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7E474" w14:textId="77777777" w:rsidR="00D665F5" w:rsidRPr="00BD2BD1" w:rsidRDefault="002B7357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BD2BD1">
        <w:rPr>
          <w:rFonts w:ascii="Arial" w:hAnsi="Arial" w:cs="Arial"/>
          <w:sz w:val="22"/>
          <w:szCs w:val="22"/>
        </w:rPr>
        <w:t>Niepołomice</w:t>
      </w:r>
      <w:r w:rsidR="00D665F5" w:rsidRPr="00BD2BD1">
        <w:rPr>
          <w:rFonts w:ascii="Arial" w:hAnsi="Arial" w:cs="Arial"/>
          <w:sz w:val="22"/>
          <w:szCs w:val="22"/>
        </w:rPr>
        <w:t xml:space="preserve"> dnia: </w:t>
      </w:r>
      <w:r w:rsidRPr="00BD2BD1">
        <w:rPr>
          <w:rFonts w:ascii="Arial" w:hAnsi="Arial" w:cs="Arial"/>
          <w:sz w:val="22"/>
          <w:szCs w:val="22"/>
        </w:rPr>
        <w:t>2022-06-02</w:t>
      </w:r>
    </w:p>
    <w:p w14:paraId="36841E5E" w14:textId="77777777" w:rsidR="00D665F5" w:rsidRPr="00BD2BD1" w:rsidRDefault="00D665F5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</w:p>
    <w:p w14:paraId="058DC91B" w14:textId="77777777" w:rsidR="00D665F5" w:rsidRPr="00BD2BD1" w:rsidRDefault="002B7357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BD2BD1">
        <w:rPr>
          <w:rFonts w:ascii="Arial" w:hAnsi="Arial" w:cs="Arial"/>
          <w:b/>
          <w:bCs/>
          <w:sz w:val="22"/>
          <w:szCs w:val="22"/>
        </w:rPr>
        <w:t>GMINA NIEPOŁOMICE</w:t>
      </w:r>
    </w:p>
    <w:p w14:paraId="2B68B2D4" w14:textId="77777777" w:rsidR="00D665F5" w:rsidRPr="00BD2BD1" w:rsidRDefault="002B7357" w:rsidP="00D665F5">
      <w:pPr>
        <w:rPr>
          <w:rFonts w:ascii="Arial" w:hAnsi="Arial" w:cs="Arial"/>
          <w:sz w:val="22"/>
          <w:szCs w:val="22"/>
        </w:rPr>
      </w:pPr>
      <w:r w:rsidRPr="00BD2BD1">
        <w:rPr>
          <w:rFonts w:ascii="Arial" w:hAnsi="Arial" w:cs="Arial"/>
          <w:sz w:val="22"/>
          <w:szCs w:val="22"/>
        </w:rPr>
        <w:t>Pl. Zwycięstwa</w:t>
      </w:r>
      <w:r w:rsidR="00D665F5" w:rsidRPr="00BD2BD1">
        <w:rPr>
          <w:rFonts w:ascii="Arial" w:hAnsi="Arial" w:cs="Arial"/>
          <w:sz w:val="22"/>
          <w:szCs w:val="22"/>
        </w:rPr>
        <w:t xml:space="preserve"> </w:t>
      </w:r>
      <w:r w:rsidRPr="00BD2BD1">
        <w:rPr>
          <w:rFonts w:ascii="Arial" w:hAnsi="Arial" w:cs="Arial"/>
          <w:sz w:val="22"/>
          <w:szCs w:val="22"/>
        </w:rPr>
        <w:t>13</w:t>
      </w:r>
    </w:p>
    <w:p w14:paraId="6AA13452" w14:textId="77777777" w:rsidR="00D665F5" w:rsidRPr="00BD2BD1" w:rsidRDefault="002B7357" w:rsidP="00D665F5">
      <w:pPr>
        <w:rPr>
          <w:rFonts w:ascii="Arial" w:hAnsi="Arial" w:cs="Arial"/>
          <w:sz w:val="22"/>
          <w:szCs w:val="22"/>
        </w:rPr>
      </w:pPr>
      <w:r w:rsidRPr="00BD2BD1">
        <w:rPr>
          <w:rFonts w:ascii="Arial" w:hAnsi="Arial" w:cs="Arial"/>
          <w:sz w:val="22"/>
          <w:szCs w:val="22"/>
        </w:rPr>
        <w:t>32-005</w:t>
      </w:r>
      <w:r w:rsidR="00D665F5" w:rsidRPr="00BD2BD1">
        <w:rPr>
          <w:rFonts w:ascii="Arial" w:hAnsi="Arial" w:cs="Arial"/>
          <w:sz w:val="22"/>
          <w:szCs w:val="22"/>
        </w:rPr>
        <w:t xml:space="preserve"> </w:t>
      </w:r>
      <w:r w:rsidRPr="00BD2BD1">
        <w:rPr>
          <w:rFonts w:ascii="Arial" w:hAnsi="Arial" w:cs="Arial"/>
          <w:sz w:val="22"/>
          <w:szCs w:val="22"/>
        </w:rPr>
        <w:t>Niepołomice</w:t>
      </w:r>
    </w:p>
    <w:p w14:paraId="3511E852" w14:textId="77777777" w:rsidR="00D665F5" w:rsidRPr="00BD2BD1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B0A6364" w14:textId="77777777" w:rsidR="00D665F5" w:rsidRPr="00BD2BD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  <w:szCs w:val="22"/>
        </w:rPr>
      </w:pPr>
    </w:p>
    <w:p w14:paraId="28939F63" w14:textId="77777777" w:rsidR="00A80738" w:rsidRPr="00BD2BD1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BD2BD1">
        <w:rPr>
          <w:rFonts w:ascii="Arial" w:hAnsi="Arial" w:cs="Arial"/>
          <w:sz w:val="22"/>
          <w:szCs w:val="22"/>
        </w:rPr>
        <w:t>Znak sprawy:</w:t>
      </w:r>
      <w:r w:rsidRPr="00BD2BD1">
        <w:rPr>
          <w:rFonts w:ascii="Arial" w:hAnsi="Arial" w:cs="Arial"/>
          <w:b/>
          <w:sz w:val="22"/>
          <w:szCs w:val="22"/>
        </w:rPr>
        <w:t xml:space="preserve"> </w:t>
      </w:r>
      <w:r w:rsidR="002B7357" w:rsidRPr="00BD2BD1">
        <w:rPr>
          <w:rFonts w:ascii="Arial" w:hAnsi="Arial" w:cs="Arial"/>
          <w:b/>
          <w:sz w:val="22"/>
          <w:szCs w:val="22"/>
        </w:rPr>
        <w:t>ZP.271.15.2022</w:t>
      </w:r>
      <w:r w:rsidR="00A80738" w:rsidRPr="00BD2BD1">
        <w:rPr>
          <w:rFonts w:ascii="Arial" w:hAnsi="Arial" w:cs="Arial"/>
          <w:sz w:val="22"/>
          <w:szCs w:val="22"/>
        </w:rPr>
        <w:tab/>
        <w:t xml:space="preserve"> </w:t>
      </w:r>
    </w:p>
    <w:p w14:paraId="085FA772" w14:textId="77777777" w:rsidR="00A80738" w:rsidRPr="00BD2BD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58A7698C" w14:textId="77777777" w:rsidR="00A80738" w:rsidRPr="00BD2BD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9891559" w14:textId="77777777" w:rsidR="00A80738" w:rsidRPr="00BD2BD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2"/>
          <w:szCs w:val="22"/>
        </w:rPr>
      </w:pPr>
      <w:r w:rsidRPr="00BD2BD1">
        <w:rPr>
          <w:rFonts w:ascii="Arial" w:hAnsi="Arial" w:cs="Arial"/>
          <w:b/>
          <w:spacing w:val="20"/>
          <w:sz w:val="22"/>
          <w:szCs w:val="22"/>
        </w:rPr>
        <w:t>INFORMACJA Z OTWARCIA OFERT</w:t>
      </w:r>
    </w:p>
    <w:p w14:paraId="0B04C9FB" w14:textId="77777777" w:rsidR="00A80738" w:rsidRPr="00BD2BD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2"/>
          <w:szCs w:val="22"/>
        </w:rPr>
      </w:pPr>
    </w:p>
    <w:p w14:paraId="51C56312" w14:textId="77777777" w:rsidR="00C659E2" w:rsidRPr="00BD2BD1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BD2BD1">
        <w:rPr>
          <w:rFonts w:ascii="Arial" w:hAnsi="Arial" w:cs="Arial"/>
          <w:bCs/>
          <w:sz w:val="22"/>
          <w:szCs w:val="22"/>
        </w:rPr>
        <w:t xml:space="preserve">Dotyczy </w:t>
      </w:r>
      <w:r w:rsidRPr="00BD2BD1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2B7357" w:rsidRPr="00BD2BD1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2B7357" w:rsidRPr="00BD2BD1">
        <w:rPr>
          <w:rFonts w:ascii="Arial" w:hAnsi="Arial" w:cs="Arial"/>
          <w:sz w:val="22"/>
          <w:szCs w:val="22"/>
        </w:rPr>
        <w:t>Pzp</w:t>
      </w:r>
      <w:proofErr w:type="spellEnd"/>
      <w:r w:rsidRPr="00BD2BD1">
        <w:rPr>
          <w:rFonts w:ascii="Arial" w:hAnsi="Arial" w:cs="Arial"/>
          <w:sz w:val="22"/>
          <w:szCs w:val="22"/>
        </w:rPr>
        <w:t xml:space="preserve"> na: </w:t>
      </w:r>
    </w:p>
    <w:p w14:paraId="1C768EEB" w14:textId="77777777" w:rsidR="00A80738" w:rsidRPr="00BD2BD1" w:rsidRDefault="002B735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 w:val="22"/>
          <w:szCs w:val="22"/>
        </w:rPr>
      </w:pPr>
      <w:r w:rsidRPr="00BD2BD1">
        <w:rPr>
          <w:rFonts w:ascii="Arial" w:hAnsi="Arial" w:cs="Arial"/>
          <w:b/>
          <w:sz w:val="22"/>
          <w:szCs w:val="22"/>
        </w:rPr>
        <w:t>Modernizacja dróg gminnych na terenie Miasta i Gminy Niepołomice</w:t>
      </w:r>
    </w:p>
    <w:p w14:paraId="0B559DFF" w14:textId="77777777" w:rsidR="00D665F5" w:rsidRPr="00BD2BD1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BD2BD1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BD2BD1">
        <w:rPr>
          <w:rFonts w:ascii="Arial" w:hAnsi="Arial" w:cs="Arial"/>
          <w:sz w:val="22"/>
          <w:szCs w:val="22"/>
        </w:rPr>
        <w:t>2</w:t>
      </w:r>
      <w:r w:rsidRPr="00BD2BD1">
        <w:rPr>
          <w:rFonts w:ascii="Arial" w:hAnsi="Arial" w:cs="Arial"/>
          <w:sz w:val="22"/>
          <w:szCs w:val="22"/>
        </w:rPr>
        <w:t xml:space="preserve"> ust. 5 </w:t>
      </w:r>
      <w:r w:rsidRPr="00BD2BD1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BD2BD1">
        <w:rPr>
          <w:rFonts w:ascii="Arial" w:hAnsi="Arial" w:cs="Arial"/>
          <w:sz w:val="22"/>
          <w:szCs w:val="22"/>
        </w:rPr>
        <w:t xml:space="preserve"> </w:t>
      </w:r>
      <w:r w:rsidR="002B7357" w:rsidRPr="00BD2BD1">
        <w:rPr>
          <w:rFonts w:ascii="Arial" w:hAnsi="Arial" w:cs="Arial"/>
          <w:sz w:val="22"/>
          <w:szCs w:val="22"/>
        </w:rPr>
        <w:t>(</w:t>
      </w:r>
      <w:proofErr w:type="spellStart"/>
      <w:r w:rsidR="002B7357" w:rsidRPr="00BD2BD1">
        <w:rPr>
          <w:rFonts w:ascii="Arial" w:hAnsi="Arial" w:cs="Arial"/>
          <w:sz w:val="22"/>
          <w:szCs w:val="22"/>
        </w:rPr>
        <w:t>t.j</w:t>
      </w:r>
      <w:proofErr w:type="spellEnd"/>
      <w:r w:rsidR="002B7357" w:rsidRPr="00BD2BD1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2B7357" w:rsidRPr="00BD2BD1">
        <w:rPr>
          <w:rFonts w:ascii="Arial" w:hAnsi="Arial" w:cs="Arial"/>
          <w:sz w:val="22"/>
          <w:szCs w:val="22"/>
        </w:rPr>
        <w:t>późn</w:t>
      </w:r>
      <w:proofErr w:type="spellEnd"/>
      <w:r w:rsidR="002B7357" w:rsidRPr="00BD2BD1">
        <w:rPr>
          <w:rFonts w:ascii="Arial" w:hAnsi="Arial" w:cs="Arial"/>
          <w:sz w:val="22"/>
          <w:szCs w:val="22"/>
        </w:rPr>
        <w:t>. zm.)</w:t>
      </w:r>
      <w:r w:rsidR="00490DC0" w:rsidRPr="00BD2BD1">
        <w:rPr>
          <w:rFonts w:ascii="Arial" w:hAnsi="Arial" w:cs="Arial"/>
          <w:sz w:val="22"/>
          <w:szCs w:val="22"/>
        </w:rPr>
        <w:t xml:space="preserve"> </w:t>
      </w:r>
      <w:r w:rsidRPr="00BD2BD1">
        <w:rPr>
          <w:rFonts w:ascii="Arial" w:hAnsi="Arial" w:cs="Arial"/>
          <w:sz w:val="22"/>
          <w:szCs w:val="22"/>
        </w:rPr>
        <w:t>udostępnia</w:t>
      </w:r>
      <w:r w:rsidR="00F95C33" w:rsidRPr="00BD2BD1">
        <w:rPr>
          <w:rFonts w:ascii="Arial" w:hAnsi="Arial" w:cs="Arial"/>
          <w:sz w:val="22"/>
          <w:szCs w:val="22"/>
        </w:rPr>
        <w:t xml:space="preserve"> </w:t>
      </w:r>
      <w:r w:rsidR="004C7E9B" w:rsidRPr="00BD2BD1">
        <w:rPr>
          <w:rFonts w:ascii="Arial" w:hAnsi="Arial" w:cs="Arial"/>
          <w:sz w:val="22"/>
          <w:szCs w:val="22"/>
        </w:rPr>
        <w:t>informacj</w:t>
      </w:r>
      <w:r w:rsidR="00577BC6" w:rsidRPr="00BD2BD1">
        <w:rPr>
          <w:rFonts w:ascii="Arial" w:hAnsi="Arial" w:cs="Arial"/>
          <w:sz w:val="22"/>
          <w:szCs w:val="22"/>
        </w:rPr>
        <w:t>ę</w:t>
      </w:r>
      <w:r w:rsidR="00035488" w:rsidRPr="00BD2BD1">
        <w:rPr>
          <w:rFonts w:ascii="Arial" w:hAnsi="Arial" w:cs="Arial"/>
          <w:sz w:val="22"/>
          <w:szCs w:val="22"/>
        </w:rPr>
        <w:t xml:space="preserve"> z otwarcia ofert</w:t>
      </w:r>
      <w:r w:rsidR="00577BC6" w:rsidRPr="00BD2BD1">
        <w:rPr>
          <w:rFonts w:ascii="Arial" w:hAnsi="Arial" w:cs="Arial"/>
          <w:sz w:val="22"/>
          <w:szCs w:val="22"/>
        </w:rPr>
        <w:t>.</w:t>
      </w:r>
    </w:p>
    <w:p w14:paraId="6E9B0432" w14:textId="77777777" w:rsidR="00A80738" w:rsidRPr="00BD2BD1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BD2BD1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BD2BD1">
        <w:rPr>
          <w:rFonts w:ascii="Arial" w:hAnsi="Arial" w:cs="Arial"/>
          <w:sz w:val="22"/>
          <w:szCs w:val="22"/>
        </w:rPr>
        <w:t xml:space="preserve"> w dniu </w:t>
      </w:r>
      <w:r w:rsidR="002B7357" w:rsidRPr="00BD2BD1">
        <w:rPr>
          <w:rFonts w:ascii="Arial" w:hAnsi="Arial" w:cs="Arial"/>
          <w:sz w:val="22"/>
          <w:szCs w:val="22"/>
        </w:rPr>
        <w:t>02/06/2022</w:t>
      </w:r>
      <w:r w:rsidR="00FF4AB1" w:rsidRPr="00BD2BD1">
        <w:rPr>
          <w:rFonts w:ascii="Arial" w:hAnsi="Arial" w:cs="Arial"/>
          <w:sz w:val="22"/>
          <w:szCs w:val="22"/>
        </w:rPr>
        <w:t xml:space="preserve"> o godz. </w:t>
      </w:r>
      <w:r w:rsidR="002B7357" w:rsidRPr="00BD2BD1">
        <w:rPr>
          <w:rFonts w:ascii="Arial" w:hAnsi="Arial" w:cs="Arial"/>
          <w:sz w:val="22"/>
          <w:szCs w:val="22"/>
        </w:rPr>
        <w:t>10:30</w:t>
      </w:r>
      <w:r w:rsidRPr="00BD2BD1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D2BD1" w14:paraId="32921849" w14:textId="77777777" w:rsidTr="003F57CD">
        <w:tc>
          <w:tcPr>
            <w:tcW w:w="993" w:type="dxa"/>
            <w:shd w:val="clear" w:color="auto" w:fill="auto"/>
            <w:vAlign w:val="center"/>
          </w:tcPr>
          <w:p w14:paraId="4BFCD3B8" w14:textId="77777777" w:rsidR="00D665F5" w:rsidRPr="00BD2BD1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D5326DD" w14:textId="77777777" w:rsidR="00D665F5" w:rsidRPr="00BD2BD1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Nazwa</w:t>
            </w:r>
            <w:r w:rsidR="003F57CD" w:rsidRPr="00BD2B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D2BD1">
              <w:rPr>
                <w:rFonts w:ascii="Arial" w:hAnsi="Arial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06D124" w14:textId="77777777" w:rsidR="00D665F5" w:rsidRPr="00BD2BD1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2B7357" w:rsidRPr="00BD2BD1" w14:paraId="5A2F6DA8" w14:textId="77777777" w:rsidTr="0048602C">
        <w:tc>
          <w:tcPr>
            <w:tcW w:w="993" w:type="dxa"/>
            <w:shd w:val="clear" w:color="auto" w:fill="auto"/>
            <w:vAlign w:val="center"/>
          </w:tcPr>
          <w:p w14:paraId="29BA89EE" w14:textId="77777777" w:rsidR="002B7357" w:rsidRPr="00BD2BD1" w:rsidRDefault="002B7357" w:rsidP="0048602C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44A2807" w14:textId="77777777" w:rsidR="002B7357" w:rsidRPr="00BD2BD1" w:rsidRDefault="002B7357" w:rsidP="0048602C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Zakład Gospodarki Komunalnej Spółka z o.o.</w:t>
            </w:r>
          </w:p>
          <w:p w14:paraId="5BEE9A10" w14:textId="516A2DFA" w:rsidR="002B7357" w:rsidRPr="00BD2BD1" w:rsidRDefault="00BD2BD1" w:rsidP="004860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2B7357" w:rsidRPr="00BD2BD1">
              <w:rPr>
                <w:rFonts w:ascii="Arial" w:hAnsi="Arial" w:cs="Arial"/>
                <w:sz w:val="22"/>
                <w:szCs w:val="22"/>
              </w:rPr>
              <w:t xml:space="preserve">Wodna 4 </w:t>
            </w:r>
          </w:p>
          <w:p w14:paraId="6B994C06" w14:textId="77777777" w:rsidR="002B7357" w:rsidRPr="00BD2BD1" w:rsidRDefault="002B7357" w:rsidP="0048602C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30-556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0677D0" w14:textId="77777777" w:rsidR="002B7357" w:rsidRPr="00BD2BD1" w:rsidRDefault="002B7357" w:rsidP="0048602C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3 495 037.19 zł</w:t>
            </w:r>
          </w:p>
        </w:tc>
      </w:tr>
      <w:tr w:rsidR="002B7357" w:rsidRPr="00BD2BD1" w14:paraId="15A2A281" w14:textId="77777777" w:rsidTr="0048602C">
        <w:tc>
          <w:tcPr>
            <w:tcW w:w="993" w:type="dxa"/>
            <w:shd w:val="clear" w:color="auto" w:fill="auto"/>
            <w:vAlign w:val="center"/>
          </w:tcPr>
          <w:p w14:paraId="688EB30D" w14:textId="77777777" w:rsidR="002B7357" w:rsidRPr="00BD2BD1" w:rsidRDefault="002B7357" w:rsidP="0048602C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577DE93" w14:textId="77777777" w:rsidR="002B7357" w:rsidRPr="00BD2BD1" w:rsidRDefault="002B7357" w:rsidP="0048602C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Firma Wielobranżowa MATRAB Marian Kaptur</w:t>
            </w:r>
          </w:p>
          <w:p w14:paraId="22A299FA" w14:textId="4044C146" w:rsidR="002B7357" w:rsidRPr="00BD2BD1" w:rsidRDefault="00BD2BD1" w:rsidP="004860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2B7357" w:rsidRPr="00BD2BD1">
              <w:rPr>
                <w:rFonts w:ascii="Arial" w:hAnsi="Arial" w:cs="Arial"/>
                <w:sz w:val="22"/>
                <w:szCs w:val="22"/>
              </w:rPr>
              <w:t xml:space="preserve">Zarabie 21a </w:t>
            </w:r>
          </w:p>
          <w:p w14:paraId="52F9C6DD" w14:textId="77777777" w:rsidR="002B7357" w:rsidRPr="00BD2BD1" w:rsidRDefault="002B7357" w:rsidP="0048602C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32-410 DOBCZYCE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4EEB38" w14:textId="77777777" w:rsidR="002B7357" w:rsidRPr="00BD2BD1" w:rsidRDefault="002B7357" w:rsidP="0048602C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2 540 868.81 zł</w:t>
            </w:r>
          </w:p>
        </w:tc>
      </w:tr>
      <w:tr w:rsidR="002B7357" w:rsidRPr="00BD2BD1" w14:paraId="289C9C8C" w14:textId="77777777" w:rsidTr="0048602C">
        <w:tc>
          <w:tcPr>
            <w:tcW w:w="993" w:type="dxa"/>
            <w:shd w:val="clear" w:color="auto" w:fill="auto"/>
            <w:vAlign w:val="center"/>
          </w:tcPr>
          <w:p w14:paraId="1B40FC91" w14:textId="77777777" w:rsidR="002B7357" w:rsidRPr="00BD2BD1" w:rsidRDefault="002B7357" w:rsidP="0048602C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27260804" w14:textId="77777777" w:rsidR="002B7357" w:rsidRPr="00BD2BD1" w:rsidRDefault="002B7357" w:rsidP="0048602C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Krusz-Bud Piotr Iwulski Roboty Drogowo-Budowlane</w:t>
            </w:r>
          </w:p>
          <w:p w14:paraId="790E43E9" w14:textId="77777777" w:rsidR="002B7357" w:rsidRPr="00BD2BD1" w:rsidRDefault="002B7357" w:rsidP="0048602C">
            <w:pPr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 xml:space="preserve">Wola Batorska 2147/21 </w:t>
            </w:r>
          </w:p>
          <w:p w14:paraId="33504645" w14:textId="77777777" w:rsidR="002B7357" w:rsidRPr="00BD2BD1" w:rsidRDefault="002B7357" w:rsidP="0048602C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32-007 Zabierzów Bocheński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A48C06" w14:textId="77777777" w:rsidR="002B7357" w:rsidRPr="00BD2BD1" w:rsidRDefault="002B7357" w:rsidP="0048602C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2 253 719.57 zł</w:t>
            </w:r>
          </w:p>
        </w:tc>
      </w:tr>
      <w:tr w:rsidR="002B7357" w:rsidRPr="00BD2BD1" w14:paraId="4A0C95E4" w14:textId="77777777" w:rsidTr="0048602C">
        <w:tc>
          <w:tcPr>
            <w:tcW w:w="993" w:type="dxa"/>
            <w:shd w:val="clear" w:color="auto" w:fill="auto"/>
            <w:vAlign w:val="center"/>
          </w:tcPr>
          <w:p w14:paraId="1B2E5C96" w14:textId="77777777" w:rsidR="002B7357" w:rsidRPr="00BD2BD1" w:rsidRDefault="002B7357" w:rsidP="0048602C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5CA2A308" w14:textId="77777777" w:rsidR="002B7357" w:rsidRPr="00BD2BD1" w:rsidRDefault="002B7357" w:rsidP="0048602C">
            <w:pPr>
              <w:spacing w:before="80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Przedsiębiorstwo Drogowo-Mostowe Spółka Akcyjna</w:t>
            </w:r>
          </w:p>
          <w:p w14:paraId="6655611D" w14:textId="79D396DC" w:rsidR="002B7357" w:rsidRPr="00BD2BD1" w:rsidRDefault="00BD2BD1" w:rsidP="004860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2B7357" w:rsidRPr="00BD2BD1">
              <w:rPr>
                <w:rFonts w:ascii="Arial" w:hAnsi="Arial" w:cs="Arial"/>
                <w:sz w:val="22"/>
                <w:szCs w:val="22"/>
              </w:rPr>
              <w:t xml:space="preserve">Drogowców 1 </w:t>
            </w:r>
          </w:p>
          <w:p w14:paraId="747B955C" w14:textId="77777777" w:rsidR="002B7357" w:rsidRPr="00BD2BD1" w:rsidRDefault="002B7357" w:rsidP="0048602C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39-200 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1DE5FB" w14:textId="77777777" w:rsidR="002B7357" w:rsidRPr="00BD2BD1" w:rsidRDefault="002B7357" w:rsidP="0048602C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D2BD1">
              <w:rPr>
                <w:rFonts w:ascii="Arial" w:hAnsi="Arial" w:cs="Arial"/>
                <w:sz w:val="22"/>
                <w:szCs w:val="22"/>
              </w:rPr>
              <w:t>3 060 919.70 zł</w:t>
            </w:r>
          </w:p>
        </w:tc>
      </w:tr>
    </w:tbl>
    <w:p w14:paraId="2E7B4DC7" w14:textId="51965F90" w:rsidR="00715099" w:rsidRDefault="00260BF6" w:rsidP="00260BF6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Komisja przetargowa:</w:t>
      </w:r>
    </w:p>
    <w:p w14:paraId="10DCF1FB" w14:textId="0B7BE96D" w:rsidR="00260BF6" w:rsidRDefault="00260BF6" w:rsidP="00260BF6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Anna Topór          ……………………..                Grzegorz Sendor        ……………………..</w:t>
      </w:r>
    </w:p>
    <w:p w14:paraId="2BB6A323" w14:textId="2816FFF4" w:rsidR="00260BF6" w:rsidRDefault="00260BF6" w:rsidP="00260BF6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Czesław Nowak   ……………………..            Zbigniew Gruszecki        ……………………..</w:t>
      </w:r>
    </w:p>
    <w:p w14:paraId="1565EE76" w14:textId="0279EEE7" w:rsidR="00260BF6" w:rsidRDefault="00260BF6" w:rsidP="00260BF6">
      <w:pPr>
        <w:spacing w:before="240" w:after="240"/>
        <w:jc w:val="both"/>
        <w:rPr>
          <w:rFonts w:ascii="Arial" w:hAnsi="Arial" w:cs="Arial"/>
          <w:sz w:val="22"/>
          <w:szCs w:val="22"/>
        </w:rPr>
      </w:pPr>
    </w:p>
    <w:p w14:paraId="1ACEB2B7" w14:textId="06AAE310" w:rsidR="00260BF6" w:rsidRDefault="00260BF6" w:rsidP="00260BF6">
      <w:pPr>
        <w:spacing w:before="240" w:after="240"/>
        <w:jc w:val="both"/>
        <w:rPr>
          <w:rFonts w:ascii="Arial" w:hAnsi="Arial" w:cs="Arial"/>
          <w:sz w:val="22"/>
          <w:szCs w:val="22"/>
        </w:rPr>
      </w:pPr>
    </w:p>
    <w:p w14:paraId="64D5995A" w14:textId="0AFEC983" w:rsidR="00260BF6" w:rsidRPr="00BD2BD1" w:rsidRDefault="00260BF6" w:rsidP="00260BF6">
      <w:pPr>
        <w:spacing w:before="240" w:after="24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……………………………….</w:t>
      </w:r>
    </w:p>
    <w:sectPr w:rsidR="00260BF6" w:rsidRPr="00BD2BD1" w:rsidSect="00BD2B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42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93A06" w14:textId="77777777" w:rsidR="00F413AB" w:rsidRDefault="00F413AB">
      <w:r>
        <w:separator/>
      </w:r>
    </w:p>
  </w:endnote>
  <w:endnote w:type="continuationSeparator" w:id="0">
    <w:p w14:paraId="0CB6C07B" w14:textId="77777777" w:rsidR="00F413AB" w:rsidRDefault="00F41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CC2D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2A576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FE456" w14:textId="256F4B1C" w:rsidR="009F189D" w:rsidRPr="00BD2BD1" w:rsidRDefault="009F189D" w:rsidP="00BD2B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915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1CD68D" w14:textId="77777777" w:rsidR="009F189D" w:rsidRDefault="009F189D">
    <w:pPr>
      <w:pStyle w:val="Stopka"/>
      <w:tabs>
        <w:tab w:val="clear" w:pos="4536"/>
      </w:tabs>
      <w:jc w:val="center"/>
    </w:pPr>
  </w:p>
  <w:p w14:paraId="3A5FBC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C2660" w14:textId="77777777" w:rsidR="00F413AB" w:rsidRDefault="00F413AB">
      <w:r>
        <w:separator/>
      </w:r>
    </w:p>
  </w:footnote>
  <w:footnote w:type="continuationSeparator" w:id="0">
    <w:p w14:paraId="2FBF7B75" w14:textId="77777777" w:rsidR="00F413AB" w:rsidRDefault="00F41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1A3B5" w14:textId="77777777" w:rsidR="002B7357" w:rsidRDefault="002B73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85064" w14:textId="77777777" w:rsidR="002B7357" w:rsidRDefault="002B73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BBB0F" w14:textId="77777777" w:rsidR="002B7357" w:rsidRDefault="002B73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3A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0BF6"/>
    <w:rsid w:val="002B7357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0B40"/>
    <w:rsid w:val="0069085C"/>
    <w:rsid w:val="00715099"/>
    <w:rsid w:val="00843263"/>
    <w:rsid w:val="00861E75"/>
    <w:rsid w:val="008A26A5"/>
    <w:rsid w:val="009D19BD"/>
    <w:rsid w:val="009F189D"/>
    <w:rsid w:val="00A80738"/>
    <w:rsid w:val="00BD2BD1"/>
    <w:rsid w:val="00C236D3"/>
    <w:rsid w:val="00C659E2"/>
    <w:rsid w:val="00CB0802"/>
    <w:rsid w:val="00D665F5"/>
    <w:rsid w:val="00D7128F"/>
    <w:rsid w:val="00EA3476"/>
    <w:rsid w:val="00F413AB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8902E3"/>
  <w15:chartTrackingRefBased/>
  <w15:docId w15:val="{BE77A371-EC0B-4765-9554-01D960B98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2022-06-02T10:51:00Z</cp:lastPrinted>
  <dcterms:created xsi:type="dcterms:W3CDTF">2022-06-02T10:52:00Z</dcterms:created>
  <dcterms:modified xsi:type="dcterms:W3CDTF">2022-06-02T10:52:00Z</dcterms:modified>
</cp:coreProperties>
</file>