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556DAB23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630F0F">
        <w:rPr>
          <w:b/>
          <w:bCs/>
          <w:iCs/>
        </w:rPr>
        <w:t xml:space="preserve">kurs języka programowania </w:t>
      </w:r>
      <w:proofErr w:type="spellStart"/>
      <w:r w:rsidR="00630F0F">
        <w:rPr>
          <w:b/>
          <w:bCs/>
          <w:iCs/>
        </w:rPr>
        <w:t>Python</w:t>
      </w:r>
      <w:proofErr w:type="spellEnd"/>
      <w:r w:rsidR="00630F0F">
        <w:rPr>
          <w:b/>
          <w:bCs/>
          <w:iCs/>
        </w:rPr>
        <w:t xml:space="preserve"> dla pracowników naukowo-dydaktycznych WEIP w ramach projektu POWR.03.05.00-00-Z309/18- KC-zp.272-154/22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654A4470" w:rsidR="005A4CE4" w:rsidRPr="00635952" w:rsidRDefault="006C7B11" w:rsidP="006C7B11">
      <w:pPr>
        <w:spacing w:after="0" w:line="36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2.</w:t>
      </w:r>
      <w:r w:rsidR="005A4CE4"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="005A4CE4"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5A4CE4"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="005A4CE4"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59FBFCCA" w:rsidR="005A4CE4" w:rsidRPr="00D52EEE" w:rsidRDefault="006C7B11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3. </w:t>
      </w:r>
      <w:r w:rsidR="005A4CE4"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="005A4CE4"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A4CE4"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5A4CE4"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="005A4CE4"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="005A4CE4" w:rsidRPr="00D52EEE">
        <w:rPr>
          <w:rFonts w:ascii="Arial" w:hAnsi="Arial" w:cs="Arial"/>
          <w:i/>
          <w:sz w:val="20"/>
          <w:szCs w:val="20"/>
        </w:rPr>
        <w:t xml:space="preserve"> </w:t>
      </w:r>
      <w:r w:rsidR="005A4CE4"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="005A4CE4" w:rsidRPr="00D52EEE">
        <w:rPr>
          <w:rFonts w:ascii="Arial" w:hAnsi="Arial" w:cs="Arial"/>
          <w:i/>
          <w:sz w:val="20"/>
          <w:szCs w:val="20"/>
        </w:rPr>
        <w:t>109</w:t>
      </w:r>
      <w:r w:rsidR="005A4CE4"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="005A4CE4" w:rsidRPr="00D52EEE">
        <w:rPr>
          <w:rFonts w:ascii="Arial" w:hAnsi="Arial" w:cs="Arial"/>
          <w:i/>
          <w:sz w:val="20"/>
          <w:szCs w:val="20"/>
        </w:rPr>
        <w:t xml:space="preserve">1 pkt </w:t>
      </w:r>
      <w:r w:rsidR="005A4CE4">
        <w:rPr>
          <w:rFonts w:ascii="Arial" w:hAnsi="Arial" w:cs="Arial"/>
          <w:i/>
          <w:sz w:val="20"/>
          <w:szCs w:val="20"/>
        </w:rPr>
        <w:t xml:space="preserve">1, </w:t>
      </w:r>
      <w:r w:rsidR="005A4CE4" w:rsidRPr="00D52EEE">
        <w:rPr>
          <w:rFonts w:ascii="Arial" w:hAnsi="Arial" w:cs="Arial"/>
          <w:i/>
          <w:sz w:val="20"/>
          <w:szCs w:val="20"/>
        </w:rPr>
        <w:t>4, 5 i 7</w:t>
      </w:r>
      <w:r w:rsidR="005A4CE4"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="005A4CE4"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="005A4CE4"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="005A4CE4"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="005A4CE4" w:rsidRPr="00D52EEE">
        <w:rPr>
          <w:rFonts w:ascii="Arial" w:hAnsi="Arial" w:cs="Arial"/>
          <w:sz w:val="20"/>
          <w:szCs w:val="20"/>
        </w:rPr>
        <w:t>110</w:t>
      </w:r>
      <w:r w:rsidR="005A4CE4"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="005A4CE4" w:rsidRPr="00D52EEE">
        <w:rPr>
          <w:rFonts w:ascii="Arial" w:hAnsi="Arial" w:cs="Arial"/>
          <w:sz w:val="20"/>
          <w:szCs w:val="20"/>
        </w:rPr>
        <w:t>2</w:t>
      </w:r>
      <w:r w:rsidR="005A4CE4"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="005A4CE4"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="005A4CE4"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 w:rsidR="005A4CE4">
        <w:rPr>
          <w:rFonts w:ascii="Arial" w:hAnsi="Arial" w:cs="Arial"/>
          <w:sz w:val="20"/>
          <w:szCs w:val="20"/>
        </w:rPr>
        <w:t xml:space="preserve"> </w:t>
      </w:r>
      <w:r w:rsidR="005A4CE4"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="005A4CE4"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="005A4CE4"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="005A4CE4"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8677E13" w:rsidR="005A4CE4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5CA4A6" w14:textId="77777777" w:rsidR="006C7B11" w:rsidRPr="00D52EEE" w:rsidRDefault="006C7B11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GoBack"/>
      <w:bookmarkEnd w:id="0"/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84ABFD" w14:textId="77777777" w:rsidR="0059140F" w:rsidRDefault="0059140F" w:rsidP="0038231F">
      <w:pPr>
        <w:spacing w:after="0" w:line="240" w:lineRule="auto"/>
      </w:pPr>
      <w:r>
        <w:separator/>
      </w:r>
    </w:p>
  </w:endnote>
  <w:endnote w:type="continuationSeparator" w:id="0">
    <w:p w14:paraId="556E407B" w14:textId="77777777" w:rsidR="0059140F" w:rsidRDefault="0059140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445146" w14:textId="77777777" w:rsidR="0059140F" w:rsidRDefault="0059140F" w:rsidP="0038231F">
      <w:pPr>
        <w:spacing w:after="0" w:line="240" w:lineRule="auto"/>
      </w:pPr>
      <w:r>
        <w:separator/>
      </w:r>
    </w:p>
  </w:footnote>
  <w:footnote w:type="continuationSeparator" w:id="0">
    <w:p w14:paraId="2C177ACD" w14:textId="77777777" w:rsidR="0059140F" w:rsidRDefault="0059140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B61BB"/>
    <w:multiLevelType w:val="hybridMultilevel"/>
    <w:tmpl w:val="B4081D6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3"/>
  </w:num>
  <w:num w:numId="8">
    <w:abstractNumId w:val="5"/>
  </w:num>
  <w:num w:numId="9">
    <w:abstractNumId w:val="4"/>
  </w:num>
  <w:num w:numId="10">
    <w:abstractNumId w:val="7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31400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B68C8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B2D96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D5FF3"/>
    <w:rsid w:val="003F024C"/>
    <w:rsid w:val="00434CC2"/>
    <w:rsid w:val="0045343D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641F0"/>
    <w:rsid w:val="00571EA2"/>
    <w:rsid w:val="005741A2"/>
    <w:rsid w:val="00586F1F"/>
    <w:rsid w:val="0059140F"/>
    <w:rsid w:val="005A4CE4"/>
    <w:rsid w:val="005C39CA"/>
    <w:rsid w:val="005E176A"/>
    <w:rsid w:val="00615101"/>
    <w:rsid w:val="00630F0F"/>
    <w:rsid w:val="00634311"/>
    <w:rsid w:val="00641874"/>
    <w:rsid w:val="006508BC"/>
    <w:rsid w:val="006676AE"/>
    <w:rsid w:val="00685F67"/>
    <w:rsid w:val="006A3A1F"/>
    <w:rsid w:val="006A52B6"/>
    <w:rsid w:val="006A7AB3"/>
    <w:rsid w:val="006C7B11"/>
    <w:rsid w:val="006F0034"/>
    <w:rsid w:val="006F3D32"/>
    <w:rsid w:val="00702759"/>
    <w:rsid w:val="007118F0"/>
    <w:rsid w:val="0072560B"/>
    <w:rsid w:val="00746532"/>
    <w:rsid w:val="00751725"/>
    <w:rsid w:val="00756C8F"/>
    <w:rsid w:val="00757EFB"/>
    <w:rsid w:val="0077153E"/>
    <w:rsid w:val="007840F2"/>
    <w:rsid w:val="00787E71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34AC"/>
    <w:rsid w:val="00A15F7E"/>
    <w:rsid w:val="00A166B0"/>
    <w:rsid w:val="00A22DCF"/>
    <w:rsid w:val="00A24C2D"/>
    <w:rsid w:val="00A276E4"/>
    <w:rsid w:val="00A3062E"/>
    <w:rsid w:val="00A347DE"/>
    <w:rsid w:val="00AA758B"/>
    <w:rsid w:val="00AE034A"/>
    <w:rsid w:val="00AE51E4"/>
    <w:rsid w:val="00AE6FF2"/>
    <w:rsid w:val="00B0088C"/>
    <w:rsid w:val="00B02480"/>
    <w:rsid w:val="00B15219"/>
    <w:rsid w:val="00B15FD3"/>
    <w:rsid w:val="00B21E70"/>
    <w:rsid w:val="00B34079"/>
    <w:rsid w:val="00B66E1C"/>
    <w:rsid w:val="00B8005E"/>
    <w:rsid w:val="00B90E42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D23F3D"/>
    <w:rsid w:val="00D34D9A"/>
    <w:rsid w:val="00D404CA"/>
    <w:rsid w:val="00D409DE"/>
    <w:rsid w:val="00D42C9B"/>
    <w:rsid w:val="00D531D5"/>
    <w:rsid w:val="00D64F9E"/>
    <w:rsid w:val="00D724E4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280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F0BC0D-50DB-46F7-BCD5-9E8D5A979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Katarzyna Breguła</cp:lastModifiedBy>
  <cp:revision>4</cp:revision>
  <cp:lastPrinted>2021-07-15T08:09:00Z</cp:lastPrinted>
  <dcterms:created xsi:type="dcterms:W3CDTF">2022-05-10T09:38:00Z</dcterms:created>
  <dcterms:modified xsi:type="dcterms:W3CDTF">2022-05-26T12:22:00Z</dcterms:modified>
</cp:coreProperties>
</file>