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117343EE" w:rsidR="00C86F3D" w:rsidRPr="00E35E8B" w:rsidRDefault="00C86F3D" w:rsidP="00E35E8B">
      <w:pPr>
        <w:pStyle w:val="Tekstpodstawowy"/>
        <w:ind w:left="-46" w:hanging="14"/>
        <w:jc w:val="both"/>
        <w:rPr>
          <w:rFonts w:ascii="Verdana" w:hAnsi="Verdana" w:cs="Lohit Devanagari"/>
          <w:b/>
          <w:sz w:val="20"/>
          <w:szCs w:val="20"/>
          <w:lang w:eastAsia="ar-SA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2D2631" w:rsidRPr="002D2631">
        <w:rPr>
          <w:b/>
          <w:sz w:val="22"/>
          <w:szCs w:val="22"/>
        </w:rPr>
        <w:t xml:space="preserve">Projekt i realizacja strony internetowej projektu www.miocen3D.agh.edu.pl dla </w:t>
      </w:r>
      <w:proofErr w:type="spellStart"/>
      <w:r w:rsidR="002D2631" w:rsidRPr="002D2631">
        <w:rPr>
          <w:b/>
          <w:sz w:val="22"/>
          <w:szCs w:val="22"/>
        </w:rPr>
        <w:t>WGGiOŚ</w:t>
      </w:r>
      <w:proofErr w:type="spellEnd"/>
      <w:r w:rsidR="002D2631" w:rsidRPr="002D2631">
        <w:rPr>
          <w:b/>
          <w:sz w:val="22"/>
          <w:szCs w:val="22"/>
        </w:rPr>
        <w:t xml:space="preserve"> - KC-zp.272-295/22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32D2051F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1569AF0E" w14:textId="38B0A883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38CA94EA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08F92CEE" w14:textId="58AB99B0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3FEAE060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4D9DA7F4" w14:textId="41BB6C84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B4584" w14:textId="77777777" w:rsidR="001E71D7" w:rsidRDefault="001E71D7">
      <w:r>
        <w:separator/>
      </w:r>
    </w:p>
  </w:endnote>
  <w:endnote w:type="continuationSeparator" w:id="0">
    <w:p w14:paraId="1BE7EFA4" w14:textId="77777777" w:rsidR="001E71D7" w:rsidRDefault="001E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26D24" w14:textId="77777777" w:rsidR="001E71D7" w:rsidRDefault="001E71D7">
      <w:r>
        <w:separator/>
      </w:r>
    </w:p>
  </w:footnote>
  <w:footnote w:type="continuationSeparator" w:id="0">
    <w:p w14:paraId="7F985087" w14:textId="77777777" w:rsidR="001E71D7" w:rsidRDefault="001E71D7">
      <w:r>
        <w:continuationSeparator/>
      </w:r>
    </w:p>
  </w:footnote>
  <w:footnote w:id="1">
    <w:p w14:paraId="010C7529" w14:textId="54715BDD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E35E8B">
        <w:t>7</w:t>
      </w:r>
      <w:r>
        <w:t xml:space="preserve"> </w:t>
      </w:r>
      <w:bookmarkStart w:id="0" w:name="_GoBack"/>
      <w:bookmarkEnd w:id="0"/>
      <w:r>
        <w:t>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E71D7"/>
    <w:rsid w:val="00210E8E"/>
    <w:rsid w:val="00276C10"/>
    <w:rsid w:val="002D2631"/>
    <w:rsid w:val="002F7E2B"/>
    <w:rsid w:val="0037616C"/>
    <w:rsid w:val="004C03CA"/>
    <w:rsid w:val="00540289"/>
    <w:rsid w:val="00551DBC"/>
    <w:rsid w:val="006B469B"/>
    <w:rsid w:val="006B4809"/>
    <w:rsid w:val="00702A72"/>
    <w:rsid w:val="00743DAB"/>
    <w:rsid w:val="007E28DC"/>
    <w:rsid w:val="009A7D59"/>
    <w:rsid w:val="00A63A91"/>
    <w:rsid w:val="00AE2A9D"/>
    <w:rsid w:val="00B42DDD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35E8B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E35E8B"/>
    <w:rPr>
      <w:sz w:val="24"/>
      <w:szCs w:val="24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E35E8B"/>
    <w:pPr>
      <w:suppressAutoHyphens/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E35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2022-05-17T07:14:00Z</cp:lastPrinted>
  <dcterms:created xsi:type="dcterms:W3CDTF">2022-05-17T07:14:00Z</dcterms:created>
  <dcterms:modified xsi:type="dcterms:W3CDTF">2022-05-17T07:14:00Z</dcterms:modified>
</cp:coreProperties>
</file>