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654597" w:rsidP="00082E0F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 w:rsidR="00082E0F">
        <w:rPr>
          <w:b/>
          <w:sz w:val="24"/>
          <w:szCs w:val="24"/>
        </w:rPr>
        <w:t xml:space="preserve">Załącznik nr </w:t>
      </w:r>
      <w:r w:rsidR="00B038C0" w:rsidRPr="00B038C0">
        <w:rPr>
          <w:b/>
          <w:sz w:val="24"/>
          <w:szCs w:val="24"/>
        </w:rPr>
        <w:t>4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654597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B038C0" w:rsidRPr="00B038C0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:rsidR="00082E0F" w:rsidRDefault="00B038C0" w:rsidP="00082E0F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B038C0">
        <w:rPr>
          <w:b/>
          <w:sz w:val="24"/>
          <w:szCs w:val="24"/>
        </w:rPr>
        <w:t>Usługa organizacji startów sekcji wyczynowych AZS AGH Kraków w rozgrywkach ligowych w sezonie 202</w:t>
      </w:r>
      <w:r w:rsidR="00654597">
        <w:rPr>
          <w:b/>
          <w:sz w:val="24"/>
          <w:szCs w:val="24"/>
        </w:rPr>
        <w:t>2</w:t>
      </w:r>
      <w:r w:rsidRPr="00B038C0">
        <w:rPr>
          <w:b/>
          <w:sz w:val="24"/>
          <w:szCs w:val="24"/>
        </w:rPr>
        <w:t>/2</w:t>
      </w:r>
      <w:r w:rsidR="00654597">
        <w:rPr>
          <w:b/>
          <w:sz w:val="24"/>
          <w:szCs w:val="24"/>
        </w:rPr>
        <w:t>3</w:t>
      </w:r>
      <w:r w:rsidR="0018787C">
        <w:rPr>
          <w:b/>
          <w:sz w:val="24"/>
          <w:szCs w:val="24"/>
        </w:rPr>
        <w:t xml:space="preserve"> – Kc-zp.272-2</w:t>
      </w:r>
      <w:r w:rsidR="00654597">
        <w:rPr>
          <w:b/>
          <w:sz w:val="24"/>
          <w:szCs w:val="24"/>
        </w:rPr>
        <w:t>48</w:t>
      </w:r>
      <w:r w:rsidR="0018787C">
        <w:rPr>
          <w:b/>
          <w:sz w:val="24"/>
          <w:szCs w:val="24"/>
        </w:rPr>
        <w:t>/2</w:t>
      </w:r>
      <w:r w:rsidR="00654597">
        <w:rPr>
          <w:b/>
          <w:sz w:val="24"/>
          <w:szCs w:val="24"/>
        </w:rPr>
        <w:t>2</w:t>
      </w:r>
      <w:bookmarkStart w:id="0" w:name="_GoBack"/>
      <w:bookmarkEnd w:id="0"/>
      <w:r w:rsidR="00082E0F">
        <w:rPr>
          <w:b/>
          <w:sz w:val="24"/>
          <w:szCs w:val="24"/>
        </w:rPr>
        <w:t>,</w:t>
      </w:r>
    </w:p>
    <w:p w:rsidR="00082E0F" w:rsidRDefault="00082E0F" w:rsidP="00082E0F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60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4872"/>
        <w:gridCol w:w="1844"/>
        <w:gridCol w:w="2011"/>
      </w:tblGrid>
      <w:tr w:rsidR="00AE2424" w:rsidTr="00AE2424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Przedmiot usługi</w:t>
            </w:r>
            <w:r>
              <w:rPr>
                <w:rStyle w:val="Odwoanieprzypisudolnego"/>
                <w:b/>
                <w:u w:val="single"/>
              </w:rPr>
              <w:footnoteReference w:id="1"/>
            </w:r>
          </w:p>
          <w:p w:rsidR="00AE2424" w:rsidRDefault="00AE2424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wraz z informacjami na temat: </w:t>
            </w:r>
          </w:p>
          <w:p w:rsidR="00AE2424" w:rsidRDefault="00AE2424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- rodzaj zespołu lub sekcji wraz z podaniem kategorii wiekowej zespołu;</w:t>
            </w:r>
          </w:p>
          <w:p w:rsidR="00AE2424" w:rsidRDefault="00AE2424">
            <w:pPr>
              <w:tabs>
                <w:tab w:val="left" w:pos="0"/>
              </w:tabs>
              <w:jc w:val="both"/>
              <w:rPr>
                <w:b/>
              </w:rPr>
            </w:pPr>
            <w:r>
              <w:rPr>
                <w:b/>
              </w:rPr>
              <w:t>- rodzaj i szczebel rozgrywek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424" w:rsidRDefault="00AE242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AE2424" w:rsidRDefault="00AE242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AE2424" w:rsidTr="00AE2424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AE2424" w:rsidTr="00AE2424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E2424" w:rsidTr="00AE242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E2424" w:rsidTr="00AE242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E2424" w:rsidTr="00AE242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AE2424" w:rsidTr="00AE2424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2424" w:rsidRDefault="00AE242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2E0F" w:rsidRDefault="00082E0F" w:rsidP="00082E0F">
      <w:pPr>
        <w:spacing w:line="360" w:lineRule="auto"/>
        <w:jc w:val="both"/>
      </w:pPr>
    </w:p>
    <w:p w:rsidR="00AE2424" w:rsidRDefault="00AE2424" w:rsidP="00AE2424">
      <w:pPr>
        <w:jc w:val="both"/>
        <w:rPr>
          <w:sz w:val="22"/>
          <w:szCs w:val="22"/>
        </w:rPr>
      </w:pPr>
      <w:r>
        <w:rPr>
          <w:b/>
          <w:color w:val="FF0000"/>
          <w:sz w:val="24"/>
          <w:szCs w:val="24"/>
        </w:rPr>
        <w:t>Dokument należy sporządzić w postaci elektronicznej i podpisać kwalifikowanym podpisem elektronicznym.</w:t>
      </w:r>
    </w:p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B73" w:rsidRDefault="00ED7B73">
      <w:r>
        <w:separator/>
      </w:r>
    </w:p>
  </w:endnote>
  <w:endnote w:type="continuationSeparator" w:id="0">
    <w:p w:rsidR="00ED7B73" w:rsidRDefault="00ED7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8C0" w:rsidRDefault="00B038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8C0" w:rsidRDefault="00B038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8C0" w:rsidRDefault="00B038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B73" w:rsidRDefault="00ED7B73">
      <w:r>
        <w:separator/>
      </w:r>
    </w:p>
  </w:footnote>
  <w:footnote w:type="continuationSeparator" w:id="0">
    <w:p w:rsidR="00ED7B73" w:rsidRDefault="00ED7B73">
      <w:r>
        <w:continuationSeparator/>
      </w:r>
    </w:p>
  </w:footnote>
  <w:footnote w:id="1">
    <w:p w:rsidR="00AE2424" w:rsidRDefault="00AE2424" w:rsidP="00AE2424">
      <w:pPr>
        <w:pStyle w:val="Tekstprzypisudolnego"/>
      </w:pPr>
      <w:r>
        <w:t xml:space="preserve">* należy podać wszystkie informacje, pozwalające jednoznacznie stwierdzić czy wykonawca spełnia warunek określony </w:t>
      </w:r>
      <w:r w:rsidRPr="0093470D">
        <w:t xml:space="preserve">w pkt. </w:t>
      </w:r>
      <w:r w:rsidR="0093470D" w:rsidRPr="0093470D">
        <w:t>8</w:t>
      </w:r>
      <w:r w:rsidRPr="0093470D">
        <w:t>.1.</w:t>
      </w:r>
      <w:r w:rsidR="0093470D" w:rsidRPr="0093470D">
        <w:t>4</w:t>
      </w:r>
      <w:r w:rsidRPr="0093470D">
        <w:t xml:space="preserve"> SWZ</w:t>
      </w:r>
    </w:p>
    <w:p w:rsidR="00AE2424" w:rsidRDefault="00AE2424" w:rsidP="00AE2424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8C0" w:rsidRDefault="00B038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8C0" w:rsidRDefault="00B038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B73"/>
    <w:rsid w:val="00082E0F"/>
    <w:rsid w:val="0018787C"/>
    <w:rsid w:val="00210E8E"/>
    <w:rsid w:val="00276C10"/>
    <w:rsid w:val="00654597"/>
    <w:rsid w:val="00702A72"/>
    <w:rsid w:val="0093470D"/>
    <w:rsid w:val="00AE2424"/>
    <w:rsid w:val="00B038C0"/>
    <w:rsid w:val="00C049BA"/>
    <w:rsid w:val="00C254C7"/>
    <w:rsid w:val="00C34B2E"/>
    <w:rsid w:val="00D11BC3"/>
    <w:rsid w:val="00DD5BF2"/>
    <w:rsid w:val="00ED7B73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005511EC"/>
  <w15:chartTrackingRefBased/>
  <w15:docId w15:val="{CBE796A2-7953-4C8A-AB5B-2AC3CF031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B03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38C0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242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2424"/>
  </w:style>
  <w:style w:type="character" w:styleId="Odwoanieprzypisudolnego">
    <w:name w:val="footnote reference"/>
    <w:uiPriority w:val="99"/>
    <w:semiHidden/>
    <w:unhideWhenUsed/>
    <w:rsid w:val="00AE24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7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2022-05-23T08:40:00Z</cp:lastPrinted>
  <dcterms:created xsi:type="dcterms:W3CDTF">2022-05-23T08:40:00Z</dcterms:created>
  <dcterms:modified xsi:type="dcterms:W3CDTF">2022-05-23T08:40:00Z</dcterms:modified>
</cp:coreProperties>
</file>