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3A4BE" w14:textId="77777777" w:rsidR="004E6808" w:rsidRPr="00E874DC" w:rsidRDefault="004E6808" w:rsidP="004E680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D23EDD4" w14:textId="77777777" w:rsidR="004E6808" w:rsidRDefault="004E6808" w:rsidP="004E6808">
      <w:pPr>
        <w:spacing w:before="48" w:line="240" w:lineRule="atLeast"/>
        <w:jc w:val="right"/>
        <w:rPr>
          <w:b/>
          <w:sz w:val="24"/>
          <w:szCs w:val="24"/>
          <w:lang w:val="pl-PL"/>
        </w:rPr>
      </w:pPr>
    </w:p>
    <w:p w14:paraId="1667D1EF" w14:textId="77777777" w:rsidR="004E6808" w:rsidRDefault="004E6808" w:rsidP="004E6808">
      <w:pPr>
        <w:spacing w:before="48" w:line="240" w:lineRule="atLeast"/>
        <w:jc w:val="center"/>
        <w:rPr>
          <w:b/>
          <w:sz w:val="24"/>
          <w:szCs w:val="24"/>
          <w:lang w:val="pl-PL"/>
        </w:rPr>
      </w:pPr>
      <w:r>
        <w:rPr>
          <w:b/>
          <w:sz w:val="24"/>
          <w:szCs w:val="24"/>
          <w:lang w:val="pl-PL"/>
        </w:rPr>
        <w:t>WZÓR UMOWY</w:t>
      </w:r>
    </w:p>
    <w:p w14:paraId="27ED714D" w14:textId="77777777" w:rsidR="004E6808" w:rsidRDefault="004E6808" w:rsidP="004E680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B2068A5" w14:textId="77777777" w:rsidR="004E6808" w:rsidRDefault="004E6808" w:rsidP="004E6808">
      <w:pPr>
        <w:spacing w:before="48" w:line="240" w:lineRule="atLeast"/>
        <w:jc w:val="center"/>
        <w:rPr>
          <w:b/>
          <w:sz w:val="28"/>
          <w:lang w:val="pl-PL"/>
        </w:rPr>
      </w:pPr>
    </w:p>
    <w:p w14:paraId="055B5B56" w14:textId="14083ECA" w:rsidR="004E6808" w:rsidRPr="00AA2A22" w:rsidRDefault="004E6808" w:rsidP="004E680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311</w:t>
      </w:r>
      <w:r>
        <w:rPr>
          <w:rFonts w:ascii="Times New Roman" w:hAnsi="Times New Roman"/>
        </w:rPr>
        <w:t>/22</w:t>
      </w:r>
      <w:r w:rsidRPr="00AA2A22">
        <w:rPr>
          <w:rFonts w:ascii="Times New Roman" w:hAnsi="Times New Roman"/>
        </w:rPr>
        <w:t xml:space="preserve"> </w:t>
      </w:r>
    </w:p>
    <w:p w14:paraId="1CCB9A1B" w14:textId="77777777" w:rsidR="004E6808" w:rsidRDefault="004E6808" w:rsidP="004E6808">
      <w:pPr>
        <w:pStyle w:val="Tekstpodstawowy"/>
        <w:ind w:right="-47"/>
        <w:jc w:val="both"/>
        <w:rPr>
          <w:rFonts w:ascii="Times New Roman" w:hAnsi="Times New Roman"/>
        </w:rPr>
      </w:pPr>
      <w:r w:rsidRPr="00AA2A22">
        <w:rPr>
          <w:rFonts w:ascii="Times New Roman" w:hAnsi="Times New Roman"/>
        </w:rPr>
        <w:t>pomiędzy</w:t>
      </w:r>
    </w:p>
    <w:p w14:paraId="49E3C990" w14:textId="77777777" w:rsidR="004E6808" w:rsidRDefault="004E6808" w:rsidP="004E680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2B8654A" w14:textId="77777777" w:rsidR="004E6808" w:rsidRDefault="004E6808" w:rsidP="004E6808">
      <w:pPr>
        <w:pStyle w:val="Tekstpodstawowy"/>
        <w:ind w:right="-47"/>
        <w:jc w:val="both"/>
        <w:rPr>
          <w:rFonts w:ascii="Times New Roman" w:hAnsi="Times New Roman"/>
        </w:rPr>
      </w:pPr>
      <w:r>
        <w:rPr>
          <w:rFonts w:ascii="Times New Roman" w:hAnsi="Times New Roman"/>
        </w:rPr>
        <w:t>reprezentowana przez:</w:t>
      </w:r>
    </w:p>
    <w:p w14:paraId="3712A8C4" w14:textId="77777777" w:rsidR="004E6808" w:rsidRDefault="004E6808" w:rsidP="004E6808">
      <w:pPr>
        <w:pStyle w:val="Tekstpodstawowy"/>
        <w:ind w:right="-47"/>
        <w:jc w:val="both"/>
        <w:rPr>
          <w:rFonts w:ascii="Times New Roman" w:hAnsi="Times New Roman"/>
        </w:rPr>
      </w:pPr>
      <w:r>
        <w:rPr>
          <w:rFonts w:ascii="Times New Roman" w:hAnsi="Times New Roman"/>
        </w:rPr>
        <w:t xml:space="preserve">1.Dziekana Wydziału /Kierownika Jednostki/............................................................................. </w:t>
      </w:r>
    </w:p>
    <w:p w14:paraId="61E13BB8" w14:textId="77777777" w:rsidR="004E6808" w:rsidRDefault="004E6808" w:rsidP="004E680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8BCFDDA" w14:textId="77777777" w:rsidR="004E6808" w:rsidRDefault="004E6808" w:rsidP="004E6808">
      <w:pPr>
        <w:pStyle w:val="Tekstpodstawowy"/>
        <w:ind w:right="-47"/>
        <w:jc w:val="both"/>
        <w:rPr>
          <w:rFonts w:ascii="Times New Roman" w:hAnsi="Times New Roman"/>
        </w:rPr>
      </w:pPr>
      <w:r>
        <w:rPr>
          <w:rFonts w:ascii="Times New Roman" w:hAnsi="Times New Roman"/>
        </w:rPr>
        <w:t>zwaną dalej KUPUJĄCYM</w:t>
      </w:r>
    </w:p>
    <w:p w14:paraId="25635F47" w14:textId="77777777" w:rsidR="004E6808" w:rsidRDefault="004E6808" w:rsidP="004E6808">
      <w:pPr>
        <w:pStyle w:val="Tekstpodstawowy"/>
        <w:ind w:right="-47"/>
        <w:jc w:val="both"/>
        <w:rPr>
          <w:rFonts w:ascii="Times New Roman" w:hAnsi="Times New Roman"/>
        </w:rPr>
      </w:pPr>
      <w:r>
        <w:rPr>
          <w:rFonts w:ascii="Times New Roman" w:hAnsi="Times New Roman"/>
        </w:rPr>
        <w:t xml:space="preserve">a </w:t>
      </w:r>
    </w:p>
    <w:p w14:paraId="704ADA6A" w14:textId="77777777" w:rsidR="004E6808" w:rsidRDefault="004E6808" w:rsidP="004E6808">
      <w:pPr>
        <w:pStyle w:val="Tekstpodstawowy"/>
        <w:ind w:right="-47"/>
        <w:jc w:val="both"/>
        <w:rPr>
          <w:rFonts w:ascii="Times New Roman" w:hAnsi="Times New Roman"/>
        </w:rPr>
      </w:pPr>
      <w:r>
        <w:rPr>
          <w:rFonts w:ascii="Times New Roman" w:hAnsi="Times New Roman"/>
        </w:rPr>
        <w:t>......................................................................................................................................................</w:t>
      </w:r>
    </w:p>
    <w:p w14:paraId="02AA1A7C" w14:textId="77777777" w:rsidR="004E6808" w:rsidRDefault="004E6808" w:rsidP="004E6808">
      <w:pPr>
        <w:pStyle w:val="Tekstpodstawowy"/>
        <w:ind w:right="-47"/>
        <w:jc w:val="both"/>
        <w:rPr>
          <w:rFonts w:ascii="Times New Roman" w:hAnsi="Times New Roman"/>
        </w:rPr>
      </w:pPr>
      <w:r>
        <w:rPr>
          <w:rFonts w:ascii="Times New Roman" w:hAnsi="Times New Roman"/>
        </w:rPr>
        <w:t>......................................................................................................................................................</w:t>
      </w:r>
    </w:p>
    <w:p w14:paraId="52C6B1D5" w14:textId="77777777" w:rsidR="004E6808" w:rsidRDefault="004E6808" w:rsidP="004E680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BA1075B" w14:textId="77777777" w:rsidR="004E6808" w:rsidRDefault="004E6808" w:rsidP="004E6808">
      <w:pPr>
        <w:pStyle w:val="Tekstpodstawowy"/>
        <w:ind w:right="-47"/>
        <w:jc w:val="both"/>
        <w:rPr>
          <w:rFonts w:ascii="Times New Roman" w:hAnsi="Times New Roman"/>
        </w:rPr>
      </w:pPr>
      <w:r>
        <w:rPr>
          <w:rFonts w:ascii="Times New Roman" w:hAnsi="Times New Roman"/>
        </w:rPr>
        <w:t>reprezentowanym przez:</w:t>
      </w:r>
    </w:p>
    <w:p w14:paraId="5BA409C5" w14:textId="77777777" w:rsidR="004E6808" w:rsidRDefault="004E6808" w:rsidP="004E6808">
      <w:pPr>
        <w:pStyle w:val="Tekstpodstawowy"/>
        <w:ind w:right="-47"/>
        <w:jc w:val="both"/>
        <w:rPr>
          <w:rFonts w:ascii="Times New Roman" w:hAnsi="Times New Roman"/>
        </w:rPr>
      </w:pPr>
      <w:r>
        <w:rPr>
          <w:rFonts w:ascii="Times New Roman" w:hAnsi="Times New Roman"/>
        </w:rPr>
        <w:t>1...................................................................................................................................................</w:t>
      </w:r>
    </w:p>
    <w:p w14:paraId="3F17B0FE" w14:textId="77777777" w:rsidR="004E6808" w:rsidRDefault="004E6808" w:rsidP="004E6808">
      <w:pPr>
        <w:pStyle w:val="Tekstpodstawowy"/>
        <w:ind w:right="-47"/>
        <w:jc w:val="both"/>
        <w:rPr>
          <w:rFonts w:ascii="Times New Roman" w:hAnsi="Times New Roman"/>
        </w:rPr>
      </w:pPr>
      <w:r>
        <w:rPr>
          <w:rFonts w:ascii="Times New Roman" w:hAnsi="Times New Roman"/>
        </w:rPr>
        <w:t xml:space="preserve">2................................................................................................................................................... </w:t>
      </w:r>
    </w:p>
    <w:p w14:paraId="0AEDE5BB" w14:textId="77777777" w:rsidR="004E6808" w:rsidRDefault="004E6808" w:rsidP="004E6808">
      <w:pPr>
        <w:pStyle w:val="Tekstpodstawowy"/>
        <w:ind w:right="-47"/>
        <w:jc w:val="both"/>
        <w:rPr>
          <w:rFonts w:ascii="Times New Roman" w:hAnsi="Times New Roman"/>
        </w:rPr>
      </w:pPr>
      <w:r>
        <w:rPr>
          <w:rFonts w:ascii="Times New Roman" w:hAnsi="Times New Roman"/>
        </w:rPr>
        <w:t>zwanym dalej SPRZEDAWCĄ</w:t>
      </w:r>
    </w:p>
    <w:p w14:paraId="6392E829" w14:textId="77777777" w:rsidR="004E6808" w:rsidRDefault="004E6808" w:rsidP="004E6808">
      <w:pPr>
        <w:pStyle w:val="Tekstpodstawowy"/>
        <w:ind w:right="-47"/>
        <w:jc w:val="center"/>
        <w:rPr>
          <w:rFonts w:ascii="Times New Roman" w:hAnsi="Times New Roman"/>
        </w:rPr>
      </w:pPr>
    </w:p>
    <w:p w14:paraId="15E153B3"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1</w:t>
      </w:r>
    </w:p>
    <w:p w14:paraId="0054B599" w14:textId="52169A9D" w:rsidR="004E6808" w:rsidRPr="003A46A3" w:rsidRDefault="004E6808" w:rsidP="004E6808">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sz w:val="22"/>
          <w:szCs w:val="22"/>
        </w:rPr>
        <w:t xml:space="preserve">komputera stacjonarnego dla </w:t>
      </w:r>
      <w:proofErr w:type="spellStart"/>
      <w:r>
        <w:rPr>
          <w:rFonts w:ascii="Times New Roman" w:hAnsi="Times New Roman"/>
          <w:b/>
          <w:sz w:val="22"/>
          <w:szCs w:val="22"/>
        </w:rPr>
        <w:t>WIMiR</w:t>
      </w:r>
      <w:proofErr w:type="spellEnd"/>
      <w:r w:rsidRPr="003A46A3">
        <w:rPr>
          <w:rFonts w:ascii="Times New Roman" w:hAnsi="Times New Roman"/>
          <w:b/>
        </w:rPr>
        <w:t>.</w:t>
      </w:r>
      <w:r>
        <w:rPr>
          <w:rFonts w:ascii="Times New Roman" w:hAnsi="Times New Roman"/>
          <w:b/>
        </w:rPr>
        <w:t xml:space="preserve"> </w:t>
      </w:r>
    </w:p>
    <w:p w14:paraId="4CC77191" w14:textId="77777777" w:rsidR="004E6808" w:rsidRPr="0043435F" w:rsidRDefault="004E6808" w:rsidP="004E680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A5CB05B" w14:textId="77777777" w:rsidR="004E6808" w:rsidRPr="0043435F" w:rsidRDefault="004E6808" w:rsidP="004E680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0E64B67" w14:textId="77777777" w:rsidR="004E6808" w:rsidRDefault="004E6808" w:rsidP="004E6808">
      <w:pPr>
        <w:pStyle w:val="Tekstpodstawowy"/>
        <w:ind w:right="-47"/>
        <w:jc w:val="both"/>
        <w:rPr>
          <w:rFonts w:ascii="Times New Roman" w:hAnsi="Times New Roman"/>
        </w:rPr>
      </w:pPr>
    </w:p>
    <w:p w14:paraId="4DE79F09"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2</w:t>
      </w:r>
    </w:p>
    <w:p w14:paraId="49CCF668" w14:textId="77777777" w:rsidR="004E6808" w:rsidRPr="0043435F" w:rsidRDefault="004E6808" w:rsidP="004E6808">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5715E153" w14:textId="77777777" w:rsidR="004E6808" w:rsidRPr="0043435F" w:rsidRDefault="004E6808" w:rsidP="004E680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D721C6B" w14:textId="77777777" w:rsidR="004E6808" w:rsidRPr="0043435F" w:rsidRDefault="004E6808" w:rsidP="004E680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DB92AF6" w14:textId="77777777" w:rsidR="004E6808" w:rsidRDefault="004E6808" w:rsidP="004E6808">
      <w:pPr>
        <w:pStyle w:val="Tekstpodstawowy"/>
        <w:ind w:right="-47"/>
        <w:jc w:val="both"/>
        <w:rPr>
          <w:rFonts w:ascii="Times New Roman" w:hAnsi="Times New Roman"/>
        </w:rPr>
      </w:pPr>
    </w:p>
    <w:p w14:paraId="63B1DD08"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3</w:t>
      </w:r>
    </w:p>
    <w:p w14:paraId="3979688E" w14:textId="77777777" w:rsidR="004E6808" w:rsidRPr="0043435F" w:rsidRDefault="004E6808" w:rsidP="004E680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1ACD19A" w14:textId="77777777" w:rsidR="004E6808" w:rsidRPr="0043435F" w:rsidRDefault="004E6808" w:rsidP="004E680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5DF1B565" w14:textId="77777777" w:rsidR="004E6808" w:rsidRPr="0043435F" w:rsidRDefault="004E6808" w:rsidP="004E680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1CC8C33B" w14:textId="018806B0" w:rsidR="004E6808" w:rsidRPr="0043435F" w:rsidRDefault="004E6808" w:rsidP="004E6808">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 xml:space="preserve">y </w:t>
      </w:r>
      <w:r w:rsidRPr="0043435F">
        <w:rPr>
          <w:rFonts w:eastAsia="Calibri"/>
          <w:b/>
          <w:sz w:val="24"/>
          <w:szCs w:val="24"/>
          <w:lang w:val="pl-PL" w:eastAsia="en-US"/>
        </w:rPr>
        <w:t xml:space="preserve"> </w:t>
      </w:r>
      <w:r>
        <w:rPr>
          <w:rFonts w:eastAsia="Calibri"/>
          <w:sz w:val="24"/>
          <w:szCs w:val="24"/>
          <w:lang w:val="pl-PL" w:eastAsia="en-US"/>
        </w:rPr>
        <w:t>wchodząc</w:t>
      </w:r>
      <w:r>
        <w:rPr>
          <w:rFonts w:eastAsia="Calibri"/>
          <w:sz w:val="24"/>
          <w:szCs w:val="24"/>
          <w:lang w:val="pl-PL" w:eastAsia="en-US"/>
        </w:rPr>
        <w:t>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5CF66940" w14:textId="77777777" w:rsidR="004E6808" w:rsidRPr="0043435F" w:rsidRDefault="004E6808" w:rsidP="004E6808">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430ACA4" w14:textId="77777777" w:rsidR="004E6808" w:rsidRPr="0043435F" w:rsidRDefault="004E6808" w:rsidP="004E680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A5BFB1B" w14:textId="77777777" w:rsidR="004E6808" w:rsidRDefault="004E6808" w:rsidP="004E6808">
      <w:pPr>
        <w:pStyle w:val="Tekstpodstawowy"/>
        <w:ind w:right="-47"/>
        <w:jc w:val="both"/>
        <w:rPr>
          <w:rFonts w:ascii="Times New Roman" w:hAnsi="Times New Roman"/>
        </w:rPr>
      </w:pPr>
    </w:p>
    <w:p w14:paraId="05BCE11A"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4</w:t>
      </w:r>
    </w:p>
    <w:p w14:paraId="3A144EF4" w14:textId="77777777" w:rsidR="004E6808" w:rsidRDefault="004E6808" w:rsidP="004E680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825BC6F" w14:textId="77777777" w:rsidR="004E6808" w:rsidRDefault="004E6808" w:rsidP="004E680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ABAC757" w14:textId="77777777" w:rsidR="004E6808" w:rsidRDefault="004E6808" w:rsidP="004E6808">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A7E265B" w14:textId="77777777" w:rsidR="004E6808" w:rsidRPr="00593CEB" w:rsidRDefault="004E6808" w:rsidP="004E6808">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4922B0E" w14:textId="77777777" w:rsidR="004E6808" w:rsidRDefault="004E6808" w:rsidP="004E6808">
      <w:pPr>
        <w:pStyle w:val="Tekstpodstawowy"/>
        <w:ind w:right="-47"/>
        <w:jc w:val="center"/>
        <w:rPr>
          <w:rFonts w:ascii="Times New Roman" w:hAnsi="Times New Roman"/>
        </w:rPr>
      </w:pPr>
    </w:p>
    <w:p w14:paraId="168A8231"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5</w:t>
      </w:r>
    </w:p>
    <w:p w14:paraId="5AB15DED" w14:textId="77777777" w:rsidR="004E6808" w:rsidRPr="00C53B52" w:rsidRDefault="004E6808" w:rsidP="004E680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16D3BEA" w14:textId="77777777" w:rsidR="004E6808" w:rsidRPr="00C53B52" w:rsidRDefault="004E6808" w:rsidP="004E680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6A072A6" w14:textId="77777777" w:rsidR="004E6808" w:rsidRPr="00C53B52" w:rsidRDefault="004E6808" w:rsidP="004E680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45B20B2" w14:textId="77777777" w:rsidR="004E6808" w:rsidRPr="00C53B52" w:rsidRDefault="004E6808" w:rsidP="004E68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702370F" w14:textId="77777777" w:rsidR="004E6808" w:rsidRPr="00C53B52" w:rsidRDefault="004E6808" w:rsidP="004E68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2B0737F5" w14:textId="77777777" w:rsidR="004E6808" w:rsidRPr="00C53B52" w:rsidRDefault="004E6808" w:rsidP="004E680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4EFA6F12" w14:textId="77777777" w:rsidR="004E6808" w:rsidRPr="00C53B52" w:rsidRDefault="004E6808" w:rsidP="004E680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883E0CC" w14:textId="77777777" w:rsidR="004E6808" w:rsidRPr="00C53B52" w:rsidRDefault="004E6808" w:rsidP="004E680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653FB73" w14:textId="77777777" w:rsidR="004E6808" w:rsidRPr="00C53B52" w:rsidRDefault="004E6808" w:rsidP="004E6808">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0EE26909" w14:textId="77777777" w:rsidR="004E6808" w:rsidRPr="00041CB5" w:rsidRDefault="004E6808" w:rsidP="004E6808">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1EE4344C" w14:textId="77777777" w:rsidR="004E6808" w:rsidRDefault="004E6808" w:rsidP="004E680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3B6F9AA" w14:textId="77777777" w:rsidR="004E6808" w:rsidRDefault="004E6808" w:rsidP="004E6808">
      <w:pPr>
        <w:pStyle w:val="Tekstpodstawowy"/>
        <w:ind w:right="-47"/>
        <w:jc w:val="center"/>
        <w:rPr>
          <w:rFonts w:ascii="Times New Roman" w:hAnsi="Times New Roman"/>
          <w:b/>
        </w:rPr>
      </w:pPr>
    </w:p>
    <w:p w14:paraId="0D94AF20" w14:textId="77777777" w:rsidR="004E6808" w:rsidRDefault="004E6808" w:rsidP="004E6808">
      <w:pPr>
        <w:pStyle w:val="Tekstpodstawowy"/>
        <w:ind w:right="-47"/>
        <w:jc w:val="center"/>
        <w:rPr>
          <w:rFonts w:ascii="Times New Roman" w:hAnsi="Times New Roman"/>
          <w:b/>
        </w:rPr>
      </w:pPr>
    </w:p>
    <w:p w14:paraId="1C0F133A" w14:textId="77777777" w:rsidR="004E6808" w:rsidRDefault="004E6808" w:rsidP="004E6808">
      <w:pPr>
        <w:pStyle w:val="Tekstpodstawowy"/>
        <w:ind w:right="-47"/>
        <w:jc w:val="center"/>
        <w:rPr>
          <w:rFonts w:ascii="Times New Roman" w:hAnsi="Times New Roman"/>
          <w:b/>
        </w:rPr>
      </w:pPr>
      <w:r w:rsidRPr="00877B92">
        <w:rPr>
          <w:rFonts w:ascii="Times New Roman" w:hAnsi="Times New Roman"/>
          <w:b/>
        </w:rPr>
        <w:t>§ 6</w:t>
      </w:r>
    </w:p>
    <w:p w14:paraId="09615F2E" w14:textId="77777777" w:rsidR="004E6808" w:rsidRDefault="004E6808" w:rsidP="004E6808">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78D29A5" w14:textId="77777777" w:rsidR="004E6808" w:rsidRDefault="004E6808" w:rsidP="004E680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D839925" w14:textId="77777777" w:rsidR="004E6808" w:rsidRDefault="004E6808" w:rsidP="004E680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C972A89" w14:textId="77777777" w:rsidR="004E6808" w:rsidRDefault="004E6808" w:rsidP="004E680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E479A9F" w14:textId="77777777" w:rsidR="004E6808" w:rsidRDefault="004E6808" w:rsidP="004E6808">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C0378DC"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C408B7A" w14:textId="77777777" w:rsidR="004E6808" w:rsidRPr="003F1749" w:rsidRDefault="004E6808" w:rsidP="004E680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333B564" w14:textId="77777777" w:rsidR="004E6808" w:rsidRDefault="004E6808" w:rsidP="004E680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1C290A6" w14:textId="77777777" w:rsidR="004E6808" w:rsidRDefault="004E6808" w:rsidP="004E6808">
      <w:pPr>
        <w:pStyle w:val="Tekstpodstawowy"/>
        <w:ind w:right="-47"/>
        <w:jc w:val="center"/>
        <w:rPr>
          <w:rFonts w:ascii="Times New Roman" w:hAnsi="Times New Roman"/>
        </w:rPr>
      </w:pPr>
    </w:p>
    <w:p w14:paraId="0034098C"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75F0025" w14:textId="77777777" w:rsidR="004E6808" w:rsidRPr="0043435F" w:rsidRDefault="004E6808" w:rsidP="004E6808">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29585CD" w14:textId="77777777" w:rsidR="004E6808" w:rsidRPr="008D3A47" w:rsidRDefault="004E6808" w:rsidP="004E6808">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726A61F" w14:textId="77777777" w:rsidR="004E6808" w:rsidRPr="0043435F" w:rsidRDefault="004E6808" w:rsidP="004E6808">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0BFD918" w14:textId="77777777" w:rsidR="004E6808" w:rsidRPr="0043435F" w:rsidRDefault="004E6808" w:rsidP="004E6808">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5AF81B6C" w14:textId="77777777" w:rsidR="004E6808" w:rsidRPr="0043435F" w:rsidRDefault="004E6808" w:rsidP="004E6808">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7B40F6CB" w14:textId="77777777" w:rsidR="004E6808" w:rsidRPr="0043435F" w:rsidRDefault="004E6808" w:rsidP="004E6808">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0648B905" w14:textId="77777777" w:rsidR="004E6808" w:rsidRDefault="004E6808" w:rsidP="004E6808">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2EEE9E41" w14:textId="77777777" w:rsidR="004E6808" w:rsidRPr="00144BE6" w:rsidRDefault="004E6808" w:rsidP="004E6808">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1339E840" w14:textId="77777777" w:rsidR="004E6808" w:rsidRPr="0043435F" w:rsidRDefault="004E6808" w:rsidP="004E6808">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F8FA16A" w14:textId="77777777" w:rsidR="004E6808" w:rsidRPr="0043435F" w:rsidRDefault="004E6808" w:rsidP="004E6808">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43021E5" w14:textId="77777777" w:rsidR="004E6808" w:rsidRPr="0043435F" w:rsidRDefault="004E6808" w:rsidP="004E6808">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591257C" w14:textId="77777777" w:rsidR="004E6808" w:rsidRPr="0043435F" w:rsidRDefault="004E6808" w:rsidP="004E6808">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57D0FA" w14:textId="77777777" w:rsidR="004E6808" w:rsidRPr="0043435F" w:rsidRDefault="004E6808" w:rsidP="004E6808">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FF8D2DF" w14:textId="77777777" w:rsidR="004E6808" w:rsidRPr="0043435F" w:rsidRDefault="004E6808" w:rsidP="004E6808">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7BE9CDD" w14:textId="77777777" w:rsidR="004E6808" w:rsidRDefault="004E6808" w:rsidP="004E6808">
      <w:pPr>
        <w:pStyle w:val="Tekstpodstawowy"/>
        <w:ind w:left="284" w:right="-47"/>
        <w:jc w:val="both"/>
        <w:rPr>
          <w:rFonts w:ascii="Times New Roman" w:hAnsi="Times New Roman"/>
        </w:rPr>
      </w:pPr>
    </w:p>
    <w:p w14:paraId="26949AD6"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2E04C156" w14:textId="77777777" w:rsidR="004E6808" w:rsidRDefault="004E6808" w:rsidP="004E680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779BF8F" w14:textId="77777777" w:rsidR="004E6808" w:rsidRPr="009B2595" w:rsidRDefault="004E6808" w:rsidP="004E680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4B69715" w14:textId="77777777" w:rsidR="004E6808" w:rsidRPr="009B2595" w:rsidRDefault="004E6808" w:rsidP="004E680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BCEDB11" w14:textId="77777777" w:rsidR="004E6808" w:rsidRPr="009B2595" w:rsidRDefault="004E6808" w:rsidP="004E680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59B6FE3B" w14:textId="77777777" w:rsidR="004E6808" w:rsidRPr="009B2595" w:rsidRDefault="004E6808" w:rsidP="004E6808">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5C43FC37" w14:textId="77777777" w:rsidR="004E6808" w:rsidRPr="009B2595" w:rsidRDefault="004E6808" w:rsidP="004E6808">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372FC191" w14:textId="77777777" w:rsidR="004E6808" w:rsidRPr="009B2595" w:rsidRDefault="004E6808" w:rsidP="004E6808">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E21AD9E" w14:textId="77777777" w:rsidR="004E6808" w:rsidRPr="009B2595" w:rsidRDefault="004E6808" w:rsidP="004E6808">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2D0E6D5A" w14:textId="77777777" w:rsidR="004E6808" w:rsidRPr="009B2595" w:rsidRDefault="004E6808" w:rsidP="004E6808">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D85DF34" w14:textId="77777777" w:rsidR="004E6808" w:rsidRPr="009B2595" w:rsidRDefault="004E6808" w:rsidP="004E6808">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3D088A3" w14:textId="77777777" w:rsidR="004E6808" w:rsidRPr="009B2595" w:rsidRDefault="004E6808" w:rsidP="004E680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169846" w14:textId="77777777" w:rsidR="004E6808" w:rsidRPr="009B2595" w:rsidRDefault="004E6808" w:rsidP="004E680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7DCA513" w14:textId="77777777" w:rsidR="004E6808" w:rsidRPr="00CA1166" w:rsidRDefault="004E6808" w:rsidP="004E6808">
      <w:pPr>
        <w:widowControl w:val="0"/>
        <w:suppressAutoHyphens/>
        <w:autoSpaceDN w:val="0"/>
        <w:ind w:left="360"/>
        <w:jc w:val="center"/>
        <w:textAlignment w:val="baseline"/>
        <w:rPr>
          <w:rFonts w:eastAsia="SimSun"/>
          <w:b/>
          <w:bCs/>
          <w:color w:val="000000"/>
          <w:kern w:val="2"/>
          <w:sz w:val="24"/>
          <w:szCs w:val="24"/>
          <w:lang w:val="pl-PL"/>
        </w:rPr>
      </w:pPr>
    </w:p>
    <w:p w14:paraId="06B5961C" w14:textId="77777777" w:rsidR="004E6808" w:rsidRPr="009B2595" w:rsidRDefault="004E6808" w:rsidP="004E680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7F4C593B" w14:textId="77777777" w:rsidR="004E6808" w:rsidRPr="009B2595" w:rsidRDefault="004E6808" w:rsidP="004E680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F081AF4" w14:textId="77777777" w:rsidR="004E6808" w:rsidRPr="009B2595" w:rsidRDefault="004E6808" w:rsidP="004E680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64FED97B" w14:textId="77777777" w:rsidR="004E6808" w:rsidRPr="009B2595" w:rsidRDefault="004E6808" w:rsidP="004E680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1FEA3188" w14:textId="77777777" w:rsidR="004E6808" w:rsidRPr="009B2595" w:rsidRDefault="004E6808" w:rsidP="004E680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67AECD2" w14:textId="77777777" w:rsidR="004E6808" w:rsidRDefault="004E6808" w:rsidP="004E6808">
      <w:pPr>
        <w:pStyle w:val="Tekstpodstawowy"/>
        <w:ind w:right="-47"/>
        <w:rPr>
          <w:rFonts w:ascii="Times New Roman" w:hAnsi="Times New Roman"/>
        </w:rPr>
      </w:pPr>
    </w:p>
    <w:p w14:paraId="64DC19E4"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6ADA255B" w14:textId="77777777" w:rsidR="004E6808" w:rsidRDefault="004E6808" w:rsidP="004E680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DD7F29E" w14:textId="77777777" w:rsidR="004E6808" w:rsidRDefault="004E6808" w:rsidP="004E6808">
      <w:pPr>
        <w:pStyle w:val="Tekstpodstawowy"/>
        <w:ind w:right="-47"/>
        <w:jc w:val="center"/>
        <w:rPr>
          <w:rFonts w:ascii="Times New Roman" w:hAnsi="Times New Roman"/>
        </w:rPr>
      </w:pPr>
    </w:p>
    <w:p w14:paraId="70837A3A" w14:textId="77777777" w:rsidR="004E6808" w:rsidRDefault="004E6808" w:rsidP="004E6808">
      <w:pPr>
        <w:pStyle w:val="Tekstpodstawowy"/>
        <w:ind w:right="-47"/>
        <w:jc w:val="center"/>
        <w:rPr>
          <w:rFonts w:ascii="Times New Roman" w:hAnsi="Times New Roman"/>
        </w:rPr>
      </w:pPr>
    </w:p>
    <w:p w14:paraId="7EF4F34F" w14:textId="77777777" w:rsidR="004E6808" w:rsidRPr="00877B92" w:rsidRDefault="004E6808" w:rsidP="004E6808">
      <w:pPr>
        <w:pStyle w:val="Tekstpodstawowy"/>
        <w:ind w:right="-47"/>
        <w:jc w:val="center"/>
        <w:rPr>
          <w:b/>
        </w:rPr>
      </w:pPr>
      <w:r w:rsidRPr="00877B92">
        <w:rPr>
          <w:rFonts w:ascii="Times New Roman" w:hAnsi="Times New Roman"/>
          <w:b/>
        </w:rPr>
        <w:t>§1</w:t>
      </w:r>
      <w:r>
        <w:rPr>
          <w:rFonts w:ascii="Times New Roman" w:hAnsi="Times New Roman"/>
          <w:b/>
        </w:rPr>
        <w:t>3</w:t>
      </w:r>
    </w:p>
    <w:p w14:paraId="162721CD" w14:textId="77777777" w:rsidR="004E6808" w:rsidRDefault="004E6808" w:rsidP="004E680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64871F0" w14:textId="77777777" w:rsidR="004E6808" w:rsidRDefault="004E6808" w:rsidP="004E6808">
      <w:pPr>
        <w:pStyle w:val="NormalnyWeb"/>
        <w:jc w:val="both"/>
      </w:pPr>
      <w:r>
        <w:t xml:space="preserve">2. W razie wątpliwości, czy określona informacja stanowi tajemnicę Wykonawca zobowiązany jest zwrócić się w formie pisemnej do Zamawiającego o wyjaśnienie takiej wątpliwości. </w:t>
      </w:r>
    </w:p>
    <w:p w14:paraId="5447F46E" w14:textId="77777777" w:rsidR="004E6808" w:rsidRDefault="004E6808" w:rsidP="004E6808">
      <w:pPr>
        <w:pStyle w:val="NormalnyWeb"/>
        <w:jc w:val="both"/>
      </w:pPr>
      <w:r>
        <w:t xml:space="preserve">3. Wykonawca zobowiązuje się do wykorzystania uzyskanych, powyższych informacji jedynie w celu wykonania przedmiotu umowy. </w:t>
      </w:r>
    </w:p>
    <w:p w14:paraId="6778FDB2" w14:textId="77777777" w:rsidR="004E6808" w:rsidRDefault="004E6808" w:rsidP="004E680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7A9786C" w14:textId="77777777" w:rsidR="004E6808" w:rsidRDefault="004E6808" w:rsidP="004E6808">
      <w:pPr>
        <w:pStyle w:val="NormalnyWeb"/>
        <w:jc w:val="both"/>
      </w:pPr>
      <w:r>
        <w:t>5. Powyższe przepisy nie będą miały zastosowania wobec informacji powszechnie znanych lub opublikowanych oraz w przypadku żądania ich ujawnienia przez uprawniony organ.</w:t>
      </w:r>
    </w:p>
    <w:p w14:paraId="2B7D8A26" w14:textId="77777777" w:rsidR="004E6808" w:rsidRDefault="004E6808" w:rsidP="004E6808">
      <w:pPr>
        <w:pStyle w:val="Tekstpodstawowy"/>
        <w:ind w:right="-47"/>
        <w:jc w:val="both"/>
        <w:rPr>
          <w:rFonts w:ascii="Times New Roman" w:hAnsi="Times New Roman"/>
        </w:rPr>
      </w:pPr>
    </w:p>
    <w:p w14:paraId="0A298F27"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765793F" w14:textId="77777777" w:rsidR="004E6808" w:rsidRDefault="004E6808" w:rsidP="004E680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AE95AEE" w14:textId="77777777" w:rsidR="004E6808" w:rsidRDefault="004E6808" w:rsidP="004E6808">
      <w:pPr>
        <w:pStyle w:val="Tekstpodstawowy"/>
        <w:ind w:right="-47"/>
        <w:jc w:val="both"/>
        <w:rPr>
          <w:rFonts w:ascii="Times New Roman" w:hAnsi="Times New Roman"/>
        </w:rPr>
      </w:pPr>
    </w:p>
    <w:p w14:paraId="35520573"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6A7CDF8" w14:textId="77777777" w:rsidR="004E6808" w:rsidRDefault="004E6808" w:rsidP="004E680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E95579F" w14:textId="77777777" w:rsidR="004E6808" w:rsidRDefault="004E6808" w:rsidP="004E6808">
      <w:pPr>
        <w:pStyle w:val="Tekstpodstawowy"/>
        <w:ind w:right="-47"/>
        <w:jc w:val="both"/>
        <w:rPr>
          <w:rFonts w:ascii="Times New Roman" w:hAnsi="Times New Roman"/>
        </w:rPr>
      </w:pPr>
    </w:p>
    <w:p w14:paraId="124F2EE7" w14:textId="77777777" w:rsidR="004E6808" w:rsidRPr="00877B92" w:rsidRDefault="004E6808" w:rsidP="004E680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02C719FB" w14:textId="77777777" w:rsidR="004E6808" w:rsidRPr="004F0507" w:rsidRDefault="004E6808" w:rsidP="004E680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B3C5F4B" w14:textId="77777777" w:rsidR="004E6808" w:rsidRDefault="004E6808" w:rsidP="004E6808">
      <w:pPr>
        <w:pStyle w:val="Tekstpodstawowy2"/>
        <w:spacing w:line="240" w:lineRule="auto"/>
        <w:ind w:right="-47"/>
      </w:pPr>
    </w:p>
    <w:p w14:paraId="46208110" w14:textId="77777777" w:rsidR="004E6808" w:rsidRPr="004F0507" w:rsidRDefault="004E6808" w:rsidP="004E6808">
      <w:pPr>
        <w:pStyle w:val="Tekstpodstawowy2"/>
        <w:spacing w:line="240" w:lineRule="auto"/>
        <w:ind w:right="-47"/>
        <w:rPr>
          <w:b/>
          <w:sz w:val="24"/>
        </w:rPr>
      </w:pPr>
      <w:r>
        <w:rPr>
          <w:b/>
          <w:sz w:val="24"/>
        </w:rPr>
        <w:t xml:space="preserve">      </w:t>
      </w:r>
      <w:r w:rsidRPr="004F0507">
        <w:rPr>
          <w:b/>
          <w:sz w:val="24"/>
        </w:rPr>
        <w:t>Za Sprzedawcę                                                                                   Za Kupującego</w:t>
      </w:r>
    </w:p>
    <w:p w14:paraId="680411DC" w14:textId="77777777" w:rsidR="004E6808" w:rsidRPr="000936CA" w:rsidRDefault="004E6808" w:rsidP="004E6808">
      <w:pPr>
        <w:rPr>
          <w:lang w:val="pl-PL"/>
        </w:rPr>
      </w:pPr>
    </w:p>
    <w:p w14:paraId="7F2E16F6" w14:textId="77777777" w:rsidR="004E6808" w:rsidRDefault="004E6808" w:rsidP="004E6808">
      <w:pPr>
        <w:pStyle w:val="Zwykytekst"/>
        <w:rPr>
          <w:lang w:val="pl-PL"/>
        </w:rPr>
      </w:pPr>
    </w:p>
    <w:p w14:paraId="2633C6BE" w14:textId="77777777" w:rsidR="004E6808" w:rsidRDefault="004E6808" w:rsidP="004E6808">
      <w:pPr>
        <w:pStyle w:val="Zwykytekst"/>
        <w:rPr>
          <w:lang w:val="pl-PL"/>
        </w:rPr>
      </w:pPr>
    </w:p>
    <w:p w14:paraId="2B5C25BD" w14:textId="77777777" w:rsidR="004E6808" w:rsidRDefault="004E6808" w:rsidP="004E680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9209EC7" w14:textId="77777777" w:rsidR="004E6808" w:rsidRPr="00496551" w:rsidRDefault="004E6808" w:rsidP="004E680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377E6F9" w14:textId="77777777" w:rsidR="004E6808" w:rsidRPr="00496551" w:rsidRDefault="004E6808" w:rsidP="004E6808">
      <w:pPr>
        <w:pStyle w:val="Zwykytekst"/>
        <w:rPr>
          <w:rFonts w:ascii="Times New Roman" w:hAnsi="Times New Roman" w:cs="Times New Roman"/>
          <w:sz w:val="16"/>
          <w:szCs w:val="16"/>
          <w:lang w:val="pl-PL"/>
        </w:rPr>
      </w:pPr>
    </w:p>
    <w:p w14:paraId="69E4BE83" w14:textId="77777777" w:rsidR="004E6808" w:rsidRPr="00496551" w:rsidRDefault="004E6808" w:rsidP="004E6808">
      <w:pPr>
        <w:pStyle w:val="Zwykytekst"/>
        <w:rPr>
          <w:sz w:val="16"/>
          <w:szCs w:val="16"/>
          <w:lang w:val="pl-PL"/>
        </w:rPr>
      </w:pPr>
    </w:p>
    <w:p w14:paraId="076DA28D" w14:textId="77777777" w:rsidR="004E6808" w:rsidRPr="00DA7C01" w:rsidRDefault="004E6808" w:rsidP="004E6808">
      <w:r>
        <w:rPr>
          <w:lang w:val="pl-PL"/>
        </w:rPr>
        <w:t>* Egzemplarz dla Wykonawcy / AGH</w:t>
      </w:r>
    </w:p>
    <w:p w14:paraId="6E490AE7" w14:textId="77777777" w:rsidR="00496551" w:rsidRPr="006C30AB" w:rsidRDefault="00496551" w:rsidP="006C30AB"/>
    <w:sectPr w:rsidR="00496551" w:rsidRPr="006C30AB">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F9534" w14:textId="77777777" w:rsidR="00087591" w:rsidRDefault="00087591">
      <w:r>
        <w:separator/>
      </w:r>
    </w:p>
  </w:endnote>
  <w:endnote w:type="continuationSeparator" w:id="0">
    <w:p w14:paraId="765DF055" w14:textId="77777777" w:rsidR="00087591" w:rsidRDefault="00087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792D0" w14:textId="77777777" w:rsidR="004E6808" w:rsidRDefault="004E6808">
    <w:pPr>
      <w:pStyle w:val="Stopka"/>
      <w:jc w:val="right"/>
    </w:pPr>
    <w:r>
      <w:fldChar w:fldCharType="begin"/>
    </w:r>
    <w:r>
      <w:instrText>PAGE   \* MERGEFORMAT</w:instrText>
    </w:r>
    <w:r>
      <w:fldChar w:fldCharType="separate"/>
    </w:r>
    <w:r>
      <w:rPr>
        <w:lang w:val="pl-PL"/>
      </w:rPr>
      <w:t>2</w:t>
    </w:r>
    <w:r>
      <w:fldChar w:fldCharType="end"/>
    </w:r>
  </w:p>
  <w:p w14:paraId="2A84E89D" w14:textId="77777777" w:rsidR="00692019" w:rsidRDefault="006920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7F007" w14:textId="77777777" w:rsidR="00087591" w:rsidRDefault="00087591">
      <w:r>
        <w:separator/>
      </w:r>
    </w:p>
  </w:footnote>
  <w:footnote w:type="continuationSeparator" w:id="0">
    <w:p w14:paraId="2637200B" w14:textId="77777777" w:rsidR="00087591" w:rsidRDefault="000875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991522558">
    <w:abstractNumId w:val="7"/>
  </w:num>
  <w:num w:numId="2" w16cid:durableId="1879782959">
    <w:abstractNumId w:val="11"/>
  </w:num>
  <w:num w:numId="3" w16cid:durableId="19472840">
    <w:abstractNumId w:val="2"/>
  </w:num>
  <w:num w:numId="4" w16cid:durableId="1031615961">
    <w:abstractNumId w:val="4"/>
  </w:num>
  <w:num w:numId="5" w16cid:durableId="1739477486">
    <w:abstractNumId w:val="13"/>
  </w:num>
  <w:num w:numId="6" w16cid:durableId="1720977153">
    <w:abstractNumId w:val="9"/>
  </w:num>
  <w:num w:numId="7" w16cid:durableId="606087149">
    <w:abstractNumId w:val="8"/>
  </w:num>
  <w:num w:numId="8" w16cid:durableId="1134954194">
    <w:abstractNumId w:val="10"/>
  </w:num>
  <w:num w:numId="9" w16cid:durableId="4069992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6228099">
    <w:abstractNumId w:val="3"/>
  </w:num>
  <w:num w:numId="11" w16cid:durableId="280845667">
    <w:abstractNumId w:val="12"/>
  </w:num>
  <w:num w:numId="12" w16cid:durableId="1647201525">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7591"/>
    <w:rsid w:val="000033EA"/>
    <w:rsid w:val="0002467C"/>
    <w:rsid w:val="00040A7A"/>
    <w:rsid w:val="00087591"/>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4E6808"/>
    <w:rsid w:val="00512FD2"/>
    <w:rsid w:val="00523F87"/>
    <w:rsid w:val="00593CEB"/>
    <w:rsid w:val="005C6D38"/>
    <w:rsid w:val="005D2104"/>
    <w:rsid w:val="00614C95"/>
    <w:rsid w:val="00660027"/>
    <w:rsid w:val="00692019"/>
    <w:rsid w:val="0069339E"/>
    <w:rsid w:val="006C30AB"/>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ED00C"/>
  <w15:chartTrackingRefBased/>
  <w15:docId w15:val="{0C062E2A-B95B-4A93-80A2-41DA64D35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80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E68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2442</Words>
  <Characters>14657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2022-05-18T12:20:00Z</cp:lastPrinted>
  <dcterms:created xsi:type="dcterms:W3CDTF">2022-05-18T12:18:00Z</dcterms:created>
  <dcterms:modified xsi:type="dcterms:W3CDTF">2022-05-18T12:22:00Z</dcterms:modified>
</cp:coreProperties>
</file>