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2527B" w14:textId="2314D0A0" w:rsidR="00E67BDB" w:rsidRPr="00DC7E52" w:rsidRDefault="00E67BDB" w:rsidP="00E67BDB">
      <w:pPr>
        <w:pStyle w:val="Nagwek"/>
      </w:pPr>
      <w:r w:rsidRPr="00DC7E52">
        <w:t xml:space="preserve">Znak Sprawy: </w:t>
      </w:r>
      <w:r w:rsidRPr="00DC7E52">
        <w:rPr>
          <w:b/>
        </w:rPr>
        <w:t>KC-zp.272-</w:t>
      </w:r>
      <w:r>
        <w:rPr>
          <w:b/>
        </w:rPr>
        <w:t>311</w:t>
      </w:r>
      <w:r w:rsidRPr="00DC7E52">
        <w:rPr>
          <w:b/>
        </w:rPr>
        <w:t>/2</w:t>
      </w:r>
      <w:r>
        <w:rPr>
          <w:b/>
        </w:rPr>
        <w:t>2</w:t>
      </w:r>
    </w:p>
    <w:p w14:paraId="5163409A" w14:textId="77777777" w:rsidR="00E67BDB" w:rsidRPr="00DC7E52" w:rsidRDefault="00E67BDB" w:rsidP="00E67BDB">
      <w:pPr>
        <w:pStyle w:val="Nagwek3"/>
        <w:ind w:left="0"/>
        <w:jc w:val="left"/>
        <w:rPr>
          <w:sz w:val="22"/>
        </w:rPr>
      </w:pPr>
    </w:p>
    <w:p w14:paraId="67B240F7" w14:textId="77777777" w:rsidR="00E67BDB" w:rsidRPr="00DC7E52" w:rsidRDefault="00E67BDB" w:rsidP="00E67BDB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3C732896" w14:textId="77777777" w:rsidR="00E67BDB" w:rsidRPr="00DC7E52" w:rsidRDefault="00E67BDB" w:rsidP="00E67BDB">
      <w:pPr>
        <w:jc w:val="center"/>
        <w:rPr>
          <w:rFonts w:ascii="Times New Roman" w:hAnsi="Times New Roman"/>
          <w:b/>
        </w:rPr>
      </w:pPr>
    </w:p>
    <w:p w14:paraId="28E8C8B4" w14:textId="77777777" w:rsidR="00E67BDB" w:rsidRPr="00DC7E52" w:rsidRDefault="00E67BDB" w:rsidP="00E67BDB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05685C70" w14:textId="77777777" w:rsidR="00E67BDB" w:rsidRPr="00DC7E52" w:rsidRDefault="00E67BDB" w:rsidP="00E67BDB">
      <w:pPr>
        <w:pStyle w:val="Tekstpodstawowywcity"/>
        <w:ind w:firstLine="0"/>
        <w:jc w:val="center"/>
        <w:rPr>
          <w:i/>
          <w:sz w:val="22"/>
        </w:rPr>
      </w:pPr>
      <w:r w:rsidRPr="00DC7E52">
        <w:rPr>
          <w:i/>
          <w:sz w:val="22"/>
        </w:rPr>
        <w:t>(pełna nazwa i adres Wykonawcy)</w:t>
      </w:r>
    </w:p>
    <w:p w14:paraId="0FAEED43" w14:textId="77777777" w:rsidR="00E67BDB" w:rsidRPr="00DC7E52" w:rsidRDefault="00E67BDB" w:rsidP="00E67BDB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44D0DC23" w14:textId="77777777" w:rsidR="00E67BDB" w:rsidRPr="00DC7E52" w:rsidRDefault="00E67BDB" w:rsidP="00E67BDB">
      <w:pPr>
        <w:pStyle w:val="Tekstpodstawowywcity"/>
        <w:spacing w:line="360" w:lineRule="auto"/>
        <w:ind w:firstLine="0"/>
        <w:rPr>
          <w:b/>
          <w:bCs/>
          <w:sz w:val="22"/>
        </w:rPr>
      </w:pPr>
      <w:r w:rsidRPr="00DC7E52">
        <w:rPr>
          <w:sz w:val="22"/>
        </w:rPr>
        <w:t xml:space="preserve">Na potrzeby postępowania o udzielenie zamówienia publicznego prowadzonym </w:t>
      </w:r>
      <w:r w:rsidRPr="00DC7E52">
        <w:rPr>
          <w:b/>
          <w:bCs/>
          <w:sz w:val="22"/>
        </w:rPr>
        <w:t>w trybie przetargu nieograniczonego na:</w:t>
      </w:r>
    </w:p>
    <w:p w14:paraId="1B99F86B" w14:textId="4A90F9CC" w:rsidR="00E67BDB" w:rsidRPr="00DC7E52" w:rsidRDefault="00E67BDB" w:rsidP="00E67BDB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44553B">
        <w:rPr>
          <w:b/>
        </w:rPr>
        <w:t>Dostaw</w:t>
      </w:r>
      <w:r>
        <w:rPr>
          <w:b/>
        </w:rPr>
        <w:t>ę</w:t>
      </w:r>
      <w:r w:rsidRPr="0044553B">
        <w:rPr>
          <w:b/>
        </w:rPr>
        <w:t xml:space="preserve"> </w:t>
      </w:r>
      <w:r>
        <w:rPr>
          <w:b/>
        </w:rPr>
        <w:t>komputer</w:t>
      </w:r>
      <w:r>
        <w:rPr>
          <w:b/>
        </w:rPr>
        <w:t xml:space="preserve">a stacjonarnego dla </w:t>
      </w:r>
      <w:proofErr w:type="spellStart"/>
      <w:r>
        <w:rPr>
          <w:b/>
        </w:rPr>
        <w:t>WIMiR</w:t>
      </w:r>
      <w:proofErr w:type="spellEnd"/>
      <w:r w:rsidRPr="00DC7E52">
        <w:rPr>
          <w:rFonts w:ascii="Times New Roman" w:hAnsi="Times New Roman"/>
          <w:b/>
        </w:rPr>
        <w:t>, nr sprawy: KC-zp.272-</w:t>
      </w:r>
      <w:r>
        <w:rPr>
          <w:rFonts w:ascii="Times New Roman" w:hAnsi="Times New Roman"/>
          <w:b/>
        </w:rPr>
        <w:t>311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2</w:t>
      </w:r>
      <w:r w:rsidRPr="00DC7E52">
        <w:rPr>
          <w:rFonts w:ascii="Times New Roman" w:hAnsi="Times New Roman"/>
          <w:b/>
          <w:bCs/>
          <w:iCs/>
        </w:rPr>
        <w:t xml:space="preserve">, </w:t>
      </w:r>
      <w:r w:rsidRPr="00DC7E52">
        <w:rPr>
          <w:rFonts w:ascii="Times New Roman" w:hAnsi="Times New Roman"/>
        </w:rPr>
        <w:t xml:space="preserve">prowadzonego przez Akademię Górniczo-Hutniczą w Krakowie, </w:t>
      </w:r>
    </w:p>
    <w:p w14:paraId="7CDBE235" w14:textId="77777777" w:rsidR="00E67BDB" w:rsidRPr="00DC7E52" w:rsidRDefault="00E67BDB" w:rsidP="00E67BDB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1A81F415" w14:textId="77777777" w:rsidR="00E67BDB" w:rsidRPr="00DC7E52" w:rsidRDefault="00E67BDB" w:rsidP="00E67BDB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067D819B" w14:textId="77777777" w:rsidR="00E67BDB" w:rsidRPr="00DC7E52" w:rsidRDefault="00E67BDB" w:rsidP="00E67BDB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17E1BEB9" w14:textId="77777777" w:rsidR="00E67BDB" w:rsidRPr="00DC7E52" w:rsidRDefault="00E67BDB" w:rsidP="00E67BDB">
      <w:pPr>
        <w:pStyle w:val="Akapitzlist"/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4A5E8783" w14:textId="77777777" w:rsidR="00E67BDB" w:rsidRPr="00DC7E52" w:rsidRDefault="00E67BDB" w:rsidP="00E67BDB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2781914C" w14:textId="77777777" w:rsidR="00E67BDB" w:rsidRPr="00DC7E52" w:rsidRDefault="00E67BDB" w:rsidP="00E67BDB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E67BDB" w:rsidRPr="00DC7E52" w14:paraId="14034D03" w14:textId="77777777" w:rsidTr="006C68E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C8E2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A4963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E3927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E67BDB" w:rsidRPr="00DC7E52" w14:paraId="6AC9485D" w14:textId="77777777" w:rsidTr="006C68E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E1646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95F61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1847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67BDB" w:rsidRPr="00DC7E52" w14:paraId="717F9834" w14:textId="77777777" w:rsidTr="006C68E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9F931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ABBD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E2A75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67BDB" w:rsidRPr="00DC7E52" w14:paraId="69E098C3" w14:textId="77777777" w:rsidTr="006C68E5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EEA97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A8BAE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D7079" w14:textId="77777777" w:rsidR="00E67BDB" w:rsidRPr="00DC7E52" w:rsidRDefault="00E67BDB" w:rsidP="006C68E5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685163A1" w14:textId="77777777" w:rsidR="00E67BDB" w:rsidRPr="00DC7E52" w:rsidRDefault="00E67BDB" w:rsidP="00E67BDB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1567FBD2" w14:textId="77777777" w:rsidR="00E67BDB" w:rsidRPr="00DC7E52" w:rsidRDefault="00E67BDB" w:rsidP="00E67BDB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51346315" w14:textId="77777777" w:rsidR="00E67BDB" w:rsidRPr="00DC7E52" w:rsidRDefault="00E67BDB" w:rsidP="00E67BDB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1C9F485" w14:textId="77777777" w:rsidR="00E67BDB" w:rsidRPr="00DC7E52" w:rsidRDefault="00E67BDB" w:rsidP="00E67BDB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1BB66EA1" w14:textId="77777777" w:rsidR="00E67BDB" w:rsidRPr="00DC7E52" w:rsidRDefault="00E67BDB" w:rsidP="00E67BDB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40BEE7F0" w14:textId="77777777" w:rsidR="00E67BDB" w:rsidRPr="00DC7E52" w:rsidRDefault="00E67BDB" w:rsidP="00E67BDB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76D4A6AB" w14:textId="77777777" w:rsidR="00E67BDB" w:rsidRPr="00DC7E52" w:rsidRDefault="00E67BDB" w:rsidP="00E67BDB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570AEF12" w14:textId="77777777" w:rsidR="00E67BDB" w:rsidRPr="00DC7E52" w:rsidRDefault="00E67BDB" w:rsidP="00E67BDB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5982769B" w14:textId="77777777" w:rsidR="00E67BDB" w:rsidRPr="00DC7E52" w:rsidRDefault="00E67BDB" w:rsidP="00E67BDB">
      <w:pPr>
        <w:rPr>
          <w:rFonts w:ascii="Times New Roman" w:hAnsi="Times New Roman"/>
        </w:rPr>
      </w:pPr>
    </w:p>
    <w:p w14:paraId="7D0CF5D1" w14:textId="77777777" w:rsidR="00E67BDB" w:rsidRPr="00DC7E52" w:rsidRDefault="00E67BDB" w:rsidP="00E67BDB">
      <w:pPr>
        <w:rPr>
          <w:rFonts w:ascii="Times New Roman" w:hAnsi="Times New Roman"/>
        </w:rPr>
      </w:pPr>
    </w:p>
    <w:p w14:paraId="753F4723" w14:textId="77777777" w:rsidR="00E67BDB" w:rsidRPr="005D4966" w:rsidRDefault="00E67BDB" w:rsidP="00E67BDB"/>
    <w:p w14:paraId="1798FF6E" w14:textId="77777777" w:rsidR="00E67BDB" w:rsidRPr="00C93A82" w:rsidRDefault="00E67BDB" w:rsidP="00E67BDB"/>
    <w:p w14:paraId="638BE039" w14:textId="77777777" w:rsidR="00E67BDB" w:rsidRPr="00FB0AB3" w:rsidRDefault="00E67BDB" w:rsidP="00E67BDB"/>
    <w:p w14:paraId="301367CE" w14:textId="77777777" w:rsidR="00E67EFE" w:rsidRPr="00A13AE1" w:rsidRDefault="00E67EFE" w:rsidP="00A13AE1"/>
    <w:sectPr w:rsidR="00E67EFE" w:rsidRPr="00A13AE1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5F349" w14:textId="77777777" w:rsidR="00F154E3" w:rsidRDefault="00F154E3">
      <w:pPr>
        <w:spacing w:after="0" w:line="240" w:lineRule="auto"/>
      </w:pPr>
      <w:r>
        <w:separator/>
      </w:r>
    </w:p>
  </w:endnote>
  <w:endnote w:type="continuationSeparator" w:id="0">
    <w:p w14:paraId="188FA4CF" w14:textId="77777777" w:rsidR="00F154E3" w:rsidRDefault="00F15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40907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B9B082B" w14:textId="77777777" w:rsidR="00336EEB" w:rsidRDefault="00E67BD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88E35" w14:textId="77777777" w:rsidR="00336EEB" w:rsidRDefault="00E67BDB" w:rsidP="004704CB">
    <w:pPr>
      <w:pStyle w:val="Stopka"/>
      <w:framePr w:wrap="around" w:vAnchor="text" w:hAnchor="margin" w:xAlign="right" w:y="1"/>
      <w:rPr>
        <w:rStyle w:val="Numerstrony"/>
      </w:rPr>
    </w:pPr>
  </w:p>
  <w:p w14:paraId="65C46536" w14:textId="77777777" w:rsidR="00336EEB" w:rsidRDefault="00E67BDB" w:rsidP="00336EEB">
    <w:pPr>
      <w:pStyle w:val="Stopka"/>
      <w:tabs>
        <w:tab w:val="clear" w:pos="4536"/>
      </w:tabs>
      <w:jc w:val="center"/>
    </w:pPr>
    <w:r>
      <w:rPr>
        <w:noProof/>
      </w:rPr>
      <w:pict w14:anchorId="05C57367">
        <v:line id="_x0000_s1025" style="position:absolute;left:0;text-align:left;z-index:251659264" from="-3.85pt,8.7pt" to="455.15pt,8.7pt"/>
      </w:pict>
    </w:r>
  </w:p>
  <w:p w14:paraId="3A6BC047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FD813" w14:textId="77777777" w:rsidR="00903726" w:rsidRDefault="00E67B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33957" w14:textId="77777777" w:rsidR="00F154E3" w:rsidRDefault="00F154E3">
      <w:pPr>
        <w:spacing w:after="0" w:line="240" w:lineRule="auto"/>
      </w:pPr>
      <w:r>
        <w:separator/>
      </w:r>
    </w:p>
  </w:footnote>
  <w:footnote w:type="continuationSeparator" w:id="0">
    <w:p w14:paraId="359E2DAF" w14:textId="77777777" w:rsidR="00F154E3" w:rsidRDefault="00F154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2E562" w14:textId="77777777" w:rsidR="00903726" w:rsidRDefault="00E67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C91F3" w14:textId="77777777" w:rsidR="00903726" w:rsidRDefault="00E67B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B1C39" w14:textId="77777777" w:rsidR="00903726" w:rsidRDefault="00E67B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6541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154E3"/>
    <w:rsid w:val="000563B7"/>
    <w:rsid w:val="000E6C60"/>
    <w:rsid w:val="001F4E82"/>
    <w:rsid w:val="00237270"/>
    <w:rsid w:val="00285E58"/>
    <w:rsid w:val="003D1274"/>
    <w:rsid w:val="00430A9F"/>
    <w:rsid w:val="005741C5"/>
    <w:rsid w:val="005E5BD1"/>
    <w:rsid w:val="00623F70"/>
    <w:rsid w:val="008E1F75"/>
    <w:rsid w:val="00927537"/>
    <w:rsid w:val="0093180B"/>
    <w:rsid w:val="00A13AE1"/>
    <w:rsid w:val="00BC579B"/>
    <w:rsid w:val="00D137A1"/>
    <w:rsid w:val="00D70839"/>
    <w:rsid w:val="00E67BDB"/>
    <w:rsid w:val="00E67EFE"/>
    <w:rsid w:val="00F154E3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FB6011"/>
  <w15:docId w15:val="{1D597B37-8B54-4006-AD2F-30780BEB1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BDB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E67BDB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365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2022-05-18T12:17:00Z</cp:lastPrinted>
  <dcterms:created xsi:type="dcterms:W3CDTF">2022-05-18T12:15:00Z</dcterms:created>
  <dcterms:modified xsi:type="dcterms:W3CDTF">2022-05-18T12:17:00Z</dcterms:modified>
</cp:coreProperties>
</file>