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73A9D" w14:textId="77777777" w:rsidR="00945F78" w:rsidRPr="002A16E2" w:rsidRDefault="006551FC" w:rsidP="00945F7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7EFDA531">
          <v:roundrect id="AutoShape 2" o:spid="_x0000_s1026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945F78" w:rsidRPr="002A16E2">
        <w:rPr>
          <w:rFonts w:ascii="Times New Roman" w:hAnsi="Times New Roman"/>
          <w:b w:val="0"/>
          <w:sz w:val="22"/>
          <w:szCs w:val="22"/>
        </w:rPr>
        <w:tab/>
      </w:r>
      <w:r w:rsidR="00945F78" w:rsidRPr="002A16E2">
        <w:rPr>
          <w:rFonts w:ascii="Times New Roman" w:hAnsi="Times New Roman"/>
          <w:b w:val="0"/>
          <w:sz w:val="22"/>
          <w:szCs w:val="22"/>
        </w:rPr>
        <w:tab/>
      </w:r>
      <w:r w:rsidR="00945F78" w:rsidRPr="002A16E2">
        <w:rPr>
          <w:rFonts w:ascii="Times New Roman" w:hAnsi="Times New Roman"/>
          <w:b w:val="0"/>
          <w:sz w:val="22"/>
          <w:szCs w:val="22"/>
        </w:rPr>
        <w:tab/>
      </w:r>
      <w:r w:rsidR="00945F78" w:rsidRPr="002A16E2">
        <w:rPr>
          <w:rFonts w:ascii="Times New Roman" w:hAnsi="Times New Roman"/>
          <w:b w:val="0"/>
          <w:sz w:val="22"/>
          <w:szCs w:val="22"/>
        </w:rPr>
        <w:tab/>
      </w:r>
      <w:r w:rsidR="00945F78" w:rsidRPr="002A16E2">
        <w:rPr>
          <w:rFonts w:ascii="Times New Roman" w:hAnsi="Times New Roman"/>
          <w:b w:val="0"/>
          <w:sz w:val="22"/>
          <w:szCs w:val="22"/>
        </w:rPr>
        <w:tab/>
      </w:r>
      <w:r w:rsidR="00945F78" w:rsidRPr="002A16E2">
        <w:rPr>
          <w:rFonts w:ascii="Times New Roman" w:hAnsi="Times New Roman"/>
          <w:b w:val="0"/>
          <w:sz w:val="22"/>
          <w:szCs w:val="22"/>
        </w:rPr>
        <w:tab/>
      </w:r>
      <w:r w:rsidR="00945F78" w:rsidRPr="002A16E2">
        <w:rPr>
          <w:rFonts w:ascii="Times New Roman" w:hAnsi="Times New Roman"/>
          <w:b w:val="0"/>
          <w:sz w:val="22"/>
          <w:szCs w:val="22"/>
        </w:rPr>
        <w:tab/>
      </w:r>
      <w:r w:rsidR="00945F78" w:rsidRPr="002A16E2">
        <w:rPr>
          <w:rFonts w:ascii="Times New Roman" w:hAnsi="Times New Roman"/>
          <w:sz w:val="22"/>
          <w:szCs w:val="22"/>
        </w:rPr>
        <w:t>Załącznik nr 1</w:t>
      </w:r>
    </w:p>
    <w:p w14:paraId="075095F2" w14:textId="77777777" w:rsidR="00945F78" w:rsidRPr="002A16E2" w:rsidRDefault="00945F78" w:rsidP="00945F7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9951086" w14:textId="77777777" w:rsidR="00945F78" w:rsidRPr="002A16E2" w:rsidRDefault="00945F78" w:rsidP="00945F7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26A7B395" w14:textId="77777777" w:rsidR="00945F78" w:rsidRPr="002A16E2" w:rsidRDefault="00945F78" w:rsidP="00945F7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0AA118E0" w14:textId="77777777" w:rsidR="00945F78" w:rsidRPr="002A16E2" w:rsidRDefault="00945F78" w:rsidP="00945F7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6143F043" w14:textId="77777777" w:rsidR="00945F78" w:rsidRPr="00FA50AF" w:rsidRDefault="00945F78" w:rsidP="00945F78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06651E99" w14:textId="77777777" w:rsidR="00945F78" w:rsidRPr="002A16E2" w:rsidRDefault="00945F78" w:rsidP="00945F7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70538867" w14:textId="77777777" w:rsidR="00945F78" w:rsidRPr="002A16E2" w:rsidRDefault="00945F78" w:rsidP="00945F7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4FA4D9CB" w14:textId="77777777" w:rsidR="00945F78" w:rsidRPr="002A16E2" w:rsidRDefault="00945F78" w:rsidP="00945F7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02441CB0" w14:textId="77777777" w:rsidR="00945F78" w:rsidRPr="002A16E2" w:rsidRDefault="00945F78" w:rsidP="00945F7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0A0D3A8C" w14:textId="77777777" w:rsidR="00945F78" w:rsidRPr="002A16E2" w:rsidRDefault="00945F78" w:rsidP="00945F7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88BBF97" w14:textId="77777777" w:rsidR="00945F78" w:rsidRPr="002A16E2" w:rsidRDefault="00945F78" w:rsidP="00945F7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6441CD33" w14:textId="77777777" w:rsidR="00945F78" w:rsidRPr="002A16E2" w:rsidRDefault="00945F78" w:rsidP="00945F7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4B6A07C6" w14:textId="77777777" w:rsidR="00945F78" w:rsidRPr="002A16E2" w:rsidRDefault="00945F78" w:rsidP="00945F78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3DB92680" w14:textId="77777777" w:rsidR="00945F78" w:rsidRPr="002A16E2" w:rsidRDefault="00945F78" w:rsidP="00945F7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0306C1BD" w14:textId="77777777" w:rsidR="00945F78" w:rsidRPr="002A16E2" w:rsidRDefault="00945F78" w:rsidP="00945F7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35431CD8" w14:textId="77777777" w:rsidR="00945F78" w:rsidRPr="002A16E2" w:rsidRDefault="00945F78" w:rsidP="00945F7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6AB65240" w14:textId="77777777" w:rsidR="00945F78" w:rsidRPr="002A16E2" w:rsidRDefault="00945F78" w:rsidP="00945F7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6F7E528A" w14:textId="77777777" w:rsidR="00945F78" w:rsidRPr="002A16E2" w:rsidRDefault="00945F78" w:rsidP="00945F78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5C316A8C" w14:textId="77777777" w:rsidR="00945F78" w:rsidRPr="002A16E2" w:rsidRDefault="00945F78" w:rsidP="00945F78">
      <w:pPr>
        <w:ind w:firstLine="3969"/>
        <w:rPr>
          <w:b/>
          <w:sz w:val="22"/>
          <w:szCs w:val="22"/>
        </w:rPr>
      </w:pPr>
    </w:p>
    <w:p w14:paraId="6ED164C8" w14:textId="54DBC4ED" w:rsidR="00945F78" w:rsidRDefault="00945F78" w:rsidP="00945F78">
      <w:pPr>
        <w:widowControl w:val="0"/>
        <w:ind w:right="1"/>
        <w:jc w:val="both"/>
        <w:rPr>
          <w:i/>
          <w:iCs/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>D</w:t>
      </w:r>
      <w:r w:rsidRPr="00550365">
        <w:rPr>
          <w:b/>
          <w:sz w:val="22"/>
          <w:szCs w:val="22"/>
        </w:rPr>
        <w:t xml:space="preserve">ostawa </w:t>
      </w:r>
      <w:r>
        <w:rPr>
          <w:b/>
          <w:sz w:val="22"/>
          <w:szCs w:val="22"/>
        </w:rPr>
        <w:t>komputera stacjonarnego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550365">
        <w:rPr>
          <w:b/>
          <w:sz w:val="22"/>
          <w:szCs w:val="22"/>
        </w:rPr>
        <w:t xml:space="preserve"> dla </w:t>
      </w:r>
      <w:proofErr w:type="spellStart"/>
      <w:r w:rsidRPr="00550365">
        <w:rPr>
          <w:b/>
          <w:sz w:val="22"/>
          <w:szCs w:val="22"/>
        </w:rPr>
        <w:t>W</w:t>
      </w:r>
      <w:r>
        <w:rPr>
          <w:b/>
          <w:sz w:val="22"/>
          <w:szCs w:val="22"/>
        </w:rPr>
        <w:t>IMiR</w:t>
      </w:r>
      <w:proofErr w:type="spellEnd"/>
      <w:r>
        <w:rPr>
          <w:b/>
          <w:sz w:val="22"/>
          <w:szCs w:val="22"/>
        </w:rPr>
        <w:t xml:space="preserve"> </w:t>
      </w:r>
      <w:r w:rsidRPr="002A16E2">
        <w:rPr>
          <w:b/>
          <w:sz w:val="22"/>
          <w:szCs w:val="22"/>
        </w:rPr>
        <w:t>- KC-zp.272-</w:t>
      </w:r>
      <w:r>
        <w:rPr>
          <w:b/>
          <w:sz w:val="22"/>
          <w:szCs w:val="22"/>
        </w:rPr>
        <w:t>311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2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  <w:r w:rsidRPr="002A16E2">
        <w:rPr>
          <w:i/>
          <w:iCs/>
          <w:sz w:val="22"/>
          <w:szCs w:val="22"/>
        </w:rPr>
        <w:t xml:space="preserve"> </w:t>
      </w:r>
    </w:p>
    <w:p w14:paraId="72144A62" w14:textId="77777777" w:rsidR="00945F78" w:rsidRDefault="00945F78" w:rsidP="00945F78">
      <w:pPr>
        <w:widowControl w:val="0"/>
        <w:ind w:right="1"/>
        <w:jc w:val="both"/>
        <w:rPr>
          <w:i/>
          <w:iCs/>
          <w:sz w:val="22"/>
          <w:szCs w:val="22"/>
        </w:rPr>
      </w:pPr>
    </w:p>
    <w:p w14:paraId="0F768A04" w14:textId="77777777" w:rsidR="00945F78" w:rsidRPr="00D118A5" w:rsidRDefault="00945F78" w:rsidP="00945F78">
      <w:pPr>
        <w:widowControl w:val="0"/>
        <w:spacing w:line="360" w:lineRule="auto"/>
        <w:ind w:right="1"/>
      </w:pPr>
      <w:r w:rsidRPr="00D118A5">
        <w:rPr>
          <w:b/>
        </w:rPr>
        <w:t>Cena netto:   .........................................................................PLN</w:t>
      </w:r>
    </w:p>
    <w:p w14:paraId="51996B08" w14:textId="77777777" w:rsidR="00945F78" w:rsidRPr="00D118A5" w:rsidRDefault="00945F78" w:rsidP="00945F78">
      <w:pPr>
        <w:widowControl w:val="0"/>
        <w:spacing w:line="360" w:lineRule="auto"/>
        <w:ind w:right="1"/>
      </w:pPr>
      <w:r w:rsidRPr="00D118A5">
        <w:rPr>
          <w:b/>
        </w:rPr>
        <w:t>Cena brutto: .........................................................................PLN</w:t>
      </w:r>
    </w:p>
    <w:p w14:paraId="05ABF8DD" w14:textId="77777777" w:rsidR="00945F78" w:rsidRPr="00D118A5" w:rsidRDefault="00945F78" w:rsidP="00945F78">
      <w:pPr>
        <w:widowControl w:val="0"/>
        <w:spacing w:line="360" w:lineRule="auto"/>
        <w:ind w:right="1"/>
        <w:jc w:val="both"/>
      </w:pPr>
      <w:r w:rsidRPr="00D118A5">
        <w:rPr>
          <w:b/>
          <w:bCs/>
        </w:rPr>
        <w:t>Słownie brutto :.......................................................................................................................</w:t>
      </w:r>
    </w:p>
    <w:p w14:paraId="3176D96E" w14:textId="77777777" w:rsidR="00945F78" w:rsidRDefault="00945F78" w:rsidP="00945F78">
      <w:pPr>
        <w:pStyle w:val="Tekstpodstawowy"/>
      </w:pPr>
      <w:r w:rsidRPr="00D118A5">
        <w:rPr>
          <w:b w:val="0"/>
          <w:sz w:val="18"/>
        </w:rPr>
        <w:t> </w:t>
      </w:r>
      <w:r w:rsidRPr="00D118A5">
        <w:rPr>
          <w:b w:val="0"/>
          <w:bCs/>
        </w:rPr>
        <w:t>Powyższa cena podatek VAT w wysokości 23 % tj.…………………….</w:t>
      </w:r>
      <w:r>
        <w:rPr>
          <w:b w:val="0"/>
          <w:bCs/>
          <w:i/>
          <w:iCs/>
        </w:rPr>
        <w:t>PLN</w:t>
      </w:r>
    </w:p>
    <w:p w14:paraId="37800BB5" w14:textId="77777777" w:rsidR="00945F78" w:rsidRPr="00D118A5" w:rsidRDefault="00945F78" w:rsidP="00945F78">
      <w:pPr>
        <w:widowControl w:val="0"/>
        <w:ind w:right="1"/>
        <w:jc w:val="both"/>
        <w:rPr>
          <w:sz w:val="22"/>
          <w:szCs w:val="22"/>
        </w:rPr>
      </w:pPr>
    </w:p>
    <w:p w14:paraId="464DE1D1" w14:textId="77777777" w:rsidR="00945F78" w:rsidRPr="00D118A5" w:rsidRDefault="00945F78" w:rsidP="00945F78">
      <w:pPr>
        <w:widowControl w:val="0"/>
        <w:ind w:right="1"/>
        <w:jc w:val="both"/>
        <w:rPr>
          <w:sz w:val="22"/>
          <w:szCs w:val="22"/>
        </w:rPr>
      </w:pPr>
      <w:r w:rsidRPr="00D118A5">
        <w:rPr>
          <w:b/>
          <w:bCs/>
        </w:rPr>
        <w:t>Producent, model konfiguracja oferowanego urządzenia:</w:t>
      </w:r>
      <w:r>
        <w:rPr>
          <w:sz w:val="22"/>
          <w:szCs w:val="22"/>
        </w:rPr>
        <w:t xml:space="preserve"> ………………………………………..</w:t>
      </w:r>
    </w:p>
    <w:p w14:paraId="34DCD835" w14:textId="77777777" w:rsidR="00945F78" w:rsidRDefault="00945F78" w:rsidP="00945F78">
      <w:pPr>
        <w:widowControl w:val="0"/>
        <w:ind w:right="1"/>
        <w:jc w:val="both"/>
        <w:rPr>
          <w:i/>
          <w:iCs/>
          <w:sz w:val="22"/>
          <w:szCs w:val="22"/>
        </w:rPr>
      </w:pPr>
    </w:p>
    <w:p w14:paraId="175F3575" w14:textId="77777777" w:rsidR="00945F78" w:rsidRDefault="00945F78" w:rsidP="00945F78">
      <w:pPr>
        <w:widowControl w:val="0"/>
        <w:ind w:right="1"/>
        <w:jc w:val="both"/>
        <w:rPr>
          <w:i/>
          <w:iCs/>
          <w:sz w:val="22"/>
          <w:szCs w:val="22"/>
        </w:rPr>
      </w:pPr>
    </w:p>
    <w:p w14:paraId="3A9298EE" w14:textId="77777777" w:rsidR="00945F78" w:rsidRPr="002A16E2" w:rsidRDefault="00945F78" w:rsidP="00945F78">
      <w:pPr>
        <w:widowControl w:val="0"/>
        <w:ind w:right="1"/>
        <w:jc w:val="both"/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2A16E2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serwer</w:t>
      </w:r>
      <w:r w:rsidRPr="002A16E2">
        <w:rPr>
          <w:b/>
          <w:bCs/>
          <w:i/>
          <w:iCs/>
          <w:sz w:val="22"/>
          <w:szCs w:val="22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2501AA9E" w14:textId="77777777" w:rsidR="00945F78" w:rsidRPr="002A16E2" w:rsidRDefault="00945F78" w:rsidP="00945F78">
      <w:pPr>
        <w:tabs>
          <w:tab w:val="right" w:pos="9000"/>
        </w:tabs>
        <w:rPr>
          <w:sz w:val="22"/>
          <w:szCs w:val="22"/>
        </w:rPr>
      </w:pPr>
    </w:p>
    <w:p w14:paraId="4BFB462A" w14:textId="2EF15508" w:rsidR="00945F78" w:rsidRPr="002A16E2" w:rsidRDefault="00945F78" w:rsidP="00945F7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……………….</w:t>
      </w:r>
      <w:r w:rsidRPr="002A16E2">
        <w:rPr>
          <w:b/>
          <w:bCs/>
          <w:sz w:val="22"/>
          <w:szCs w:val="22"/>
        </w:rPr>
        <w:t xml:space="preserve"> 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01BFA023" w14:textId="77777777" w:rsidR="00945F78" w:rsidRDefault="00945F78" w:rsidP="00945F78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2A16E2">
        <w:rPr>
          <w:b/>
          <w:sz w:val="22"/>
          <w:szCs w:val="22"/>
        </w:rPr>
        <w:lastRenderedPageBreak/>
        <w:t>Okres udzielonej gwarancji 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2F6F2141" w14:textId="77777777" w:rsidR="00945F78" w:rsidRDefault="00945F78" w:rsidP="00945F78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</w:p>
    <w:p w14:paraId="087A3097" w14:textId="77777777" w:rsidR="00945F78" w:rsidRPr="002A16E2" w:rsidRDefault="00945F78" w:rsidP="00945F7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52A6B6C5" w14:textId="77777777" w:rsidR="00945F78" w:rsidRPr="002A16E2" w:rsidRDefault="00945F78" w:rsidP="00945F7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0BE79F5" w14:textId="77777777" w:rsidR="00945F78" w:rsidRPr="002A16E2" w:rsidRDefault="00945F78" w:rsidP="00945F7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06599668" w14:textId="77777777" w:rsidR="00945F78" w:rsidRPr="002A16E2" w:rsidRDefault="00945F78" w:rsidP="00945F78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35EBC48F" w14:textId="77777777" w:rsidR="00945F78" w:rsidRPr="002A16E2" w:rsidRDefault="00945F78" w:rsidP="00945F7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14:paraId="30E0854E" w14:textId="6BC5BEDC" w:rsidR="00945F78" w:rsidRDefault="00945F78" w:rsidP="00945F7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2693979F" w14:textId="77777777" w:rsidR="006551FC" w:rsidRPr="003E2056" w:rsidRDefault="006551FC" w:rsidP="006551FC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41E6896" w14:textId="6BE9B077" w:rsidR="00945F78" w:rsidRPr="002A16E2" w:rsidRDefault="00945F78" w:rsidP="00945F7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komputer stacjonarny 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4D9F404C" w14:textId="424325F2" w:rsidR="00945F78" w:rsidRPr="002A16E2" w:rsidRDefault="00945F78" w:rsidP="00945F78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color w:val="000000"/>
          <w:sz w:val="22"/>
          <w:szCs w:val="22"/>
          <w:lang w:eastAsia="ar-SA"/>
        </w:rPr>
        <w:t xml:space="preserve">komputer stacjonarny 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945F78">
        <w:rPr>
          <w:bCs/>
          <w:color w:val="000000"/>
          <w:sz w:val="22"/>
          <w:szCs w:val="22"/>
          <w:lang w:eastAsia="ar-SA"/>
        </w:rPr>
        <w:t xml:space="preserve">jest </w:t>
      </w:r>
      <w:r w:rsidRPr="002A16E2">
        <w:rPr>
          <w:color w:val="000000"/>
          <w:sz w:val="22"/>
          <w:szCs w:val="22"/>
          <w:lang w:eastAsia="ar-SA"/>
        </w:rPr>
        <w:t>przeznaczon</w:t>
      </w:r>
      <w:r>
        <w:rPr>
          <w:color w:val="000000"/>
          <w:sz w:val="22"/>
          <w:szCs w:val="22"/>
          <w:lang w:eastAsia="ar-SA"/>
        </w:rPr>
        <w:t>y</w:t>
      </w:r>
      <w:r w:rsidRPr="002A16E2">
        <w:rPr>
          <w:color w:val="000000"/>
          <w:sz w:val="22"/>
          <w:szCs w:val="22"/>
          <w:lang w:eastAsia="ar-SA"/>
        </w:rPr>
        <w:t xml:space="preserve"> dla placówki oświatowej - </w:t>
      </w:r>
      <w:r w:rsidRPr="002A16E2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71727C8C" w14:textId="77777777" w:rsidR="00945F78" w:rsidRPr="002A16E2" w:rsidRDefault="00945F78" w:rsidP="00945F7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020F800" w14:textId="77777777" w:rsidR="00945F78" w:rsidRPr="002A16E2" w:rsidRDefault="00945F78" w:rsidP="00945F78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BD6FCA2" w14:textId="77777777" w:rsidR="00945F78" w:rsidRPr="002A16E2" w:rsidRDefault="00945F78" w:rsidP="00945F78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1A68428" w14:textId="77777777" w:rsidR="00945F78" w:rsidRPr="002A16E2" w:rsidRDefault="00945F78" w:rsidP="00945F7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45F78" w:rsidRPr="002A16E2" w14:paraId="3CAE6C7C" w14:textId="77777777" w:rsidTr="006C68E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28B9F1" w14:textId="77777777" w:rsidR="00945F78" w:rsidRPr="002A16E2" w:rsidRDefault="00945F78" w:rsidP="006C68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720A00" w14:textId="77777777" w:rsidR="00945F78" w:rsidRPr="002A16E2" w:rsidRDefault="00945F78" w:rsidP="006C68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5EF6655C" w14:textId="77777777" w:rsidR="00945F78" w:rsidRPr="002A16E2" w:rsidRDefault="00945F78" w:rsidP="006C68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9B5F94" w14:textId="77777777" w:rsidR="00945F78" w:rsidRPr="002A16E2" w:rsidRDefault="00945F78" w:rsidP="006C68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945F78" w:rsidRPr="002A16E2" w14:paraId="24E5A1E8" w14:textId="77777777" w:rsidTr="006C68E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4A1F9" w14:textId="77777777" w:rsidR="00945F78" w:rsidRPr="002A16E2" w:rsidRDefault="00945F78" w:rsidP="006C68E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68787" w14:textId="77777777" w:rsidR="00945F78" w:rsidRPr="002A16E2" w:rsidRDefault="00945F78" w:rsidP="006C68E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A171E" w14:textId="77777777" w:rsidR="00945F78" w:rsidRPr="002A16E2" w:rsidRDefault="00945F78" w:rsidP="006C68E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45F78" w:rsidRPr="002A16E2" w14:paraId="0FC4DD2E" w14:textId="77777777" w:rsidTr="006C68E5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810A1D" w14:textId="77777777" w:rsidR="00945F78" w:rsidRPr="002A16E2" w:rsidRDefault="00945F78" w:rsidP="006C68E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DC34B" w14:textId="77777777" w:rsidR="00945F78" w:rsidRPr="002A16E2" w:rsidRDefault="00945F78" w:rsidP="006C68E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E9D608" w14:textId="77777777" w:rsidR="00945F78" w:rsidRPr="002A16E2" w:rsidRDefault="00945F78" w:rsidP="006C68E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E65F353" w14:textId="77777777" w:rsidR="00945F78" w:rsidRPr="002A16E2" w:rsidRDefault="00945F78" w:rsidP="00945F7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783460CF" w14:textId="77777777" w:rsidR="00945F78" w:rsidRPr="002A16E2" w:rsidRDefault="00945F78" w:rsidP="00945F78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0C72E51B" w14:textId="77777777" w:rsidR="00945F78" w:rsidRPr="002A16E2" w:rsidRDefault="00945F78" w:rsidP="00945F7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2ECBF2AF" w14:textId="77777777" w:rsidR="00945F78" w:rsidRPr="002A16E2" w:rsidRDefault="00945F78" w:rsidP="00945F7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6129EE0D" w14:textId="77777777" w:rsidR="00945F78" w:rsidRPr="002A16E2" w:rsidRDefault="00945F78" w:rsidP="00945F7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209E57B2" w14:textId="77777777" w:rsidR="00945F78" w:rsidRPr="002A16E2" w:rsidRDefault="00945F78" w:rsidP="00945F78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96FB83" w14:textId="77777777" w:rsidR="00945F78" w:rsidRPr="002A16E2" w:rsidRDefault="00945F78" w:rsidP="00945F7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3C3BC51B" w14:textId="77777777" w:rsidR="00945F78" w:rsidRPr="002A16E2" w:rsidRDefault="00945F78" w:rsidP="00945F7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5C0561AB" w14:textId="77777777" w:rsidR="00945F78" w:rsidRPr="002A16E2" w:rsidRDefault="00945F78" w:rsidP="00945F7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67923C73" w14:textId="726AE444" w:rsidR="00FE545C" w:rsidRPr="00B115B6" w:rsidRDefault="00945F78" w:rsidP="00945F78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FE545C" w:rsidRPr="00B115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1E6B4" w14:textId="77777777" w:rsidR="004A31FA" w:rsidRDefault="004A31FA">
      <w:r>
        <w:separator/>
      </w:r>
    </w:p>
  </w:endnote>
  <w:endnote w:type="continuationSeparator" w:id="0">
    <w:p w14:paraId="75E7CA3E" w14:textId="77777777" w:rsidR="004A31FA" w:rsidRDefault="004A3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5BE07" w14:textId="77777777" w:rsidR="00A45328" w:rsidRDefault="00A453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D743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C0F2E" w14:textId="77777777" w:rsidR="00A45328" w:rsidRDefault="00A453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708248" w14:textId="77777777" w:rsidR="004A31FA" w:rsidRDefault="004A31FA">
      <w:r>
        <w:separator/>
      </w:r>
    </w:p>
  </w:footnote>
  <w:footnote w:type="continuationSeparator" w:id="0">
    <w:p w14:paraId="405CE78E" w14:textId="77777777" w:rsidR="004A31FA" w:rsidRDefault="004A31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C4F98" w14:textId="77777777" w:rsidR="00A45328" w:rsidRDefault="00A453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96B9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557B5" w14:textId="77777777" w:rsidR="00A45328" w:rsidRDefault="00A453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377184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60195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68798368">
    <w:abstractNumId w:val="0"/>
  </w:num>
  <w:num w:numId="4" w16cid:durableId="4663612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31F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A31F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551FC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45F78"/>
    <w:rsid w:val="00970FE4"/>
    <w:rsid w:val="00A0022B"/>
    <w:rsid w:val="00A346FE"/>
    <w:rsid w:val="00A45328"/>
    <w:rsid w:val="00A47B4D"/>
    <w:rsid w:val="00A83018"/>
    <w:rsid w:val="00B115B6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855CD4A"/>
  <w15:chartTrackingRefBased/>
  <w15:docId w15:val="{4059E286-FED9-4047-BD1E-81AD5BEEE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5F7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738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2022-05-26T08:36:00Z</cp:lastPrinted>
  <dcterms:created xsi:type="dcterms:W3CDTF">2022-05-26T08:36:00Z</dcterms:created>
  <dcterms:modified xsi:type="dcterms:W3CDTF">2022-05-26T08:36:00Z</dcterms:modified>
</cp:coreProperties>
</file>