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2A155" w14:textId="260C06C2" w:rsidR="006A5DF1" w:rsidRPr="00E7419A" w:rsidRDefault="001B656A" w:rsidP="00E7419A">
      <w:pPr>
        <w:spacing w:after="240"/>
        <w:ind w:right="-2" w:hanging="426"/>
        <w:jc w:val="right"/>
        <w:rPr>
          <w:sz w:val="24"/>
          <w:szCs w:val="24"/>
        </w:rPr>
      </w:pPr>
      <w:r w:rsidRPr="00E7419A">
        <w:rPr>
          <w:sz w:val="24"/>
          <w:szCs w:val="24"/>
        </w:rPr>
        <w:t>Kraków</w:t>
      </w:r>
      <w:r w:rsidR="006A5DF1" w:rsidRPr="00E7419A">
        <w:rPr>
          <w:sz w:val="24"/>
          <w:szCs w:val="24"/>
        </w:rPr>
        <w:t xml:space="preserve"> dnia: </w:t>
      </w:r>
      <w:r w:rsidR="00095CE0">
        <w:rPr>
          <w:sz w:val="24"/>
          <w:szCs w:val="24"/>
        </w:rPr>
        <w:t>31.05.2022 r.</w:t>
      </w:r>
    </w:p>
    <w:p w14:paraId="2ED9BFCF" w14:textId="77777777" w:rsidR="001B656A" w:rsidRPr="00E7419A" w:rsidRDefault="001B656A" w:rsidP="006A5DF1">
      <w:pPr>
        <w:rPr>
          <w:b/>
          <w:bCs/>
          <w:sz w:val="24"/>
          <w:szCs w:val="24"/>
        </w:rPr>
      </w:pPr>
      <w:r w:rsidRPr="00E7419A">
        <w:rPr>
          <w:b/>
          <w:bCs/>
          <w:sz w:val="24"/>
          <w:szCs w:val="24"/>
        </w:rPr>
        <w:t>Szpital Miejski Specjalistyczny</w:t>
      </w:r>
    </w:p>
    <w:p w14:paraId="72A02424" w14:textId="77777777" w:rsidR="001B656A" w:rsidRPr="00E7419A" w:rsidRDefault="001B656A" w:rsidP="006A5DF1">
      <w:pPr>
        <w:rPr>
          <w:b/>
          <w:bCs/>
          <w:sz w:val="24"/>
          <w:szCs w:val="24"/>
        </w:rPr>
      </w:pPr>
      <w:r w:rsidRPr="00E7419A">
        <w:rPr>
          <w:b/>
          <w:bCs/>
          <w:sz w:val="24"/>
          <w:szCs w:val="24"/>
        </w:rPr>
        <w:t>im. Gabriela Narutowicza w Krakowie</w:t>
      </w:r>
    </w:p>
    <w:p w14:paraId="3E20BE6D" w14:textId="77777777" w:rsidR="006A5DF1" w:rsidRPr="00E7419A" w:rsidRDefault="001B656A" w:rsidP="006A5DF1">
      <w:pPr>
        <w:rPr>
          <w:sz w:val="24"/>
          <w:szCs w:val="24"/>
        </w:rPr>
      </w:pPr>
      <w:r w:rsidRPr="00E7419A">
        <w:rPr>
          <w:sz w:val="24"/>
          <w:szCs w:val="24"/>
        </w:rPr>
        <w:t>ul. Prądnicka</w:t>
      </w:r>
      <w:r w:rsidR="006A5DF1" w:rsidRPr="00E7419A">
        <w:rPr>
          <w:sz w:val="24"/>
          <w:szCs w:val="24"/>
        </w:rPr>
        <w:t xml:space="preserve"> </w:t>
      </w:r>
      <w:r w:rsidRPr="00E7419A">
        <w:rPr>
          <w:sz w:val="24"/>
          <w:szCs w:val="24"/>
        </w:rPr>
        <w:t>35-37</w:t>
      </w:r>
    </w:p>
    <w:p w14:paraId="093634C4" w14:textId="77777777" w:rsidR="006A5DF1" w:rsidRPr="00E7419A" w:rsidRDefault="001B656A" w:rsidP="006A5DF1">
      <w:pPr>
        <w:rPr>
          <w:sz w:val="24"/>
          <w:szCs w:val="24"/>
        </w:rPr>
      </w:pPr>
      <w:r w:rsidRPr="00E7419A">
        <w:rPr>
          <w:sz w:val="24"/>
          <w:szCs w:val="24"/>
        </w:rPr>
        <w:t>31-202</w:t>
      </w:r>
      <w:r w:rsidR="006A5DF1" w:rsidRPr="00E7419A">
        <w:rPr>
          <w:sz w:val="24"/>
          <w:szCs w:val="24"/>
        </w:rPr>
        <w:t xml:space="preserve"> </w:t>
      </w:r>
      <w:r w:rsidRPr="00E7419A">
        <w:rPr>
          <w:sz w:val="24"/>
          <w:szCs w:val="24"/>
        </w:rPr>
        <w:t>Kraków</w:t>
      </w:r>
    </w:p>
    <w:p w14:paraId="1F6E6CD1" w14:textId="77777777" w:rsidR="006A5DF1" w:rsidRPr="00E7419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7419A">
        <w:rPr>
          <w:sz w:val="24"/>
          <w:szCs w:val="24"/>
        </w:rPr>
        <w:tab/>
        <w:t xml:space="preserve"> </w:t>
      </w:r>
    </w:p>
    <w:p w14:paraId="6A515388" w14:textId="77777777" w:rsidR="006A5DF1" w:rsidRPr="00E7419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FE7ECB" w14:textId="77777777" w:rsidR="006A5DF1" w:rsidRPr="00E741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7419A">
        <w:rPr>
          <w:b/>
          <w:sz w:val="24"/>
          <w:szCs w:val="24"/>
        </w:rPr>
        <w:t>WYKONAWCY</w:t>
      </w:r>
    </w:p>
    <w:p w14:paraId="5A530B49" w14:textId="77777777" w:rsidR="006A5DF1" w:rsidRPr="00E741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7419A">
        <w:rPr>
          <w:sz w:val="24"/>
          <w:szCs w:val="24"/>
        </w:rPr>
        <w:t>ubiegający się o zamówienie publiczne</w:t>
      </w:r>
    </w:p>
    <w:p w14:paraId="3EE4CBAF" w14:textId="77777777" w:rsidR="006D4AB3" w:rsidRPr="00E7419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66BC15" w14:textId="77777777" w:rsidR="006D4AB3" w:rsidRPr="00E7419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6C0AE" w14:textId="26D86901" w:rsidR="00632C3C" w:rsidRPr="00E7419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419A">
        <w:rPr>
          <w:rFonts w:ascii="Times New Roman" w:hAnsi="Times New Roman"/>
          <w:szCs w:val="28"/>
        </w:rPr>
        <w:t>WYJAŚNIENI</w:t>
      </w:r>
      <w:r w:rsidR="00520165" w:rsidRPr="00E7419A">
        <w:rPr>
          <w:rFonts w:ascii="Times New Roman" w:hAnsi="Times New Roman"/>
          <w:szCs w:val="28"/>
        </w:rPr>
        <w:t>A</w:t>
      </w:r>
      <w:r w:rsidR="00632C3C" w:rsidRPr="00E7419A">
        <w:rPr>
          <w:rFonts w:ascii="Times New Roman" w:hAnsi="Times New Roman"/>
          <w:szCs w:val="28"/>
        </w:rPr>
        <w:t xml:space="preserve"> TREŚCI</w:t>
      </w:r>
      <w:r w:rsidR="0029606A" w:rsidRPr="00E7419A">
        <w:rPr>
          <w:rFonts w:ascii="Times New Roman" w:hAnsi="Times New Roman"/>
          <w:szCs w:val="28"/>
        </w:rPr>
        <w:t xml:space="preserve"> SWZ</w:t>
      </w:r>
      <w:r w:rsidR="004E4F4D" w:rsidRPr="00E7419A">
        <w:rPr>
          <w:rFonts w:ascii="Times New Roman" w:hAnsi="Times New Roman"/>
          <w:szCs w:val="28"/>
        </w:rPr>
        <w:t xml:space="preserve"> -</w:t>
      </w:r>
      <w:r w:rsidR="00E7419A">
        <w:rPr>
          <w:rFonts w:ascii="Times New Roman" w:hAnsi="Times New Roman"/>
          <w:szCs w:val="28"/>
        </w:rPr>
        <w:t xml:space="preserve"> </w:t>
      </w:r>
      <w:r w:rsidR="004E4F4D" w:rsidRPr="00E7419A">
        <w:rPr>
          <w:rFonts w:ascii="Times New Roman" w:hAnsi="Times New Roman"/>
          <w:szCs w:val="28"/>
        </w:rPr>
        <w:t>12</w:t>
      </w:r>
    </w:p>
    <w:p w14:paraId="4D1ACB3F" w14:textId="77777777" w:rsidR="006D4AB3" w:rsidRPr="00E7419A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7419A">
        <w:rPr>
          <w:sz w:val="22"/>
          <w:szCs w:val="22"/>
        </w:rPr>
        <w:t xml:space="preserve">Dotyczy: </w:t>
      </w:r>
      <w:r w:rsidR="006A5DF1" w:rsidRPr="00E7419A">
        <w:rPr>
          <w:sz w:val="22"/>
          <w:szCs w:val="22"/>
        </w:rPr>
        <w:t>p</w:t>
      </w:r>
      <w:r w:rsidRPr="00E7419A">
        <w:rPr>
          <w:sz w:val="22"/>
          <w:szCs w:val="22"/>
        </w:rPr>
        <w:t>ostępowani</w:t>
      </w:r>
      <w:r w:rsidR="006A5DF1" w:rsidRPr="00E7419A">
        <w:rPr>
          <w:sz w:val="22"/>
          <w:szCs w:val="22"/>
        </w:rPr>
        <w:t>a</w:t>
      </w:r>
      <w:r w:rsidRPr="00E7419A">
        <w:rPr>
          <w:sz w:val="22"/>
          <w:szCs w:val="22"/>
        </w:rPr>
        <w:t xml:space="preserve"> o udzielenie zamówienia publicznego, prowadzone</w:t>
      </w:r>
      <w:r w:rsidR="006A5DF1" w:rsidRPr="00E7419A">
        <w:rPr>
          <w:sz w:val="22"/>
          <w:szCs w:val="22"/>
        </w:rPr>
        <w:t>go</w:t>
      </w:r>
      <w:r w:rsidRPr="00E7419A">
        <w:rPr>
          <w:sz w:val="22"/>
          <w:szCs w:val="22"/>
        </w:rPr>
        <w:t xml:space="preserve"> w trybie </w:t>
      </w:r>
      <w:r w:rsidR="001B656A" w:rsidRPr="00E7419A">
        <w:rPr>
          <w:sz w:val="22"/>
          <w:szCs w:val="22"/>
        </w:rPr>
        <w:t>przetarg nieograniczony</w:t>
      </w:r>
      <w:r w:rsidRPr="00E7419A">
        <w:rPr>
          <w:b/>
          <w:sz w:val="22"/>
          <w:szCs w:val="22"/>
        </w:rPr>
        <w:t xml:space="preserve"> </w:t>
      </w:r>
      <w:r w:rsidRPr="00E7419A">
        <w:rPr>
          <w:bCs/>
          <w:sz w:val="22"/>
          <w:szCs w:val="22"/>
        </w:rPr>
        <w:t>na</w:t>
      </w:r>
      <w:r w:rsidRPr="00E7419A">
        <w:rPr>
          <w:b/>
          <w:sz w:val="22"/>
          <w:szCs w:val="22"/>
        </w:rPr>
        <w:t xml:space="preserve"> </w:t>
      </w:r>
      <w:r w:rsidR="00E72428" w:rsidRPr="00E7419A">
        <w:rPr>
          <w:bCs/>
          <w:sz w:val="22"/>
          <w:szCs w:val="22"/>
        </w:rPr>
        <w:t>”</w:t>
      </w:r>
      <w:r w:rsidR="001B656A" w:rsidRPr="00E7419A">
        <w:rPr>
          <w:b/>
          <w:bCs/>
          <w:sz w:val="22"/>
          <w:szCs w:val="22"/>
        </w:rPr>
        <w:t>Zakup i dostawa wyrobów medycznych I</w:t>
      </w:r>
      <w:r w:rsidR="00E72428" w:rsidRPr="00E7419A">
        <w:rPr>
          <w:bCs/>
          <w:sz w:val="22"/>
          <w:szCs w:val="22"/>
        </w:rPr>
        <w:t>”</w:t>
      </w:r>
      <w:r w:rsidRPr="00E7419A">
        <w:rPr>
          <w:b/>
          <w:sz w:val="22"/>
          <w:szCs w:val="22"/>
        </w:rPr>
        <w:t xml:space="preserve"> </w:t>
      </w:r>
      <w:r w:rsidRPr="00E7419A">
        <w:rPr>
          <w:bCs/>
          <w:sz w:val="22"/>
          <w:szCs w:val="22"/>
        </w:rPr>
        <w:t>– znak sprawy</w:t>
      </w:r>
      <w:r w:rsidRPr="00E7419A">
        <w:rPr>
          <w:b/>
          <w:sz w:val="22"/>
          <w:szCs w:val="22"/>
        </w:rPr>
        <w:t xml:space="preserve"> </w:t>
      </w:r>
      <w:r w:rsidR="001B656A" w:rsidRPr="00E7419A">
        <w:rPr>
          <w:b/>
          <w:sz w:val="22"/>
          <w:szCs w:val="22"/>
        </w:rPr>
        <w:t>ZP/19/2022</w:t>
      </w:r>
      <w:r w:rsidRPr="00E7419A">
        <w:rPr>
          <w:b/>
          <w:sz w:val="22"/>
          <w:szCs w:val="22"/>
        </w:rPr>
        <w:t>.</w:t>
      </w:r>
    </w:p>
    <w:p w14:paraId="4A756CE5" w14:textId="57410A27" w:rsidR="0012774F" w:rsidRPr="00E7419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7419A">
        <w:rPr>
          <w:sz w:val="22"/>
          <w:szCs w:val="22"/>
        </w:rPr>
        <w:t>Zamawiający</w:t>
      </w:r>
      <w:r w:rsidR="004E4F4D" w:rsidRPr="00E7419A">
        <w:rPr>
          <w:sz w:val="22"/>
          <w:szCs w:val="22"/>
        </w:rPr>
        <w:t>,</w:t>
      </w:r>
      <w:r w:rsidR="00E7419A" w:rsidRPr="00E7419A">
        <w:rPr>
          <w:sz w:val="22"/>
          <w:szCs w:val="22"/>
        </w:rPr>
        <w:t xml:space="preserve"> </w:t>
      </w:r>
      <w:r w:rsidRPr="00E7419A">
        <w:rPr>
          <w:sz w:val="22"/>
          <w:szCs w:val="22"/>
        </w:rPr>
        <w:t xml:space="preserve">działając na podstawie art. </w:t>
      </w:r>
      <w:r w:rsidR="0029606A" w:rsidRPr="00E7419A">
        <w:rPr>
          <w:sz w:val="22"/>
          <w:szCs w:val="22"/>
        </w:rPr>
        <w:t>1</w:t>
      </w:r>
      <w:r w:rsidRPr="00E7419A">
        <w:rPr>
          <w:sz w:val="22"/>
          <w:szCs w:val="22"/>
        </w:rPr>
        <w:t>3</w:t>
      </w:r>
      <w:r w:rsidR="0029606A" w:rsidRPr="00E7419A">
        <w:rPr>
          <w:sz w:val="22"/>
          <w:szCs w:val="22"/>
        </w:rPr>
        <w:t>5</w:t>
      </w:r>
      <w:r w:rsidRPr="00E7419A">
        <w:rPr>
          <w:sz w:val="22"/>
          <w:szCs w:val="22"/>
        </w:rPr>
        <w:t xml:space="preserve"> ust</w:t>
      </w:r>
      <w:r w:rsidR="00D9049C" w:rsidRPr="00E7419A">
        <w:rPr>
          <w:sz w:val="22"/>
          <w:szCs w:val="22"/>
        </w:rPr>
        <w:t xml:space="preserve">. </w:t>
      </w:r>
      <w:r w:rsidR="0029606A" w:rsidRPr="00E7419A">
        <w:rPr>
          <w:sz w:val="22"/>
          <w:szCs w:val="22"/>
        </w:rPr>
        <w:t>6</w:t>
      </w:r>
      <w:r w:rsidRPr="00E7419A">
        <w:rPr>
          <w:sz w:val="22"/>
          <w:szCs w:val="22"/>
        </w:rPr>
        <w:t xml:space="preserve"> ustawy z dnia </w:t>
      </w:r>
      <w:r w:rsidR="0029606A" w:rsidRPr="00E7419A">
        <w:rPr>
          <w:sz w:val="22"/>
          <w:szCs w:val="22"/>
        </w:rPr>
        <w:t>11</w:t>
      </w:r>
      <w:r w:rsidRPr="00E7419A">
        <w:rPr>
          <w:sz w:val="22"/>
          <w:szCs w:val="22"/>
        </w:rPr>
        <w:t xml:space="preserve"> </w:t>
      </w:r>
      <w:r w:rsidR="0029606A" w:rsidRPr="00E7419A">
        <w:rPr>
          <w:sz w:val="22"/>
          <w:szCs w:val="22"/>
        </w:rPr>
        <w:t xml:space="preserve">września </w:t>
      </w:r>
      <w:r w:rsidRPr="00E7419A">
        <w:rPr>
          <w:sz w:val="22"/>
          <w:szCs w:val="22"/>
        </w:rPr>
        <w:t>20</w:t>
      </w:r>
      <w:r w:rsidR="0029606A" w:rsidRPr="00E7419A">
        <w:rPr>
          <w:sz w:val="22"/>
          <w:szCs w:val="22"/>
        </w:rPr>
        <w:t>19</w:t>
      </w:r>
      <w:r w:rsidRPr="00E7419A">
        <w:rPr>
          <w:sz w:val="22"/>
          <w:szCs w:val="22"/>
        </w:rPr>
        <w:t xml:space="preserve"> r</w:t>
      </w:r>
      <w:r w:rsidR="0029606A" w:rsidRPr="00E7419A">
        <w:rPr>
          <w:sz w:val="22"/>
          <w:szCs w:val="22"/>
        </w:rPr>
        <w:t>.</w:t>
      </w:r>
      <w:r w:rsidRPr="00E7419A">
        <w:rPr>
          <w:sz w:val="22"/>
          <w:szCs w:val="22"/>
        </w:rPr>
        <w:t xml:space="preserve"> Prawo </w:t>
      </w:r>
      <w:r w:rsidR="0029606A" w:rsidRPr="00E7419A">
        <w:rPr>
          <w:sz w:val="22"/>
          <w:szCs w:val="22"/>
        </w:rPr>
        <w:t>z</w:t>
      </w:r>
      <w:r w:rsidRPr="00E7419A">
        <w:rPr>
          <w:sz w:val="22"/>
          <w:szCs w:val="22"/>
        </w:rPr>
        <w:t xml:space="preserve">amówień </w:t>
      </w:r>
      <w:r w:rsidR="0029606A" w:rsidRPr="00E7419A">
        <w:rPr>
          <w:sz w:val="22"/>
          <w:szCs w:val="22"/>
        </w:rPr>
        <w:t>p</w:t>
      </w:r>
      <w:r w:rsidRPr="00E7419A">
        <w:rPr>
          <w:sz w:val="22"/>
          <w:szCs w:val="22"/>
        </w:rPr>
        <w:t xml:space="preserve">ublicznych </w:t>
      </w:r>
      <w:r w:rsidR="001B656A" w:rsidRPr="00E7419A">
        <w:rPr>
          <w:sz w:val="22"/>
          <w:szCs w:val="22"/>
        </w:rPr>
        <w:t>(</w:t>
      </w:r>
      <w:proofErr w:type="spellStart"/>
      <w:r w:rsidR="001B656A" w:rsidRPr="00E7419A">
        <w:rPr>
          <w:sz w:val="22"/>
          <w:szCs w:val="22"/>
        </w:rPr>
        <w:t>t.j</w:t>
      </w:r>
      <w:proofErr w:type="spellEnd"/>
      <w:r w:rsidR="001B656A" w:rsidRPr="00E7419A">
        <w:rPr>
          <w:sz w:val="22"/>
          <w:szCs w:val="22"/>
        </w:rPr>
        <w:t>. Dz.U. z 2021r. poz. 1129)</w:t>
      </w:r>
      <w:r w:rsidR="00BE7BFD" w:rsidRPr="00E7419A">
        <w:rPr>
          <w:sz w:val="22"/>
          <w:szCs w:val="22"/>
        </w:rPr>
        <w:t xml:space="preserve">, </w:t>
      </w:r>
      <w:r w:rsidR="00D9049C" w:rsidRPr="00E7419A">
        <w:rPr>
          <w:sz w:val="22"/>
          <w:szCs w:val="22"/>
        </w:rPr>
        <w:t>udostępnia</w:t>
      </w:r>
      <w:r w:rsidR="00BE7BFD" w:rsidRPr="00E7419A">
        <w:rPr>
          <w:sz w:val="22"/>
          <w:szCs w:val="22"/>
        </w:rPr>
        <w:t xml:space="preserve"> poniżej treść zapytań do S</w:t>
      </w:r>
      <w:r w:rsidR="0012774F" w:rsidRPr="00E7419A">
        <w:rPr>
          <w:sz w:val="22"/>
          <w:szCs w:val="22"/>
        </w:rPr>
        <w:t>pecyfikacji Warunków Zamówienia (</w:t>
      </w:r>
      <w:r w:rsidR="0012774F" w:rsidRPr="00E7419A">
        <w:rPr>
          <w:sz w:val="22"/>
          <w:szCs w:val="22"/>
          <w:lang w:eastAsia="ar-SA"/>
        </w:rPr>
        <w:t>zwanej dalej</w:t>
      </w:r>
      <w:r w:rsidR="0012774F" w:rsidRPr="00E7419A">
        <w:rPr>
          <w:b/>
          <w:sz w:val="22"/>
          <w:szCs w:val="22"/>
          <w:lang w:eastAsia="ar-SA"/>
        </w:rPr>
        <w:t xml:space="preserve"> </w:t>
      </w:r>
      <w:r w:rsidR="0012774F" w:rsidRPr="00E7419A">
        <w:rPr>
          <w:bCs/>
          <w:sz w:val="22"/>
          <w:szCs w:val="22"/>
          <w:lang w:eastAsia="ar-SA"/>
        </w:rPr>
        <w:t>”SWZ”)</w:t>
      </w:r>
      <w:r w:rsidR="00D9049C" w:rsidRPr="00E7419A">
        <w:rPr>
          <w:bCs/>
          <w:sz w:val="22"/>
          <w:szCs w:val="22"/>
          <w:lang w:eastAsia="ar-SA"/>
        </w:rPr>
        <w:t xml:space="preserve"> </w:t>
      </w:r>
      <w:r w:rsidR="00D9049C" w:rsidRPr="00E7419A">
        <w:rPr>
          <w:sz w:val="22"/>
          <w:szCs w:val="22"/>
        </w:rPr>
        <w:t>wraz z wyjaśnieniami</w:t>
      </w:r>
      <w:r w:rsidR="0012774F" w:rsidRPr="00E7419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1B656A" w:rsidRPr="00E7419A" w14:paraId="643DB140" w14:textId="77777777" w:rsidTr="00E7419A">
        <w:trPr>
          <w:trHeight w:val="5381"/>
        </w:trPr>
        <w:tc>
          <w:tcPr>
            <w:tcW w:w="9356" w:type="dxa"/>
            <w:shd w:val="clear" w:color="auto" w:fill="auto"/>
          </w:tcPr>
          <w:p w14:paraId="15DF5979" w14:textId="77777777" w:rsidR="001B656A" w:rsidRPr="00E7419A" w:rsidRDefault="001B656A" w:rsidP="00862096">
            <w:pPr>
              <w:spacing w:before="60" w:after="60"/>
              <w:ind w:left="39" w:right="1273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Pytanie nr 12</w:t>
            </w:r>
          </w:p>
          <w:p w14:paraId="347826FD" w14:textId="77777777" w:rsidR="001B656A" w:rsidRPr="00E7419A" w:rsidRDefault="001B656A" w:rsidP="00862096">
            <w:pPr>
              <w:spacing w:after="120"/>
              <w:ind w:left="597" w:right="-72" w:hanging="558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2</w:t>
            </w:r>
          </w:p>
          <w:p w14:paraId="007C7BF3" w14:textId="77777777" w:rsidR="001B656A" w:rsidRPr="00E7419A" w:rsidRDefault="001B656A" w:rsidP="00862096">
            <w:pPr>
              <w:spacing w:after="120"/>
              <w:ind w:left="39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dopuści cewnik </w:t>
            </w:r>
            <w:proofErr w:type="spellStart"/>
            <w:r w:rsidRPr="00E7419A">
              <w:rPr>
                <w:sz w:val="22"/>
                <w:szCs w:val="22"/>
              </w:rPr>
              <w:t>Foley'a</w:t>
            </w:r>
            <w:proofErr w:type="spellEnd"/>
            <w:r w:rsidRPr="00E7419A">
              <w:rPr>
                <w:sz w:val="22"/>
                <w:szCs w:val="22"/>
              </w:rPr>
              <w:t xml:space="preserve">  w rozmiarach CH12-CH26 o pojemnościach balonu 5-10ml, oraz w rozmiarach CH6-CH10 z prowadnicą o pojemnościach balonu da CH6 - 3ml oraz CH8,CH10- 3-5ml?</w:t>
            </w:r>
          </w:p>
          <w:p w14:paraId="42ABCA0E" w14:textId="64ADD598" w:rsidR="001B656A" w:rsidRPr="00E7419A" w:rsidRDefault="00D851ED" w:rsidP="00862096">
            <w:pPr>
              <w:spacing w:after="120"/>
              <w:ind w:left="39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 w:rsidRP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4F2D42C" w14:textId="77777777" w:rsidR="00E7419A" w:rsidRPr="00E7419A" w:rsidRDefault="00E7419A" w:rsidP="00862096">
            <w:pPr>
              <w:spacing w:after="120"/>
              <w:ind w:left="39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3735E71" w14:textId="77777777" w:rsidR="001B656A" w:rsidRPr="00E7419A" w:rsidRDefault="001B656A" w:rsidP="00862096">
            <w:pPr>
              <w:spacing w:after="120"/>
              <w:ind w:left="39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3</w:t>
            </w:r>
          </w:p>
          <w:p w14:paraId="0BFAF4D0" w14:textId="77777777" w:rsidR="001B656A" w:rsidRPr="00E7419A" w:rsidRDefault="001B656A" w:rsidP="00E7419A">
            <w:pPr>
              <w:spacing w:after="120"/>
              <w:ind w:left="33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dopuści cewnik </w:t>
            </w:r>
            <w:proofErr w:type="spellStart"/>
            <w:r w:rsidRPr="00E7419A">
              <w:rPr>
                <w:sz w:val="22"/>
                <w:szCs w:val="22"/>
              </w:rPr>
              <w:t>Foley'a</w:t>
            </w:r>
            <w:proofErr w:type="spellEnd"/>
            <w:r w:rsidRPr="00E7419A">
              <w:rPr>
                <w:sz w:val="22"/>
                <w:szCs w:val="22"/>
              </w:rPr>
              <w:t xml:space="preserve"> o pojemnościach balonu: dla rozm.CH6 -3ml, CH8-CH10 - 3-5ml, CH12-CH24 5-10ml?</w:t>
            </w:r>
          </w:p>
          <w:p w14:paraId="2F46B811" w14:textId="2E378088" w:rsidR="00D851ED" w:rsidRPr="00E7419A" w:rsidRDefault="00D851ED" w:rsidP="00862096">
            <w:pPr>
              <w:spacing w:after="120"/>
              <w:ind w:left="597" w:right="-72" w:hanging="558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 w:rsidRP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58E8849" w14:textId="77777777" w:rsidR="001B656A" w:rsidRPr="00E7419A" w:rsidRDefault="001B656A" w:rsidP="0009606F">
            <w:pPr>
              <w:spacing w:after="120"/>
              <w:ind w:left="597" w:right="-72"/>
              <w:jc w:val="both"/>
              <w:rPr>
                <w:sz w:val="22"/>
                <w:szCs w:val="22"/>
              </w:rPr>
            </w:pPr>
          </w:p>
          <w:p w14:paraId="380F1F41" w14:textId="77777777" w:rsidR="001B656A" w:rsidRPr="00E7419A" w:rsidRDefault="001B656A" w:rsidP="00862096">
            <w:pPr>
              <w:spacing w:after="120"/>
              <w:ind w:left="39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7</w:t>
            </w:r>
          </w:p>
          <w:p w14:paraId="372EC613" w14:textId="77777777" w:rsidR="001B656A" w:rsidRPr="00E7419A" w:rsidRDefault="001B656A" w:rsidP="00862096">
            <w:pPr>
              <w:spacing w:after="120"/>
              <w:ind w:left="181" w:right="-72" w:hanging="14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dopuści cewnik trójdrożny </w:t>
            </w:r>
            <w:proofErr w:type="spellStart"/>
            <w:r w:rsidRPr="00E7419A">
              <w:rPr>
                <w:sz w:val="22"/>
                <w:szCs w:val="22"/>
              </w:rPr>
              <w:t>Foley</w:t>
            </w:r>
            <w:proofErr w:type="spellEnd"/>
            <w:r w:rsidRPr="00E7419A">
              <w:rPr>
                <w:sz w:val="22"/>
                <w:szCs w:val="22"/>
              </w:rPr>
              <w:t xml:space="preserve"> w </w:t>
            </w:r>
            <w:proofErr w:type="spellStart"/>
            <w:r w:rsidRPr="00E7419A">
              <w:rPr>
                <w:sz w:val="22"/>
                <w:szCs w:val="22"/>
              </w:rPr>
              <w:t>rozm</w:t>
            </w:r>
            <w:proofErr w:type="spellEnd"/>
            <w:r w:rsidRPr="00E7419A">
              <w:rPr>
                <w:sz w:val="22"/>
                <w:szCs w:val="22"/>
              </w:rPr>
              <w:t>. CH18-CH24 i pojemności balonu 30ml?</w:t>
            </w:r>
          </w:p>
          <w:p w14:paraId="74AB86FE" w14:textId="27BC1489" w:rsidR="00D851ED" w:rsidRPr="00E7419A" w:rsidRDefault="00D851ED" w:rsidP="00862096">
            <w:pPr>
              <w:spacing w:after="120"/>
              <w:ind w:left="597" w:right="-72" w:hanging="558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 w:rsidRP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87188FE" w14:textId="77777777" w:rsidR="001B656A" w:rsidRPr="00E7419A" w:rsidRDefault="001B656A" w:rsidP="0009606F">
            <w:pPr>
              <w:spacing w:after="120"/>
              <w:ind w:left="597" w:right="-72"/>
              <w:jc w:val="both"/>
              <w:rPr>
                <w:sz w:val="22"/>
                <w:szCs w:val="22"/>
              </w:rPr>
            </w:pPr>
          </w:p>
          <w:p w14:paraId="56A133B1" w14:textId="77777777" w:rsidR="001B656A" w:rsidRPr="00E7419A" w:rsidRDefault="001B656A" w:rsidP="00862096">
            <w:pPr>
              <w:spacing w:after="120"/>
              <w:ind w:left="39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8-9</w:t>
            </w:r>
          </w:p>
          <w:p w14:paraId="0148E8B8" w14:textId="77777777" w:rsidR="001B656A" w:rsidRPr="00E7419A" w:rsidRDefault="001B656A" w:rsidP="00862096">
            <w:pPr>
              <w:spacing w:after="120"/>
              <w:ind w:left="39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dopuści cewnik moczowy </w:t>
            </w:r>
            <w:proofErr w:type="spellStart"/>
            <w:r w:rsidRPr="00E7419A">
              <w:rPr>
                <w:sz w:val="22"/>
                <w:szCs w:val="22"/>
              </w:rPr>
              <w:t>Dufour</w:t>
            </w:r>
            <w:proofErr w:type="spellEnd"/>
            <w:r w:rsidRPr="00E7419A">
              <w:rPr>
                <w:sz w:val="22"/>
                <w:szCs w:val="22"/>
              </w:rPr>
              <w:t xml:space="preserve"> 3-drożny wykonany z 100% medycznego silikonu o najwyższej biokompatybilności w rozmiarach CH18-CH24 o pojemnościach balonu dla rozmiarach CH18-CH80-&gt; 50-80ml i CH22-CH24 -&gt;80-100ml?</w:t>
            </w:r>
          </w:p>
          <w:p w14:paraId="7366A5E5" w14:textId="248BC824" w:rsidR="00D851ED" w:rsidRPr="00E7419A" w:rsidRDefault="00D851ED" w:rsidP="00D85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 w:rsidRPr="00E7419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189C20E" w14:textId="77777777" w:rsidR="00E7419A" w:rsidRPr="00E7419A" w:rsidRDefault="00E7419A" w:rsidP="00D85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E5A4BD8" w14:textId="77777777" w:rsidR="001B656A" w:rsidRPr="00E7419A" w:rsidRDefault="001B656A" w:rsidP="0086209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lastRenderedPageBreak/>
              <w:t>Pakiet 1, pozycja 11</w:t>
            </w:r>
          </w:p>
          <w:p w14:paraId="491C7F06" w14:textId="77777777" w:rsidR="001B656A" w:rsidRPr="00E7419A" w:rsidRDefault="001B656A" w:rsidP="0086209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zgodnie z poniższym opisem:</w:t>
            </w:r>
          </w:p>
          <w:p w14:paraId="6541F60C" w14:textId="4D963525" w:rsidR="001B656A" w:rsidRPr="00E7419A" w:rsidRDefault="001B656A" w:rsidP="0009606F">
            <w:pPr>
              <w:spacing w:after="120"/>
              <w:ind w:left="455" w:right="-72"/>
              <w:jc w:val="both"/>
              <w:rPr>
                <w:noProof/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 </w:t>
            </w:r>
            <w:r w:rsidR="00095CE0">
              <w:rPr>
                <w:noProof/>
                <w:sz w:val="22"/>
                <w:szCs w:val="22"/>
              </w:rPr>
              <w:pict w14:anchorId="68243E8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braz zawierający tekst&#10;&#10;Opis wygenerowany automatycznie" style="width:240.7pt;height:270.25pt;visibility:visible;mso-wrap-style:square">
                  <v:imagedata r:id="rId7" o:title="Obraz zawierający tekst&#10;&#10;Opis wygenerowany automatycznie"/>
                </v:shape>
              </w:pict>
            </w:r>
          </w:p>
          <w:p w14:paraId="1250F8C0" w14:textId="77777777" w:rsidR="00E7419A" w:rsidRP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470ECB3D" w14:textId="77777777" w:rsidR="00D851ED" w:rsidRPr="00E7419A" w:rsidRDefault="00D851ED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8927A4" w14:textId="77777777" w:rsidR="001B656A" w:rsidRPr="00E7419A" w:rsidRDefault="001B656A" w:rsidP="0086209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13-14</w:t>
            </w:r>
          </w:p>
          <w:p w14:paraId="5EC28D07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wycenę woreczków do zbiórki moczu w opakowaniu a'100szt z odpowiednim przeliczeniem zamawianej ilości?</w:t>
            </w:r>
          </w:p>
          <w:p w14:paraId="62B7EC55" w14:textId="77777777" w:rsid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8A92633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2B5881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1, pozycja 15</w:t>
            </w:r>
          </w:p>
          <w:p w14:paraId="65EF2EDE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worek do 7dniowej zbiórki moczu zgodnie z poniższymi parametrami:</w:t>
            </w:r>
          </w:p>
          <w:p w14:paraId="23E5EAF8" w14:textId="285887E0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 </w:t>
            </w:r>
            <w:r w:rsidR="00095CE0">
              <w:rPr>
                <w:sz w:val="22"/>
                <w:szCs w:val="22"/>
              </w:rPr>
              <w:pict w14:anchorId="0D44CB50">
                <v:shape id="_x0000_i1026" type="#_x0000_t75" style="width:200.4pt;height:160.1pt">
                  <v:imagedata r:id="rId8" o:title=""/>
                </v:shape>
              </w:pict>
            </w:r>
          </w:p>
          <w:p w14:paraId="44F254BE" w14:textId="77777777" w:rsid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48E730A" w14:textId="2B46C0F5" w:rsidR="00626E53" w:rsidRDefault="00626E53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654BAC" w14:textId="77777777" w:rsidR="00E7419A" w:rsidRPr="00E7419A" w:rsidRDefault="00E7419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7EFC337" w14:textId="77777777" w:rsidR="001B656A" w:rsidRPr="00E7419A" w:rsidRDefault="001B656A" w:rsidP="00D851E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lastRenderedPageBreak/>
              <w:t>Pakiet 2, pozycja 1</w:t>
            </w:r>
          </w:p>
          <w:p w14:paraId="742106DE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zgłębnik żołądkowy bez skalowania, odporny na zginanie, nie pakowany na wprost?</w:t>
            </w:r>
          </w:p>
          <w:p w14:paraId="4D14E910" w14:textId="77777777" w:rsid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2117673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F9E0BC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5, pozycja 1-2</w:t>
            </w:r>
          </w:p>
          <w:p w14:paraId="272F66AA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pojemniki do moczu o pojemności 100ml?</w:t>
            </w:r>
          </w:p>
          <w:p w14:paraId="38836D91" w14:textId="4805B750" w:rsidR="00D851ED" w:rsidRPr="00E7419A" w:rsidRDefault="00D851ED" w:rsidP="00D85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0823D7B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7D7A96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5, pozycja 1</w:t>
            </w:r>
          </w:p>
          <w:p w14:paraId="0BD4C3B5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pojemnik do moczu z zakrętką w kolorze przezroczystym?</w:t>
            </w:r>
          </w:p>
          <w:p w14:paraId="250F147E" w14:textId="0463C949" w:rsidR="00D851ED" w:rsidRPr="00E7419A" w:rsidRDefault="00D851ED" w:rsidP="00D85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C64A9ED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CD7EBA0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5, pozycja 2</w:t>
            </w:r>
          </w:p>
          <w:p w14:paraId="42771CC9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pojemnik do moczu z zakrętką w kolorze przezroczystym?</w:t>
            </w:r>
          </w:p>
          <w:p w14:paraId="27F6A439" w14:textId="77777777" w:rsid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E9825AE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EA7C2B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10, pozycja 1</w:t>
            </w:r>
          </w:p>
          <w:p w14:paraId="07AA767C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dopuści zamknięty system dostępu </w:t>
            </w:r>
            <w:proofErr w:type="spellStart"/>
            <w:r w:rsidRPr="00E7419A">
              <w:rPr>
                <w:sz w:val="22"/>
                <w:szCs w:val="22"/>
              </w:rPr>
              <w:t>donaczyniowego</w:t>
            </w:r>
            <w:proofErr w:type="spellEnd"/>
            <w:r w:rsidRPr="00E7419A">
              <w:rPr>
                <w:sz w:val="22"/>
                <w:szCs w:val="22"/>
              </w:rPr>
              <w:t xml:space="preserve"> wg poniższych parametrów:</w:t>
            </w:r>
          </w:p>
          <w:p w14:paraId="31902600" w14:textId="0B7B85E8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 </w:t>
            </w:r>
            <w:r w:rsidR="00095CE0">
              <w:rPr>
                <w:sz w:val="22"/>
                <w:szCs w:val="22"/>
              </w:rPr>
              <w:pict w14:anchorId="24A6A677">
                <v:shape id="_x0000_i1027" type="#_x0000_t75" style="width:368.05pt;height:193.95pt">
                  <v:imagedata r:id="rId9" o:title=""/>
                </v:shape>
              </w:pict>
            </w:r>
          </w:p>
          <w:p w14:paraId="3C06F71D" w14:textId="77777777" w:rsid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20E9543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727ACD" w14:textId="77777777" w:rsidR="001B656A" w:rsidRPr="00E7419A" w:rsidRDefault="001B656A" w:rsidP="00D851E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23, pozycja 1</w:t>
            </w:r>
          </w:p>
          <w:p w14:paraId="0BDDDF83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cewnik żołądkowy o długości 120cm?</w:t>
            </w:r>
          </w:p>
          <w:p w14:paraId="51439B74" w14:textId="162EEABE" w:rsidR="00D851ED" w:rsidRPr="00E7419A" w:rsidRDefault="00D851ED" w:rsidP="00D851E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 w:rsidR="00E7419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CE6B60F" w14:textId="679D2B49" w:rsidR="00E7419A" w:rsidRDefault="00E7419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926ADC" w14:textId="731A3D81" w:rsidR="00095CE0" w:rsidRDefault="00095CE0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B677EC" w14:textId="77777777" w:rsidR="00095CE0" w:rsidRPr="00E7419A" w:rsidRDefault="00095CE0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p w14:paraId="0CF93274" w14:textId="77777777" w:rsidR="001B656A" w:rsidRPr="00E7419A" w:rsidRDefault="001B656A" w:rsidP="00D851E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lastRenderedPageBreak/>
              <w:t>Pakiet 24, pozycja 1</w:t>
            </w:r>
          </w:p>
          <w:p w14:paraId="4F115366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Czy Zamawiający dopuści wycenę osłonek w opakowaniu a'144szt z odpowiednim przeliczeniem zamawianej ilości?</w:t>
            </w:r>
          </w:p>
          <w:p w14:paraId="386B7F3A" w14:textId="77777777" w:rsidR="00E7419A" w:rsidRP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6B93FED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D65910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Pakiet 34, pozycja 1</w:t>
            </w:r>
          </w:p>
          <w:p w14:paraId="19239F38" w14:textId="77777777" w:rsidR="001B656A" w:rsidRPr="00E7419A" w:rsidRDefault="001B656A" w:rsidP="00312B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Czy Zamawiający oczekuje aby chirurgiczny marker skórny był przeznaczony do kontaktu z naruszoną skórą (klasa </w:t>
            </w:r>
            <w:proofErr w:type="spellStart"/>
            <w:r w:rsidRPr="00E7419A">
              <w:rPr>
                <w:sz w:val="22"/>
                <w:szCs w:val="22"/>
              </w:rPr>
              <w:t>IIa</w:t>
            </w:r>
            <w:proofErr w:type="spellEnd"/>
            <w:r w:rsidRPr="00E7419A">
              <w:rPr>
                <w:sz w:val="22"/>
                <w:szCs w:val="22"/>
              </w:rPr>
              <w:t xml:space="preserve"> reguła 4) - przeznaczony do wyznaczania linii/obszarów nacięć chirurgicznych w obrębie powierzchni skóry pacjenta? Brak klasyfikacji wyrobu w klasie </w:t>
            </w:r>
            <w:proofErr w:type="spellStart"/>
            <w:r w:rsidRPr="00E7419A">
              <w:rPr>
                <w:sz w:val="22"/>
                <w:szCs w:val="22"/>
              </w:rPr>
              <w:t>IIa</w:t>
            </w:r>
            <w:proofErr w:type="spellEnd"/>
            <w:r w:rsidRPr="00E7419A">
              <w:rPr>
                <w:sz w:val="22"/>
                <w:szCs w:val="22"/>
              </w:rPr>
              <w:t>, uniemożliwia jakikolwiek jego kontakt z naruszoną skórą, co znaczenie ogranicza możliwości jego zastosowania w polu operacyjnym. Marker niższej klasy (klasa I sterylna), nie może mieć jakiegokolwiek kontaktu z raną operacyjną.</w:t>
            </w:r>
          </w:p>
          <w:p w14:paraId="09E307F0" w14:textId="1FC1C487" w:rsidR="00E7419A" w:rsidRPr="00E7419A" w:rsidRDefault="00E7419A" w:rsidP="00E7419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419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</w:t>
            </w:r>
            <w:r w:rsidR="00095CE0">
              <w:rPr>
                <w:b/>
                <w:bCs/>
                <w:sz w:val="22"/>
                <w:szCs w:val="22"/>
              </w:rPr>
              <w:t>dopuszcza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7C543CAD" w14:textId="77777777" w:rsidR="00E7419A" w:rsidRDefault="00E7419A" w:rsidP="00E7419A">
            <w:pPr>
              <w:pStyle w:val="Tekstpodstawowy"/>
              <w:jc w:val="right"/>
              <w:rPr>
                <w:sz w:val="22"/>
                <w:szCs w:val="22"/>
              </w:rPr>
            </w:pPr>
          </w:p>
          <w:p w14:paraId="2786CC9A" w14:textId="385DAA1F" w:rsidR="00D851ED" w:rsidRDefault="00D851ED" w:rsidP="00E7419A">
            <w:pPr>
              <w:pStyle w:val="Tekstpodstawowy"/>
              <w:jc w:val="right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>Przewodniczący Komisji Przetargowej</w:t>
            </w:r>
          </w:p>
          <w:p w14:paraId="179E8B96" w14:textId="77777777" w:rsidR="00E7419A" w:rsidRPr="00E7419A" w:rsidRDefault="00E7419A" w:rsidP="00E7419A">
            <w:pPr>
              <w:pStyle w:val="Tekstpodstawowy"/>
              <w:jc w:val="right"/>
              <w:rPr>
                <w:sz w:val="22"/>
                <w:szCs w:val="22"/>
              </w:rPr>
            </w:pPr>
          </w:p>
          <w:p w14:paraId="7963F34D" w14:textId="4D6D2D13" w:rsidR="00D851ED" w:rsidRPr="00E7419A" w:rsidRDefault="00D851ED" w:rsidP="00E7419A">
            <w:pPr>
              <w:spacing w:line="360" w:lineRule="auto"/>
              <w:ind w:left="6979"/>
              <w:rPr>
                <w:sz w:val="22"/>
                <w:szCs w:val="22"/>
              </w:rPr>
            </w:pPr>
            <w:r w:rsidRPr="00E7419A">
              <w:rPr>
                <w:sz w:val="22"/>
                <w:szCs w:val="22"/>
              </w:rPr>
              <w:t xml:space="preserve">Ewa </w:t>
            </w:r>
            <w:proofErr w:type="spellStart"/>
            <w:r w:rsidRPr="00E7419A">
              <w:rPr>
                <w:sz w:val="22"/>
                <w:szCs w:val="22"/>
              </w:rPr>
              <w:t>Deńca</w:t>
            </w:r>
            <w:proofErr w:type="spellEnd"/>
          </w:p>
          <w:p w14:paraId="1511BAF3" w14:textId="7512EE7A" w:rsidR="001B656A" w:rsidRPr="00E7419A" w:rsidRDefault="001B656A" w:rsidP="00E7419A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6B9B66D" w14:textId="36E21F96" w:rsidR="006D4AB3" w:rsidRPr="00E7419A" w:rsidRDefault="006D4AB3" w:rsidP="00E7419A">
      <w:pPr>
        <w:spacing w:before="120" w:after="120" w:line="360" w:lineRule="auto"/>
        <w:rPr>
          <w:sz w:val="22"/>
          <w:szCs w:val="22"/>
        </w:rPr>
      </w:pPr>
    </w:p>
    <w:sectPr w:rsidR="006D4AB3" w:rsidRPr="00E7419A" w:rsidSect="00E741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C18C2" w14:textId="77777777" w:rsidR="00D85404" w:rsidRDefault="00D85404">
      <w:r>
        <w:separator/>
      </w:r>
    </w:p>
  </w:endnote>
  <w:endnote w:type="continuationSeparator" w:id="0">
    <w:p w14:paraId="695F881E" w14:textId="77777777" w:rsidR="00D85404" w:rsidRDefault="00D85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8C6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CC3B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3C12FE" w14:textId="77777777" w:rsidR="006D4AB3" w:rsidRDefault="00095CE0">
    <w:pPr>
      <w:pStyle w:val="Stopka"/>
      <w:tabs>
        <w:tab w:val="clear" w:pos="4536"/>
      </w:tabs>
      <w:jc w:val="center"/>
    </w:pPr>
    <w:r>
      <w:rPr>
        <w:noProof/>
      </w:rPr>
      <w:pict w14:anchorId="47B12A53">
        <v:line id="_x0000_s2049" style="position:absolute;left:0;text-align:left;z-index:251657728" from="-3.85pt,8.75pt" to="455.15pt,8.75pt"/>
      </w:pict>
    </w:r>
  </w:p>
  <w:p w14:paraId="4CB188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14CE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4624F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03D9DC" w14:textId="77777777" w:rsidR="006D4AB3" w:rsidRDefault="006D4AB3">
    <w:pPr>
      <w:pStyle w:val="Stopka"/>
      <w:tabs>
        <w:tab w:val="clear" w:pos="4536"/>
        <w:tab w:val="left" w:pos="6237"/>
      </w:tabs>
    </w:pPr>
  </w:p>
  <w:p w14:paraId="52C9C27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845A5" w14:textId="77777777" w:rsidR="00D85404" w:rsidRDefault="00D85404">
      <w:r>
        <w:separator/>
      </w:r>
    </w:p>
  </w:footnote>
  <w:footnote w:type="continuationSeparator" w:id="0">
    <w:p w14:paraId="4D8A052F" w14:textId="77777777" w:rsidR="00D85404" w:rsidRDefault="00D85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C9CE3" w14:textId="77777777" w:rsidR="001B656A" w:rsidRDefault="001B6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03522" w14:textId="77777777" w:rsidR="001B656A" w:rsidRDefault="001B6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5B45C" w14:textId="77777777" w:rsidR="001B656A" w:rsidRDefault="001B6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404"/>
    <w:rsid w:val="00031374"/>
    <w:rsid w:val="00095CE0"/>
    <w:rsid w:val="0009606F"/>
    <w:rsid w:val="000A1097"/>
    <w:rsid w:val="000E2A8F"/>
    <w:rsid w:val="0012774F"/>
    <w:rsid w:val="00144B7A"/>
    <w:rsid w:val="00180C6E"/>
    <w:rsid w:val="001B656A"/>
    <w:rsid w:val="0029606A"/>
    <w:rsid w:val="004848F3"/>
    <w:rsid w:val="004A75F2"/>
    <w:rsid w:val="004E4F4D"/>
    <w:rsid w:val="005144A9"/>
    <w:rsid w:val="00520165"/>
    <w:rsid w:val="005B1B08"/>
    <w:rsid w:val="00626E53"/>
    <w:rsid w:val="00632C3C"/>
    <w:rsid w:val="00662BDB"/>
    <w:rsid w:val="006A5DF1"/>
    <w:rsid w:val="006B7198"/>
    <w:rsid w:val="006B79EE"/>
    <w:rsid w:val="006D4AB3"/>
    <w:rsid w:val="006F3B81"/>
    <w:rsid w:val="007D7198"/>
    <w:rsid w:val="00862096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851ED"/>
    <w:rsid w:val="00D85404"/>
    <w:rsid w:val="00D9049C"/>
    <w:rsid w:val="00D915F2"/>
    <w:rsid w:val="00DF32E8"/>
    <w:rsid w:val="00E21B49"/>
    <w:rsid w:val="00E2789F"/>
    <w:rsid w:val="00E72428"/>
    <w:rsid w:val="00E7419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7A1649"/>
  <w15:chartTrackingRefBased/>
  <w15:docId w15:val="{9529F384-D533-4CC3-B0E6-00C05C44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41</TotalTime>
  <Pages>4</Pages>
  <Words>469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2022-05-19T06:52:00Z</dcterms:created>
  <dcterms:modified xsi:type="dcterms:W3CDTF">2022-05-31T10:00:00Z</dcterms:modified>
</cp:coreProperties>
</file>