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7831ECE4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A269ED">
        <w:rPr>
          <w:b/>
          <w:sz w:val="22"/>
          <w:szCs w:val="22"/>
        </w:rPr>
        <w:t>d</w:t>
      </w:r>
      <w:r w:rsidR="00A269ED" w:rsidRPr="00A269ED">
        <w:rPr>
          <w:b/>
          <w:sz w:val="22"/>
          <w:szCs w:val="22"/>
        </w:rPr>
        <w:t xml:space="preserve">ostawa dwóch aparatów fotograficznych , dwóch </w:t>
      </w:r>
      <w:r w:rsidR="00281DD5" w:rsidRPr="00A269ED">
        <w:rPr>
          <w:b/>
          <w:sz w:val="22"/>
          <w:szCs w:val="22"/>
        </w:rPr>
        <w:t>obiektywów</w:t>
      </w:r>
      <w:r w:rsidR="00A269ED" w:rsidRPr="00A269ED">
        <w:rPr>
          <w:b/>
          <w:sz w:val="22"/>
          <w:szCs w:val="22"/>
        </w:rPr>
        <w:t xml:space="preserve"> i głowicy </w:t>
      </w:r>
      <w:r w:rsidR="00281DD5" w:rsidRPr="00A269ED">
        <w:rPr>
          <w:b/>
          <w:sz w:val="22"/>
          <w:szCs w:val="22"/>
        </w:rPr>
        <w:t>stabilizującej</w:t>
      </w:r>
      <w:r w:rsidR="00A269ED" w:rsidRPr="00A269ED">
        <w:rPr>
          <w:b/>
          <w:sz w:val="22"/>
          <w:szCs w:val="22"/>
        </w:rPr>
        <w:t xml:space="preserve">  dla </w:t>
      </w:r>
      <w:proofErr w:type="spellStart"/>
      <w:r w:rsidR="00A269ED" w:rsidRPr="00A269ED">
        <w:rPr>
          <w:b/>
          <w:sz w:val="22"/>
          <w:szCs w:val="22"/>
        </w:rPr>
        <w:t>WGGiŚ</w:t>
      </w:r>
      <w:proofErr w:type="spellEnd"/>
      <w:r w:rsidR="00A269ED" w:rsidRPr="00A269ED">
        <w:rPr>
          <w:b/>
          <w:sz w:val="22"/>
          <w:szCs w:val="22"/>
        </w:rPr>
        <w:t xml:space="preserve"> - KC-</w:t>
      </w:r>
      <w:proofErr w:type="spellStart"/>
      <w:r w:rsidR="00A269ED" w:rsidRPr="00A269ED">
        <w:rPr>
          <w:b/>
          <w:sz w:val="22"/>
          <w:szCs w:val="22"/>
        </w:rPr>
        <w:t>zp</w:t>
      </w:r>
      <w:proofErr w:type="spellEnd"/>
      <w:r w:rsidR="00A269ED" w:rsidRPr="00A269ED">
        <w:rPr>
          <w:b/>
          <w:sz w:val="22"/>
          <w:szCs w:val="22"/>
        </w:rPr>
        <w:t>. 272-312/22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473A022B" w14:textId="77777777" w:rsidR="00EF4511" w:rsidRDefault="00EF4511" w:rsidP="00EF4511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765"/>
        <w:gridCol w:w="1503"/>
        <w:gridCol w:w="1276"/>
        <w:gridCol w:w="1559"/>
      </w:tblGrid>
      <w:tr w:rsidR="00EF4511" w14:paraId="13E2A22C" w14:textId="77777777" w:rsidTr="00A972DB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7213A0" w14:textId="77777777" w:rsidR="00EF4511" w:rsidRDefault="00EF4511" w:rsidP="00A972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67991A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76921DC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44BD3A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031C3EC7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A11090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054DF6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8CCBA2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6CC398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14986B79" w14:textId="77777777" w:rsidR="00EF4511" w:rsidRDefault="00EF4511" w:rsidP="00A972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65FCA5A" w14:textId="77777777" w:rsidR="00EF4511" w:rsidRDefault="00EF4511" w:rsidP="00A972D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EF4511" w14:paraId="3F91A84D" w14:textId="77777777" w:rsidTr="00A972DB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742814" w14:textId="77777777" w:rsidR="00EF4511" w:rsidRDefault="00EF4511" w:rsidP="00A972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328D04" w14:textId="77777777" w:rsidR="00EF4511" w:rsidRDefault="00EF4511" w:rsidP="00A972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588EC4" w14:textId="77777777" w:rsidR="00EF4511" w:rsidRDefault="00EF4511" w:rsidP="00A972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69FDDF" w14:textId="77777777" w:rsidR="00EF4511" w:rsidRDefault="00EF4511" w:rsidP="00A972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3D39D8" w14:textId="77777777" w:rsidR="00EF4511" w:rsidRDefault="00EF4511" w:rsidP="00A972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E0C12E" w14:textId="77777777" w:rsidR="00EF4511" w:rsidRDefault="00EF4511" w:rsidP="00A972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5FAD8C" w14:textId="77777777" w:rsidR="00EF4511" w:rsidRDefault="00EF4511" w:rsidP="00A972D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EF4511" w14:paraId="60309CFA" w14:textId="77777777" w:rsidTr="00EF4511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1F25901" w14:textId="77777777" w:rsidR="00EF4511" w:rsidRDefault="00EF4511" w:rsidP="00A972DB">
            <w:pPr>
              <w:ind w:right="425"/>
              <w:rPr>
                <w:sz w:val="22"/>
              </w:rPr>
            </w:pPr>
          </w:p>
          <w:p w14:paraId="594D5CB2" w14:textId="77777777" w:rsidR="00EF4511" w:rsidRDefault="00EF4511" w:rsidP="00A972DB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E9F0A2" w14:textId="77777777" w:rsidR="00EF4511" w:rsidRDefault="00EF4511" w:rsidP="00A972DB">
            <w:pPr>
              <w:rPr>
                <w:sz w:val="18"/>
                <w:szCs w:val="18"/>
              </w:rPr>
            </w:pPr>
          </w:p>
          <w:p w14:paraId="34C133C5" w14:textId="6161F4BF" w:rsidR="00EF4511" w:rsidRPr="002707E8" w:rsidRDefault="00EF4511" w:rsidP="00A972DB">
            <w:pPr>
              <w:rPr>
                <w:sz w:val="18"/>
                <w:szCs w:val="18"/>
              </w:rPr>
            </w:pPr>
            <w:r w:rsidRPr="00A269ED">
              <w:rPr>
                <w:b/>
                <w:sz w:val="22"/>
                <w:szCs w:val="22"/>
              </w:rPr>
              <w:t>aparat fotograficzny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EBD9E4" w14:textId="77777777" w:rsidR="00EF4511" w:rsidRDefault="00EF4511" w:rsidP="00A972DB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12EB0D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  <w:p w14:paraId="39D028DD" w14:textId="7CE4597F" w:rsidR="00EF4511" w:rsidRDefault="00EF4511" w:rsidP="00A972DB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BC89A5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F92CE0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3B4E1D" w14:textId="77777777" w:rsidR="00EF4511" w:rsidRDefault="00EF4511" w:rsidP="00A972DB">
            <w:pPr>
              <w:ind w:right="425"/>
              <w:rPr>
                <w:sz w:val="22"/>
              </w:rPr>
            </w:pPr>
          </w:p>
        </w:tc>
      </w:tr>
      <w:tr w:rsidR="00EF4511" w14:paraId="60A5AE81" w14:textId="77777777" w:rsidTr="00EF4511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26F6E7" w14:textId="56EAF1D0" w:rsidR="00EF4511" w:rsidRDefault="00EF4511" w:rsidP="00A972DB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DAC37A" w14:textId="03B5312C" w:rsidR="00EF4511" w:rsidRDefault="00EF4511" w:rsidP="00A972DB">
            <w:pPr>
              <w:rPr>
                <w:sz w:val="18"/>
                <w:szCs w:val="18"/>
              </w:rPr>
            </w:pPr>
            <w:r w:rsidRPr="00A269ED">
              <w:rPr>
                <w:b/>
                <w:sz w:val="22"/>
                <w:szCs w:val="22"/>
              </w:rPr>
              <w:t>obiektyw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89F25B" w14:textId="77777777" w:rsidR="00EF4511" w:rsidRDefault="00EF4511" w:rsidP="00A972DB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238F48" w14:textId="592C19E2" w:rsidR="00EF4511" w:rsidRDefault="00EF4511" w:rsidP="00A972DB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3CB1AB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78D845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0D9F50" w14:textId="77777777" w:rsidR="00EF4511" w:rsidRDefault="00EF4511" w:rsidP="00A972DB">
            <w:pPr>
              <w:ind w:right="425"/>
              <w:rPr>
                <w:sz w:val="22"/>
              </w:rPr>
            </w:pPr>
          </w:p>
        </w:tc>
      </w:tr>
      <w:tr w:rsidR="00EF4511" w14:paraId="054CA1EC" w14:textId="77777777" w:rsidTr="00EF4511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5FDD7F" w14:textId="538690BD" w:rsidR="00EF4511" w:rsidRDefault="00EF4511" w:rsidP="00A972DB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C12E80" w14:textId="73E73CE9" w:rsidR="00EF4511" w:rsidRPr="00A269ED" w:rsidRDefault="00EF4511" w:rsidP="00A972DB">
            <w:pPr>
              <w:rPr>
                <w:b/>
                <w:sz w:val="22"/>
                <w:szCs w:val="22"/>
              </w:rPr>
            </w:pPr>
            <w:r w:rsidRPr="00A269ED">
              <w:rPr>
                <w:b/>
                <w:sz w:val="22"/>
                <w:szCs w:val="22"/>
              </w:rPr>
              <w:t>głowic</w:t>
            </w: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21A46B" w14:textId="77777777" w:rsidR="00EF4511" w:rsidRDefault="00EF4511" w:rsidP="00A972DB">
            <w:pPr>
              <w:ind w:right="425"/>
              <w:rPr>
                <w:sz w:val="22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AD4E06" w14:textId="09189C7A" w:rsidR="00EF4511" w:rsidRDefault="00EF4511" w:rsidP="00A972DB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971C04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1A8525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729F0D" w14:textId="77777777" w:rsidR="00EF4511" w:rsidRDefault="00EF4511" w:rsidP="00A972DB">
            <w:pPr>
              <w:ind w:right="425"/>
              <w:rPr>
                <w:sz w:val="22"/>
              </w:rPr>
            </w:pPr>
          </w:p>
        </w:tc>
      </w:tr>
      <w:tr w:rsidR="00EF4511" w14:paraId="0F1FCC80" w14:textId="77777777" w:rsidTr="00EF4511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4A18EFD" w14:textId="77777777" w:rsidR="00EF4511" w:rsidRDefault="00EF4511" w:rsidP="00A972DB">
            <w:pPr>
              <w:ind w:right="425"/>
              <w:rPr>
                <w:sz w:val="22"/>
              </w:rPr>
            </w:pPr>
          </w:p>
        </w:tc>
        <w:tc>
          <w:tcPr>
            <w:tcW w:w="15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64F73316" w14:textId="77777777" w:rsidR="00EF4511" w:rsidRPr="00A269ED" w:rsidRDefault="00EF4511" w:rsidP="00A972DB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FAF27" w14:textId="1DB4F3C1" w:rsidR="00EF4511" w:rsidRPr="00EF4511" w:rsidRDefault="00EF4511" w:rsidP="00EF4511">
            <w:pPr>
              <w:ind w:right="425"/>
              <w:jc w:val="right"/>
              <w:rPr>
                <w:b/>
                <w:color w:val="FF0000"/>
                <w:sz w:val="22"/>
              </w:rPr>
            </w:pPr>
            <w:r w:rsidRPr="00EF4511">
              <w:rPr>
                <w:b/>
                <w:color w:val="FF0000"/>
                <w:sz w:val="22"/>
              </w:rPr>
              <w:t xml:space="preserve">Razem 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78E8C7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  <w:p w14:paraId="299F550B" w14:textId="6D9D3EA3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E53CC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99EB" w14:textId="77777777" w:rsidR="00EF4511" w:rsidRDefault="00EF4511" w:rsidP="00A972D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99EC" w14:textId="77777777" w:rsidR="00EF4511" w:rsidRDefault="00EF4511" w:rsidP="00A972DB">
            <w:pPr>
              <w:ind w:right="425"/>
              <w:rPr>
                <w:sz w:val="22"/>
              </w:rPr>
            </w:pPr>
          </w:p>
        </w:tc>
      </w:tr>
    </w:tbl>
    <w:p w14:paraId="0413FFC0" w14:textId="74556591" w:rsidR="00A269ED" w:rsidRPr="00DD31FC" w:rsidRDefault="00FD4273" w:rsidP="00A269ED">
      <w:pPr>
        <w:widowControl w:val="0"/>
        <w:ind w:right="1"/>
        <w:jc w:val="both"/>
        <w:rPr>
          <w:b/>
          <w:sz w:val="22"/>
          <w:szCs w:val="22"/>
        </w:rPr>
      </w:pPr>
      <w:bookmarkStart w:id="1" w:name="_GoBack"/>
      <w:bookmarkEnd w:id="1"/>
      <w:r>
        <w:rPr>
          <w:b/>
          <w:sz w:val="22"/>
          <w:szCs w:val="22"/>
        </w:rPr>
        <w:t>Okres udzielonej gwarancji</w:t>
      </w:r>
      <w:r w:rsidR="00EF4511">
        <w:rPr>
          <w:b/>
          <w:sz w:val="22"/>
          <w:szCs w:val="22"/>
        </w:rPr>
        <w:t>:</w:t>
      </w:r>
      <w:r w:rsidRPr="00FD4273">
        <w:rPr>
          <w:bCs/>
          <w:sz w:val="22"/>
          <w:szCs w:val="22"/>
        </w:rPr>
        <w:t>…………………</w:t>
      </w:r>
      <w:r w:rsidR="00EF4511">
        <w:rPr>
          <w:bCs/>
          <w:sz w:val="22"/>
          <w:szCs w:val="22"/>
        </w:rPr>
        <w:t>m-</w:t>
      </w:r>
      <w:proofErr w:type="spellStart"/>
      <w:r w:rsidR="00EF4511">
        <w:rPr>
          <w:bCs/>
          <w:sz w:val="22"/>
          <w:szCs w:val="22"/>
        </w:rPr>
        <w:t>cy</w:t>
      </w:r>
      <w:proofErr w:type="spellEnd"/>
      <w:r w:rsidR="00EF4511">
        <w:rPr>
          <w:bCs/>
          <w:sz w:val="22"/>
          <w:szCs w:val="22"/>
        </w:rPr>
        <w:t xml:space="preserve"> </w:t>
      </w:r>
      <w:r w:rsidRPr="00FD4273">
        <w:rPr>
          <w:bCs/>
          <w:sz w:val="22"/>
          <w:szCs w:val="22"/>
        </w:rPr>
        <w:t>.</w:t>
      </w:r>
      <w:r w:rsidR="00A269ED" w:rsidRPr="00FD4273">
        <w:rPr>
          <w:sz w:val="22"/>
          <w:szCs w:val="22"/>
          <w:highlight w:val="yellow"/>
        </w:rPr>
        <w:t>(kryterium oceny ofert)</w:t>
      </w:r>
    </w:p>
    <w:p w14:paraId="416F2F0B" w14:textId="6D4ACE48" w:rsidR="00DD31FC" w:rsidRPr="00DD31FC" w:rsidRDefault="00EF4511" w:rsidP="00DD31FC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</w:t>
      </w:r>
      <w:r w:rsidR="00DD31FC" w:rsidRPr="00DD31FC">
        <w:rPr>
          <w:b/>
          <w:sz w:val="22"/>
          <w:szCs w:val="22"/>
        </w:rPr>
        <w:t xml:space="preserve">ermin realizacji </w:t>
      </w:r>
      <w:r w:rsidR="00FD4273">
        <w:rPr>
          <w:b/>
          <w:sz w:val="22"/>
          <w:szCs w:val="22"/>
        </w:rPr>
        <w:t>zamówienia</w:t>
      </w:r>
      <w:r w:rsidR="00DD31FC"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……</w:t>
      </w:r>
      <w:r>
        <w:rPr>
          <w:bCs/>
          <w:sz w:val="22"/>
          <w:szCs w:val="22"/>
        </w:rPr>
        <w:t xml:space="preserve">dni </w:t>
      </w:r>
      <w:r w:rsidR="00DD31FC" w:rsidRPr="00DD31FC">
        <w:rPr>
          <w:b/>
          <w:sz w:val="22"/>
          <w:szCs w:val="22"/>
        </w:rPr>
        <w:t>od daty podpisania umowy</w:t>
      </w:r>
      <w:r w:rsidR="00FD4273">
        <w:rPr>
          <w:sz w:val="22"/>
          <w:szCs w:val="22"/>
        </w:rPr>
        <w:t xml:space="preserve"> </w:t>
      </w:r>
      <w:r w:rsidR="00FD4273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1DD3E908" w14:textId="084F90B6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C469B" w14:textId="77777777" w:rsidR="008C67F8" w:rsidRDefault="008C67F8">
      <w:r>
        <w:separator/>
      </w:r>
    </w:p>
  </w:endnote>
  <w:endnote w:type="continuationSeparator" w:id="0">
    <w:p w14:paraId="7D4C9E52" w14:textId="77777777" w:rsidR="008C67F8" w:rsidRDefault="008C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BE8F6" w14:textId="77777777" w:rsidR="008C67F8" w:rsidRDefault="008C67F8">
      <w:r>
        <w:separator/>
      </w:r>
    </w:p>
  </w:footnote>
  <w:footnote w:type="continuationSeparator" w:id="0">
    <w:p w14:paraId="2ABD78AA" w14:textId="77777777" w:rsidR="008C67F8" w:rsidRDefault="008C6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2E59CE01" w:rsidR="00D63B96" w:rsidRDefault="00D63B96" w:rsidP="001246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1DD5"/>
    <w:rsid w:val="00287CEE"/>
    <w:rsid w:val="002A43EC"/>
    <w:rsid w:val="002C78CE"/>
    <w:rsid w:val="002E7627"/>
    <w:rsid w:val="00315A4A"/>
    <w:rsid w:val="00381135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C280C"/>
    <w:rsid w:val="005D2C65"/>
    <w:rsid w:val="005E6D94"/>
    <w:rsid w:val="005E6EE5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C67F8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269ED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BB2013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EF4511"/>
    <w:rsid w:val="00F00591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3D225-5F04-49BC-AE4C-70881ADA3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486</Words>
  <Characters>3914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2022-03-15T13:00:00Z</cp:lastPrinted>
  <dcterms:created xsi:type="dcterms:W3CDTF">2022-05-25T10:45:00Z</dcterms:created>
  <dcterms:modified xsi:type="dcterms:W3CDTF">2022-05-25T10:55:00Z</dcterms:modified>
</cp:coreProperties>
</file>