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5ACE4" w14:textId="77777777" w:rsidR="00D665F5" w:rsidRDefault="00590006" w:rsidP="00D665F5">
      <w:pPr>
        <w:spacing w:after="240"/>
        <w:jc w:val="right"/>
        <w:rPr>
          <w:sz w:val="22"/>
          <w:szCs w:val="22"/>
        </w:rPr>
      </w:pPr>
      <w:r w:rsidRPr="0059000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90006">
        <w:rPr>
          <w:sz w:val="22"/>
          <w:szCs w:val="22"/>
        </w:rPr>
        <w:t>2022-05-31</w:t>
      </w:r>
    </w:p>
    <w:p w14:paraId="2DB6668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987BEED" w14:textId="77777777" w:rsidR="00590006" w:rsidRPr="00590006" w:rsidRDefault="00590006" w:rsidP="00577BC6">
      <w:pPr>
        <w:spacing w:after="40"/>
        <w:rPr>
          <w:b/>
          <w:bCs/>
          <w:sz w:val="22"/>
          <w:szCs w:val="22"/>
        </w:rPr>
      </w:pPr>
      <w:r w:rsidRPr="00590006">
        <w:rPr>
          <w:b/>
          <w:bCs/>
          <w:sz w:val="22"/>
          <w:szCs w:val="22"/>
        </w:rPr>
        <w:t>Akademia Górniczo - Hutnicza</w:t>
      </w:r>
    </w:p>
    <w:p w14:paraId="77B4764B" w14:textId="77777777" w:rsidR="00590006" w:rsidRPr="00590006" w:rsidRDefault="00590006" w:rsidP="00577BC6">
      <w:pPr>
        <w:spacing w:after="40"/>
        <w:rPr>
          <w:b/>
          <w:bCs/>
          <w:sz w:val="22"/>
          <w:szCs w:val="22"/>
        </w:rPr>
      </w:pPr>
      <w:r w:rsidRPr="00590006">
        <w:rPr>
          <w:b/>
          <w:bCs/>
          <w:sz w:val="22"/>
          <w:szCs w:val="22"/>
        </w:rPr>
        <w:t>im. Stanisława Staszica w Krakowie</w:t>
      </w:r>
    </w:p>
    <w:p w14:paraId="612B002C" w14:textId="77777777" w:rsidR="00D665F5" w:rsidRPr="00D91931" w:rsidRDefault="00590006" w:rsidP="00577BC6">
      <w:pPr>
        <w:spacing w:after="40"/>
        <w:rPr>
          <w:b/>
          <w:bCs/>
          <w:sz w:val="22"/>
          <w:szCs w:val="22"/>
        </w:rPr>
      </w:pPr>
      <w:r w:rsidRPr="00590006">
        <w:rPr>
          <w:b/>
          <w:bCs/>
          <w:sz w:val="22"/>
          <w:szCs w:val="22"/>
        </w:rPr>
        <w:t>Dział Zamówień Publicznych</w:t>
      </w:r>
    </w:p>
    <w:p w14:paraId="49B28B99" w14:textId="77777777" w:rsidR="00D665F5" w:rsidRPr="00BD5546" w:rsidRDefault="00590006" w:rsidP="00D665F5">
      <w:pPr>
        <w:rPr>
          <w:sz w:val="22"/>
          <w:szCs w:val="22"/>
        </w:rPr>
      </w:pPr>
      <w:r w:rsidRPr="0059000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90006">
        <w:rPr>
          <w:sz w:val="22"/>
          <w:szCs w:val="22"/>
        </w:rPr>
        <w:t>30</w:t>
      </w:r>
    </w:p>
    <w:p w14:paraId="61A250D6" w14:textId="77777777" w:rsidR="00D665F5" w:rsidRPr="00BD5546" w:rsidRDefault="00590006" w:rsidP="00D665F5">
      <w:pPr>
        <w:rPr>
          <w:sz w:val="22"/>
          <w:szCs w:val="22"/>
        </w:rPr>
      </w:pPr>
      <w:r w:rsidRPr="0059000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90006">
        <w:rPr>
          <w:sz w:val="22"/>
          <w:szCs w:val="22"/>
        </w:rPr>
        <w:t>Kraków</w:t>
      </w:r>
    </w:p>
    <w:p w14:paraId="2B03FCEE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30B1279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AD087E4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CFA3129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53CCB23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90006" w:rsidRPr="00590006">
        <w:rPr>
          <w:b/>
          <w:sz w:val="22"/>
          <w:szCs w:val="22"/>
        </w:rPr>
        <w:t>KC-zp.272-287/22</w:t>
      </w:r>
      <w:r w:rsidR="00A80738">
        <w:rPr>
          <w:sz w:val="24"/>
        </w:rPr>
        <w:tab/>
        <w:t xml:space="preserve"> </w:t>
      </w:r>
    </w:p>
    <w:p w14:paraId="0849BE0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00B005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11994A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688C3C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ED88ACD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451AC5E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90006" w:rsidRPr="00590006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na: </w:t>
      </w:r>
    </w:p>
    <w:p w14:paraId="2C4E8072" w14:textId="69BEC31D" w:rsidR="00A80738" w:rsidRPr="00577BC6" w:rsidRDefault="0059000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90006">
        <w:rPr>
          <w:b/>
          <w:sz w:val="22"/>
          <w:szCs w:val="22"/>
        </w:rPr>
        <w:t>Dostaw</w:t>
      </w:r>
      <w:r w:rsidR="00D57C80">
        <w:rPr>
          <w:b/>
          <w:sz w:val="22"/>
          <w:szCs w:val="22"/>
        </w:rPr>
        <w:t>ę</w:t>
      </w:r>
      <w:r w:rsidRPr="00590006">
        <w:rPr>
          <w:b/>
          <w:sz w:val="22"/>
          <w:szCs w:val="22"/>
        </w:rPr>
        <w:t xml:space="preserve"> wzorców pierwiastków w postaci nanoproszków do analizy mikro-XRF dla WFiIS</w:t>
      </w:r>
    </w:p>
    <w:p w14:paraId="5AA25746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90006" w:rsidRPr="00590006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0FB0BAC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90006" w:rsidRPr="00590006">
        <w:rPr>
          <w:sz w:val="22"/>
          <w:szCs w:val="22"/>
        </w:rPr>
        <w:t>31/05/2022</w:t>
      </w:r>
      <w:r w:rsidR="00FF4AB1" w:rsidRPr="00577BC6">
        <w:rPr>
          <w:sz w:val="22"/>
          <w:szCs w:val="22"/>
        </w:rPr>
        <w:t xml:space="preserve"> o godz. </w:t>
      </w:r>
      <w:r w:rsidR="00590006" w:rsidRPr="00590006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ECB0E1F" w14:textId="77777777" w:rsidTr="003F57CD">
        <w:tc>
          <w:tcPr>
            <w:tcW w:w="993" w:type="dxa"/>
            <w:shd w:val="clear" w:color="auto" w:fill="auto"/>
            <w:vAlign w:val="center"/>
          </w:tcPr>
          <w:p w14:paraId="59FB86E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172EEF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4713A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90006" w:rsidRPr="00493F8C" w14:paraId="2C7F0539" w14:textId="77777777" w:rsidTr="00AE26FF">
        <w:tc>
          <w:tcPr>
            <w:tcW w:w="993" w:type="dxa"/>
            <w:shd w:val="clear" w:color="auto" w:fill="auto"/>
            <w:vAlign w:val="center"/>
          </w:tcPr>
          <w:p w14:paraId="3EE9842B" w14:textId="77777777" w:rsidR="00590006" w:rsidRPr="00490DC0" w:rsidRDefault="00590006" w:rsidP="00AE26FF">
            <w:pPr>
              <w:spacing w:before="120" w:after="120"/>
              <w:jc w:val="center"/>
            </w:pPr>
            <w:r w:rsidRPr="00590006">
              <w:t>1</w:t>
            </w:r>
          </w:p>
        </w:tc>
        <w:tc>
          <w:tcPr>
            <w:tcW w:w="5244" w:type="dxa"/>
            <w:shd w:val="clear" w:color="auto" w:fill="auto"/>
          </w:tcPr>
          <w:p w14:paraId="1F803559" w14:textId="77777777" w:rsidR="00590006" w:rsidRPr="00D57C80" w:rsidRDefault="00590006" w:rsidP="00AE26FF">
            <w:pPr>
              <w:spacing w:before="40"/>
              <w:rPr>
                <w:lang w:val="en-US"/>
              </w:rPr>
            </w:pPr>
            <w:r w:rsidRPr="00D57C80">
              <w:rPr>
                <w:lang w:val="en-US"/>
              </w:rPr>
              <w:t>Merck Life Science Sp. z o.o.</w:t>
            </w:r>
          </w:p>
          <w:p w14:paraId="148B5500" w14:textId="77777777" w:rsidR="00590006" w:rsidRPr="00490DC0" w:rsidRDefault="00590006" w:rsidP="00AE26FF">
            <w:r w:rsidRPr="00590006">
              <w:t>ul. Szelągowska</w:t>
            </w:r>
            <w:r w:rsidRPr="00490DC0">
              <w:t xml:space="preserve"> </w:t>
            </w:r>
            <w:r w:rsidRPr="00590006">
              <w:t>30</w:t>
            </w:r>
            <w:r w:rsidRPr="00490DC0">
              <w:t xml:space="preserve"> </w:t>
            </w:r>
          </w:p>
          <w:p w14:paraId="4048A748" w14:textId="77777777" w:rsidR="00590006" w:rsidRPr="00490DC0" w:rsidRDefault="00590006" w:rsidP="00AE26FF">
            <w:pPr>
              <w:spacing w:after="40"/>
              <w:jc w:val="both"/>
            </w:pPr>
            <w:r w:rsidRPr="00590006">
              <w:t>61-626</w:t>
            </w:r>
            <w:r w:rsidRPr="00490DC0">
              <w:t xml:space="preserve"> </w:t>
            </w:r>
            <w:r w:rsidRPr="00590006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465D88" w14:textId="77777777" w:rsidR="00590006" w:rsidRPr="00490DC0" w:rsidRDefault="00590006" w:rsidP="00AE26FF">
            <w:pPr>
              <w:spacing w:before="120" w:after="120"/>
              <w:jc w:val="both"/>
            </w:pPr>
            <w:r w:rsidRPr="00590006">
              <w:t>7 752.51 zł</w:t>
            </w:r>
          </w:p>
        </w:tc>
      </w:tr>
      <w:tr w:rsidR="00590006" w:rsidRPr="00493F8C" w14:paraId="6076647B" w14:textId="77777777" w:rsidTr="00AE26FF">
        <w:tc>
          <w:tcPr>
            <w:tcW w:w="993" w:type="dxa"/>
            <w:shd w:val="clear" w:color="auto" w:fill="auto"/>
            <w:vAlign w:val="center"/>
          </w:tcPr>
          <w:p w14:paraId="1FF814E1" w14:textId="77777777" w:rsidR="00590006" w:rsidRPr="00490DC0" w:rsidRDefault="00590006" w:rsidP="00AE26FF">
            <w:pPr>
              <w:spacing w:before="120" w:after="120"/>
              <w:jc w:val="center"/>
            </w:pPr>
            <w:r w:rsidRPr="00590006">
              <w:t>2</w:t>
            </w:r>
          </w:p>
        </w:tc>
        <w:tc>
          <w:tcPr>
            <w:tcW w:w="5244" w:type="dxa"/>
            <w:shd w:val="clear" w:color="auto" w:fill="auto"/>
          </w:tcPr>
          <w:p w14:paraId="0B45C5EC" w14:textId="77777777" w:rsidR="00590006" w:rsidRPr="00490DC0" w:rsidRDefault="00590006" w:rsidP="00AE26FF">
            <w:pPr>
              <w:spacing w:before="40"/>
            </w:pPr>
            <w:r w:rsidRPr="00590006">
              <w:t>CHEMAT</w:t>
            </w:r>
          </w:p>
          <w:p w14:paraId="0EC69B78" w14:textId="311B9DF7" w:rsidR="00590006" w:rsidRPr="00490DC0" w:rsidRDefault="00FD4A5A" w:rsidP="00AE26FF">
            <w:r>
              <w:t>Al. Rzeczypospolitej 8</w:t>
            </w:r>
          </w:p>
          <w:p w14:paraId="74470EED" w14:textId="3A462F4B" w:rsidR="00590006" w:rsidRPr="00490DC0" w:rsidRDefault="00590006" w:rsidP="00AE26FF">
            <w:pPr>
              <w:spacing w:after="40"/>
              <w:jc w:val="both"/>
            </w:pPr>
            <w:r w:rsidRPr="00590006">
              <w:t>80-</w:t>
            </w:r>
            <w:r w:rsidR="00FD4A5A">
              <w:t>369</w:t>
            </w:r>
            <w:r w:rsidRPr="00490DC0">
              <w:t xml:space="preserve"> </w:t>
            </w:r>
            <w:r w:rsidRPr="00590006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148D1C" w14:textId="77777777" w:rsidR="00590006" w:rsidRPr="00490DC0" w:rsidRDefault="00590006" w:rsidP="00AE26FF">
            <w:pPr>
              <w:spacing w:before="120" w:after="120"/>
              <w:jc w:val="both"/>
            </w:pPr>
            <w:r w:rsidRPr="00590006">
              <w:t>5 928.60 zł</w:t>
            </w:r>
          </w:p>
        </w:tc>
      </w:tr>
    </w:tbl>
    <w:p w14:paraId="38F99F72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5B66AD4E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40683220" w14:textId="30CB54B2" w:rsidR="00C236D3" w:rsidRDefault="00590006" w:rsidP="00173B20">
      <w:pPr>
        <w:jc w:val="right"/>
      </w:pPr>
      <w:r w:rsidRPr="00590006">
        <w:rPr>
          <w:sz w:val="22"/>
        </w:rPr>
        <w:t>mgr Jarosław</w:t>
      </w:r>
      <w:r w:rsidR="00A80738">
        <w:rPr>
          <w:sz w:val="22"/>
        </w:rPr>
        <w:t xml:space="preserve"> </w:t>
      </w:r>
      <w:r w:rsidRPr="00590006">
        <w:rPr>
          <w:sz w:val="22"/>
        </w:rPr>
        <w:t>Grzech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C82B15" w14:textId="77777777" w:rsidR="0006642A" w:rsidRDefault="0006642A">
      <w:r>
        <w:separator/>
      </w:r>
    </w:p>
  </w:endnote>
  <w:endnote w:type="continuationSeparator" w:id="0">
    <w:p w14:paraId="51B2E2A4" w14:textId="77777777" w:rsidR="0006642A" w:rsidRDefault="00066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B756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247CA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5F25D" w14:textId="77777777" w:rsidR="009F189D" w:rsidRDefault="00FD4A5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4030541">
        <v:line id="_x0000_s1025" style="position:absolute;left:0;text-align:left;z-index:251657728" from="-3.85pt,8.7pt" to="455.15pt,8.7pt"/>
      </w:pict>
    </w:r>
  </w:p>
  <w:p w14:paraId="300FB1A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574B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2BF490" w14:textId="77777777" w:rsidR="009F189D" w:rsidRDefault="009F189D">
    <w:pPr>
      <w:pStyle w:val="Stopka"/>
      <w:tabs>
        <w:tab w:val="clear" w:pos="4536"/>
      </w:tabs>
      <w:jc w:val="center"/>
    </w:pPr>
  </w:p>
  <w:p w14:paraId="71520ED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78727F" w14:textId="77777777" w:rsidR="0006642A" w:rsidRDefault="0006642A">
      <w:r>
        <w:separator/>
      </w:r>
    </w:p>
  </w:footnote>
  <w:footnote w:type="continuationSeparator" w:id="0">
    <w:p w14:paraId="0F5019D8" w14:textId="77777777" w:rsidR="0006642A" w:rsidRDefault="000664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FCFC5C" w14:textId="77777777" w:rsidR="00590006" w:rsidRDefault="005900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7B717" w14:textId="77777777" w:rsidR="00590006" w:rsidRDefault="005900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EF458" w14:textId="77777777" w:rsidR="00590006" w:rsidRDefault="005900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642A"/>
    <w:rsid w:val="00007727"/>
    <w:rsid w:val="00017720"/>
    <w:rsid w:val="00035488"/>
    <w:rsid w:val="0006642A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59000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57C80"/>
    <w:rsid w:val="00D665F5"/>
    <w:rsid w:val="00D7128F"/>
    <w:rsid w:val="00EA3476"/>
    <w:rsid w:val="00F44906"/>
    <w:rsid w:val="00F95C33"/>
    <w:rsid w:val="00FD4A5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78F186"/>
  <w15:chartTrackingRefBased/>
  <w15:docId w15:val="{82B15166-6ADE-48CA-BA5B-82BE571E9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144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2022-05-31T09:22:00Z</cp:lastPrinted>
  <dcterms:created xsi:type="dcterms:W3CDTF">2022-05-31T09:22:00Z</dcterms:created>
  <dcterms:modified xsi:type="dcterms:W3CDTF">2022-05-31T09:44:00Z</dcterms:modified>
</cp:coreProperties>
</file>