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D41438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D41438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D41438">
        <w:rPr>
          <w:rFonts w:ascii="Times New Roman" w:hAnsi="Times New Roman"/>
          <w:sz w:val="24"/>
          <w:szCs w:val="24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D4143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D41438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B03FA" w:rsidRPr="00D41438" w:rsidRDefault="006B03FA" w:rsidP="006B03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41438">
        <w:rPr>
          <w:sz w:val="22"/>
          <w:szCs w:val="22"/>
        </w:rPr>
        <w:t>NAZWA WYKONAWCY:……………………………………………………………………..</w:t>
      </w:r>
    </w:p>
    <w:p w:rsidR="006B03FA" w:rsidRPr="00D41438" w:rsidRDefault="006B03FA" w:rsidP="00D41438">
      <w:pPr>
        <w:tabs>
          <w:tab w:val="right" w:pos="8222"/>
        </w:tabs>
        <w:jc w:val="both"/>
        <w:rPr>
          <w:sz w:val="22"/>
          <w:szCs w:val="22"/>
        </w:rPr>
      </w:pPr>
      <w:r w:rsidRPr="00D41438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6B03FA" w:rsidRPr="00D41438" w:rsidRDefault="006B03FA" w:rsidP="006B03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41438">
        <w:rPr>
          <w:sz w:val="22"/>
          <w:szCs w:val="22"/>
        </w:rPr>
        <w:t>ADRES:…………………………………………………………………………………………</w:t>
      </w:r>
    </w:p>
    <w:p w:rsidR="006B03FA" w:rsidRPr="00D41438" w:rsidRDefault="006B03FA" w:rsidP="006B03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41438">
        <w:rPr>
          <w:sz w:val="22"/>
          <w:szCs w:val="22"/>
        </w:rPr>
        <w:t>WOJEWÓDZTWO ……………………………..........................................................................</w:t>
      </w:r>
    </w:p>
    <w:p w:rsidR="006B03FA" w:rsidRPr="00D41438" w:rsidRDefault="006B03FA" w:rsidP="006B03F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41438">
        <w:rPr>
          <w:sz w:val="22"/>
          <w:szCs w:val="22"/>
          <w:lang w:val="de-DE"/>
        </w:rPr>
        <w:t>TEL.</w:t>
      </w:r>
      <w:r w:rsidRPr="00D41438">
        <w:rPr>
          <w:sz w:val="22"/>
          <w:szCs w:val="22"/>
        </w:rPr>
        <w:t>……………………………………………………………………………………………..</w:t>
      </w:r>
    </w:p>
    <w:p w:rsidR="006B03FA" w:rsidRPr="00D41438" w:rsidRDefault="006B03FA" w:rsidP="006B03F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41438">
        <w:rPr>
          <w:sz w:val="22"/>
          <w:szCs w:val="22"/>
          <w:lang w:val="de-DE"/>
        </w:rPr>
        <w:t xml:space="preserve">FAX </w:t>
      </w:r>
      <w:r w:rsidRPr="00D41438">
        <w:rPr>
          <w:sz w:val="22"/>
          <w:szCs w:val="22"/>
        </w:rPr>
        <w:t>…………………………………………………………………………………………….</w:t>
      </w:r>
    </w:p>
    <w:p w:rsidR="006B03FA" w:rsidRPr="00D41438" w:rsidRDefault="006B03FA" w:rsidP="006B03F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D4143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6B03FA" w:rsidRPr="00D41438" w:rsidRDefault="006B03FA" w:rsidP="006B03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41438">
        <w:rPr>
          <w:sz w:val="22"/>
          <w:szCs w:val="22"/>
          <w:lang w:val="de-DE"/>
        </w:rPr>
        <w:t xml:space="preserve">NIP…………………………………. </w:t>
      </w:r>
      <w:r w:rsidRPr="00D41438">
        <w:rPr>
          <w:sz w:val="22"/>
          <w:szCs w:val="22"/>
        </w:rPr>
        <w:t>REGON:………………………………………………...</w:t>
      </w:r>
    </w:p>
    <w:p w:rsidR="006B03FA" w:rsidRPr="00D41438" w:rsidRDefault="006B03FA" w:rsidP="006B03F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41438">
        <w:rPr>
          <w:sz w:val="22"/>
          <w:szCs w:val="22"/>
        </w:rPr>
        <w:t>BANK/ NR KONTA ……………………………………………………………………………</w:t>
      </w:r>
    </w:p>
    <w:p w:rsidR="006B03FA" w:rsidRPr="00D41438" w:rsidRDefault="006B03FA" w:rsidP="006B03FA">
      <w:pPr>
        <w:spacing w:line="360" w:lineRule="auto"/>
        <w:rPr>
          <w:sz w:val="22"/>
          <w:szCs w:val="22"/>
        </w:rPr>
      </w:pPr>
      <w:r w:rsidRPr="00D41438">
        <w:rPr>
          <w:sz w:val="22"/>
          <w:szCs w:val="22"/>
        </w:rPr>
        <w:t>Do: Nazwa i siedziba Zamawiającego:</w:t>
      </w:r>
    </w:p>
    <w:p w:rsidR="006B03FA" w:rsidRPr="00D41438" w:rsidRDefault="006B03FA" w:rsidP="006B03FA">
      <w:pPr>
        <w:ind w:right="-110"/>
        <w:rPr>
          <w:b/>
          <w:sz w:val="22"/>
          <w:szCs w:val="22"/>
        </w:rPr>
      </w:pPr>
      <w:r w:rsidRPr="00D41438">
        <w:rPr>
          <w:b/>
          <w:sz w:val="22"/>
          <w:szCs w:val="22"/>
        </w:rPr>
        <w:t>Akademia Górniczo - Hutnicza</w:t>
      </w:r>
    </w:p>
    <w:p w:rsidR="006B03FA" w:rsidRPr="00D41438" w:rsidRDefault="006B03FA" w:rsidP="006B03FA">
      <w:pPr>
        <w:ind w:right="-110"/>
        <w:rPr>
          <w:b/>
          <w:sz w:val="22"/>
          <w:szCs w:val="22"/>
        </w:rPr>
      </w:pPr>
      <w:r w:rsidRPr="00D41438">
        <w:rPr>
          <w:b/>
          <w:sz w:val="22"/>
          <w:szCs w:val="22"/>
        </w:rPr>
        <w:t>im. Stanisława Staszica w Krakowie</w:t>
      </w:r>
    </w:p>
    <w:p w:rsidR="006B03FA" w:rsidRPr="00D41438" w:rsidRDefault="006B03FA" w:rsidP="006B03FA">
      <w:pPr>
        <w:ind w:right="-110"/>
        <w:rPr>
          <w:b/>
          <w:sz w:val="22"/>
          <w:szCs w:val="22"/>
        </w:rPr>
      </w:pPr>
      <w:r w:rsidRPr="00D41438">
        <w:rPr>
          <w:b/>
          <w:sz w:val="22"/>
          <w:szCs w:val="22"/>
        </w:rPr>
        <w:t xml:space="preserve">Dział Zamówień Publicznych  </w:t>
      </w:r>
    </w:p>
    <w:p w:rsidR="006B03FA" w:rsidRPr="00D41438" w:rsidRDefault="006B03FA" w:rsidP="006B03FA">
      <w:pPr>
        <w:ind w:right="-110"/>
        <w:rPr>
          <w:b/>
          <w:sz w:val="22"/>
          <w:szCs w:val="22"/>
        </w:rPr>
      </w:pPr>
      <w:r w:rsidRPr="00D41438">
        <w:rPr>
          <w:b/>
          <w:sz w:val="22"/>
          <w:szCs w:val="22"/>
        </w:rPr>
        <w:t xml:space="preserve">Al. Mickiewicza 30 </w:t>
      </w:r>
    </w:p>
    <w:p w:rsidR="006B03FA" w:rsidRPr="00D41438" w:rsidRDefault="006B03FA" w:rsidP="006B03FA">
      <w:pPr>
        <w:rPr>
          <w:b/>
          <w:sz w:val="22"/>
          <w:szCs w:val="22"/>
        </w:rPr>
      </w:pPr>
      <w:r w:rsidRPr="00D41438">
        <w:rPr>
          <w:b/>
          <w:sz w:val="22"/>
          <w:szCs w:val="22"/>
        </w:rPr>
        <w:t xml:space="preserve">30-059 Kraków,  </w:t>
      </w:r>
    </w:p>
    <w:p w:rsidR="008D2AB8" w:rsidRPr="00D41438" w:rsidRDefault="008D2AB8" w:rsidP="008D2AB8">
      <w:pPr>
        <w:ind w:firstLine="3969"/>
        <w:rPr>
          <w:b/>
          <w:sz w:val="22"/>
          <w:szCs w:val="22"/>
        </w:rPr>
      </w:pPr>
    </w:p>
    <w:p w:rsidR="008D2AB8" w:rsidRPr="00D41438" w:rsidRDefault="008D2AB8" w:rsidP="006F0124">
      <w:pPr>
        <w:widowControl w:val="0"/>
        <w:jc w:val="both"/>
        <w:rPr>
          <w:sz w:val="22"/>
          <w:szCs w:val="22"/>
        </w:rPr>
      </w:pPr>
      <w:r w:rsidRPr="00D41438">
        <w:rPr>
          <w:sz w:val="22"/>
          <w:szCs w:val="22"/>
        </w:rPr>
        <w:t xml:space="preserve">Przystępując do postępowania o udzielenie zamówienia publicznego, którego przedmiotem jest </w:t>
      </w:r>
      <w:r w:rsidR="00FB261A" w:rsidRPr="00D41438">
        <w:rPr>
          <w:b/>
          <w:sz w:val="22"/>
          <w:szCs w:val="22"/>
        </w:rPr>
        <w:t xml:space="preserve">dostawa materiałów dla układu pomiarowego prototypowej instalacji badawczej skraplaczy </w:t>
      </w:r>
      <w:proofErr w:type="spellStart"/>
      <w:r w:rsidR="00FB261A" w:rsidRPr="00D41438">
        <w:rPr>
          <w:b/>
          <w:sz w:val="22"/>
          <w:szCs w:val="22"/>
        </w:rPr>
        <w:t>strumienicowych</w:t>
      </w:r>
      <w:proofErr w:type="spellEnd"/>
      <w:r w:rsidR="00FB261A" w:rsidRPr="00D41438">
        <w:rPr>
          <w:b/>
          <w:sz w:val="22"/>
          <w:szCs w:val="22"/>
        </w:rPr>
        <w:t xml:space="preserve"> - KC-zsp.272-291/22</w:t>
      </w:r>
      <w:r w:rsidRPr="00D41438">
        <w:rPr>
          <w:b/>
          <w:sz w:val="22"/>
          <w:szCs w:val="22"/>
        </w:rPr>
        <w:t xml:space="preserve">, </w:t>
      </w:r>
      <w:r w:rsidRPr="00D41438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70"/>
        <w:gridCol w:w="4116"/>
        <w:gridCol w:w="851"/>
        <w:gridCol w:w="1275"/>
        <w:gridCol w:w="1134"/>
        <w:gridCol w:w="1240"/>
      </w:tblGrid>
      <w:tr w:rsidR="006B03FA" w:rsidTr="00D41438">
        <w:tc>
          <w:tcPr>
            <w:tcW w:w="670" w:type="dxa"/>
          </w:tcPr>
          <w:p w:rsidR="006B03FA" w:rsidRPr="00D41438" w:rsidRDefault="006B03FA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proofErr w:type="spellStart"/>
            <w:r w:rsidRPr="00D41438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116" w:type="dxa"/>
          </w:tcPr>
          <w:p w:rsidR="006B03FA" w:rsidRPr="00D41438" w:rsidRDefault="0024728E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41438">
              <w:rPr>
                <w:b/>
                <w:sz w:val="22"/>
                <w:szCs w:val="22"/>
              </w:rPr>
              <w:t>Nazwa materiałów</w:t>
            </w:r>
          </w:p>
        </w:tc>
        <w:tc>
          <w:tcPr>
            <w:tcW w:w="851" w:type="dxa"/>
          </w:tcPr>
          <w:p w:rsidR="006B03FA" w:rsidRPr="00D41438" w:rsidRDefault="0024728E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41438">
              <w:rPr>
                <w:b/>
                <w:sz w:val="22"/>
                <w:szCs w:val="22"/>
              </w:rPr>
              <w:t>Ilość szt.</w:t>
            </w:r>
          </w:p>
        </w:tc>
        <w:tc>
          <w:tcPr>
            <w:tcW w:w="1275" w:type="dxa"/>
          </w:tcPr>
          <w:p w:rsidR="006B03FA" w:rsidRPr="00D41438" w:rsidRDefault="0024728E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41438">
              <w:rPr>
                <w:b/>
                <w:sz w:val="22"/>
                <w:szCs w:val="22"/>
              </w:rPr>
              <w:t xml:space="preserve">Wartość netto </w:t>
            </w:r>
          </w:p>
        </w:tc>
        <w:tc>
          <w:tcPr>
            <w:tcW w:w="1134" w:type="dxa"/>
          </w:tcPr>
          <w:p w:rsidR="006B03FA" w:rsidRPr="00D41438" w:rsidRDefault="0024728E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41438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240" w:type="dxa"/>
          </w:tcPr>
          <w:p w:rsidR="006B03FA" w:rsidRPr="00D41438" w:rsidRDefault="0024728E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41438">
              <w:rPr>
                <w:b/>
                <w:sz w:val="22"/>
                <w:szCs w:val="22"/>
              </w:rPr>
              <w:t>Wartość brutto</w:t>
            </w:r>
          </w:p>
        </w:tc>
      </w:tr>
      <w:tr w:rsidR="006F0124" w:rsidTr="00D41438">
        <w:tc>
          <w:tcPr>
            <w:tcW w:w="670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D41438">
              <w:rPr>
                <w:sz w:val="22"/>
                <w:szCs w:val="22"/>
              </w:rPr>
              <w:t>1</w:t>
            </w:r>
          </w:p>
        </w:tc>
        <w:tc>
          <w:tcPr>
            <w:tcW w:w="4116" w:type="dxa"/>
          </w:tcPr>
          <w:p w:rsidR="006F0124" w:rsidRPr="00D41438" w:rsidRDefault="006F0124" w:rsidP="006F0124">
            <w:pPr>
              <w:rPr>
                <w:sz w:val="22"/>
                <w:szCs w:val="22"/>
              </w:rPr>
            </w:pPr>
            <w:r w:rsidRPr="00D41438">
              <w:rPr>
                <w:sz w:val="22"/>
                <w:szCs w:val="22"/>
              </w:rPr>
              <w:t>Przepływomierz do pomiary strumienia pary wodnej</w:t>
            </w:r>
          </w:p>
        </w:tc>
        <w:tc>
          <w:tcPr>
            <w:tcW w:w="851" w:type="dxa"/>
          </w:tcPr>
          <w:p w:rsidR="006F0124" w:rsidRPr="00D41438" w:rsidRDefault="00D41438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4143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240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6F0124" w:rsidTr="00D41438">
        <w:tc>
          <w:tcPr>
            <w:tcW w:w="670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D41438">
              <w:rPr>
                <w:sz w:val="22"/>
                <w:szCs w:val="22"/>
              </w:rPr>
              <w:t>2</w:t>
            </w:r>
          </w:p>
        </w:tc>
        <w:tc>
          <w:tcPr>
            <w:tcW w:w="4116" w:type="dxa"/>
          </w:tcPr>
          <w:p w:rsidR="006F0124" w:rsidRPr="00D41438" w:rsidRDefault="00D41438" w:rsidP="006F0124">
            <w:pPr>
              <w:rPr>
                <w:sz w:val="22"/>
                <w:szCs w:val="22"/>
              </w:rPr>
            </w:pPr>
            <w:r w:rsidRPr="00D41438">
              <w:rPr>
                <w:sz w:val="22"/>
                <w:szCs w:val="22"/>
              </w:rPr>
              <w:t>Przepływomierz do pomiaru strumienia mieszaniny para wodna + CO</w:t>
            </w:r>
            <w:r w:rsidRPr="00D41438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1" w:type="dxa"/>
          </w:tcPr>
          <w:p w:rsidR="006F0124" w:rsidRPr="00D41438" w:rsidRDefault="00D41438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4143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240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6F0124" w:rsidTr="00D41438">
        <w:tc>
          <w:tcPr>
            <w:tcW w:w="670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D41438">
              <w:rPr>
                <w:sz w:val="22"/>
                <w:szCs w:val="22"/>
              </w:rPr>
              <w:t>3</w:t>
            </w:r>
          </w:p>
        </w:tc>
        <w:tc>
          <w:tcPr>
            <w:tcW w:w="4116" w:type="dxa"/>
          </w:tcPr>
          <w:p w:rsidR="006F0124" w:rsidRPr="00D41438" w:rsidRDefault="00D41438" w:rsidP="006F0124">
            <w:pPr>
              <w:rPr>
                <w:sz w:val="22"/>
                <w:szCs w:val="22"/>
              </w:rPr>
            </w:pPr>
            <w:r w:rsidRPr="00D41438">
              <w:rPr>
                <w:sz w:val="22"/>
                <w:szCs w:val="22"/>
              </w:rPr>
              <w:t>Przepływomierz do pomiaru strumienia CO</w:t>
            </w:r>
            <w:r w:rsidRPr="00D41438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851" w:type="dxa"/>
          </w:tcPr>
          <w:p w:rsidR="006F0124" w:rsidRPr="00D41438" w:rsidRDefault="00D41438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4143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240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6F0124" w:rsidTr="00D41438">
        <w:tc>
          <w:tcPr>
            <w:tcW w:w="670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D41438">
              <w:rPr>
                <w:sz w:val="22"/>
                <w:szCs w:val="22"/>
              </w:rPr>
              <w:t>4</w:t>
            </w:r>
          </w:p>
        </w:tc>
        <w:tc>
          <w:tcPr>
            <w:tcW w:w="4116" w:type="dxa"/>
          </w:tcPr>
          <w:p w:rsidR="006F0124" w:rsidRPr="00D41438" w:rsidRDefault="00D41438" w:rsidP="006F0124">
            <w:pPr>
              <w:rPr>
                <w:sz w:val="22"/>
                <w:szCs w:val="22"/>
              </w:rPr>
            </w:pPr>
            <w:r w:rsidRPr="00D41438">
              <w:rPr>
                <w:sz w:val="22"/>
                <w:szCs w:val="22"/>
              </w:rPr>
              <w:t>Przepływomierz do pomiaru strumienia wody wodociągowej</w:t>
            </w:r>
          </w:p>
        </w:tc>
        <w:tc>
          <w:tcPr>
            <w:tcW w:w="851" w:type="dxa"/>
          </w:tcPr>
          <w:p w:rsidR="006F0124" w:rsidRPr="00D41438" w:rsidRDefault="00D41438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4143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240" w:type="dxa"/>
          </w:tcPr>
          <w:p w:rsidR="006F0124" w:rsidRPr="00D41438" w:rsidRDefault="006F0124" w:rsidP="006F0124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6F0124" w:rsidTr="00D41438">
        <w:tc>
          <w:tcPr>
            <w:tcW w:w="670" w:type="dxa"/>
          </w:tcPr>
          <w:p w:rsidR="006F0124" w:rsidRPr="0024728E" w:rsidRDefault="006F0124" w:rsidP="008D2AB8">
            <w:pPr>
              <w:widowControl w:val="0"/>
              <w:spacing w:line="264" w:lineRule="auto"/>
              <w:ind w:right="1"/>
            </w:pPr>
          </w:p>
        </w:tc>
        <w:tc>
          <w:tcPr>
            <w:tcW w:w="4967" w:type="dxa"/>
            <w:gridSpan w:val="2"/>
          </w:tcPr>
          <w:p w:rsidR="006F0124" w:rsidRDefault="006F0124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RAZEM</w:t>
            </w:r>
          </w:p>
          <w:p w:rsidR="006F0124" w:rsidRPr="006F0124" w:rsidRDefault="006F0124" w:rsidP="008D2AB8">
            <w:pPr>
              <w:widowControl w:val="0"/>
              <w:spacing w:line="264" w:lineRule="auto"/>
              <w:ind w:right="1"/>
            </w:pPr>
            <w:r w:rsidRPr="006F0124">
              <w:t>słownie brutto: ……………………………..</w:t>
            </w:r>
          </w:p>
        </w:tc>
        <w:tc>
          <w:tcPr>
            <w:tcW w:w="1275" w:type="dxa"/>
          </w:tcPr>
          <w:p w:rsidR="006F0124" w:rsidRDefault="006F0124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4" w:type="dxa"/>
          </w:tcPr>
          <w:p w:rsidR="006F0124" w:rsidRDefault="006F0124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240" w:type="dxa"/>
          </w:tcPr>
          <w:p w:rsidR="006F0124" w:rsidRDefault="006F0124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</w:tbl>
    <w:p w:rsidR="006B03FA" w:rsidRDefault="006B03FA" w:rsidP="008D2AB8">
      <w:pPr>
        <w:widowControl w:val="0"/>
        <w:spacing w:line="264" w:lineRule="auto"/>
        <w:ind w:right="1"/>
        <w:rPr>
          <w:b/>
        </w:rPr>
      </w:pPr>
    </w:p>
    <w:p w:rsidR="0024728E" w:rsidRPr="00D41438" w:rsidRDefault="0024728E" w:rsidP="0024728E">
      <w:pPr>
        <w:widowControl w:val="0"/>
        <w:ind w:right="1"/>
        <w:jc w:val="both"/>
        <w:rPr>
          <w:i/>
          <w:sz w:val="22"/>
          <w:szCs w:val="22"/>
          <w:highlight w:val="yellow"/>
        </w:rPr>
      </w:pPr>
      <w:r w:rsidRPr="00D41438">
        <w:rPr>
          <w:b/>
          <w:sz w:val="22"/>
          <w:szCs w:val="22"/>
        </w:rPr>
        <w:t xml:space="preserve">Termin realizacji umowy: </w:t>
      </w:r>
      <w:r w:rsidR="006F0124" w:rsidRPr="00D41438">
        <w:rPr>
          <w:b/>
          <w:sz w:val="22"/>
          <w:szCs w:val="22"/>
        </w:rPr>
        <w:t xml:space="preserve">do 30 </w:t>
      </w:r>
      <w:r w:rsidRPr="00D41438">
        <w:rPr>
          <w:b/>
          <w:sz w:val="22"/>
          <w:szCs w:val="22"/>
        </w:rPr>
        <w:t>dni</w:t>
      </w:r>
      <w:r w:rsidRPr="00D41438">
        <w:rPr>
          <w:sz w:val="22"/>
          <w:szCs w:val="22"/>
        </w:rPr>
        <w:t xml:space="preserve"> od daty podpisania umowy </w:t>
      </w:r>
    </w:p>
    <w:p w:rsidR="006F0124" w:rsidRPr="00D41438" w:rsidRDefault="006F0124" w:rsidP="0024728E">
      <w:pPr>
        <w:widowControl w:val="0"/>
        <w:ind w:right="1"/>
        <w:jc w:val="both"/>
        <w:rPr>
          <w:b/>
          <w:sz w:val="22"/>
          <w:szCs w:val="22"/>
        </w:rPr>
      </w:pPr>
      <w:r w:rsidRPr="00D41438">
        <w:rPr>
          <w:b/>
          <w:sz w:val="22"/>
          <w:szCs w:val="22"/>
        </w:rPr>
        <w:t xml:space="preserve">Okres gwarancji: …………… </w:t>
      </w:r>
      <w:r w:rsidRPr="00D41438">
        <w:rPr>
          <w:sz w:val="22"/>
          <w:szCs w:val="22"/>
        </w:rPr>
        <w:t>miesięcy</w:t>
      </w:r>
      <w:r w:rsidRPr="00D41438">
        <w:rPr>
          <w:b/>
          <w:sz w:val="22"/>
          <w:szCs w:val="22"/>
        </w:rPr>
        <w:t xml:space="preserve"> </w:t>
      </w:r>
      <w:r w:rsidRPr="00D41438">
        <w:rPr>
          <w:i/>
          <w:sz w:val="22"/>
          <w:szCs w:val="22"/>
          <w:highlight w:val="yellow"/>
        </w:rPr>
        <w:t>(kryterium oceny ofert)</w:t>
      </w:r>
    </w:p>
    <w:p w:rsidR="0024728E" w:rsidRPr="00D41438" w:rsidRDefault="0024728E" w:rsidP="0024728E">
      <w:pPr>
        <w:tabs>
          <w:tab w:val="left" w:pos="426"/>
        </w:tabs>
        <w:jc w:val="both"/>
        <w:rPr>
          <w:sz w:val="22"/>
          <w:szCs w:val="22"/>
        </w:rPr>
      </w:pPr>
    </w:p>
    <w:p w:rsidR="0024728E" w:rsidRPr="00D41438" w:rsidRDefault="0024728E" w:rsidP="0024728E">
      <w:pPr>
        <w:tabs>
          <w:tab w:val="left" w:pos="426"/>
        </w:tabs>
        <w:jc w:val="both"/>
        <w:rPr>
          <w:b/>
          <w:sz w:val="22"/>
          <w:szCs w:val="22"/>
        </w:rPr>
      </w:pPr>
      <w:r w:rsidRPr="00D41438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D41438">
        <w:rPr>
          <w:b/>
          <w:sz w:val="22"/>
          <w:szCs w:val="22"/>
        </w:rPr>
        <w:t xml:space="preserve"> TAK/NIE</w:t>
      </w:r>
    </w:p>
    <w:p w:rsidR="0024728E" w:rsidRPr="00D41438" w:rsidRDefault="0024728E" w:rsidP="0024728E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24728E" w:rsidRPr="00D41438" w:rsidRDefault="0024728E" w:rsidP="0024728E">
      <w:pPr>
        <w:tabs>
          <w:tab w:val="left" w:pos="426"/>
        </w:tabs>
        <w:jc w:val="both"/>
        <w:rPr>
          <w:sz w:val="22"/>
          <w:szCs w:val="22"/>
        </w:rPr>
      </w:pPr>
      <w:r w:rsidRPr="00D41438">
        <w:rPr>
          <w:b/>
          <w:sz w:val="22"/>
          <w:szCs w:val="22"/>
        </w:rPr>
        <w:t xml:space="preserve">Termin płatności: </w:t>
      </w:r>
      <w:r w:rsidRPr="00D41438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24728E" w:rsidRDefault="0024728E" w:rsidP="0024728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24728E" w:rsidRDefault="0024728E" w:rsidP="0024728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24728E" w:rsidRDefault="0024728E" w:rsidP="0024728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24728E" w:rsidRDefault="0024728E" w:rsidP="0024728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24728E" w:rsidRDefault="0024728E" w:rsidP="002472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4728E" w:rsidRDefault="0024728E" w:rsidP="0024728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4728E" w:rsidRDefault="0024728E" w:rsidP="0024728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4728E" w:rsidRDefault="0024728E" w:rsidP="0024728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4728E" w:rsidTr="004B291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28E" w:rsidRDefault="0024728E" w:rsidP="004B29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4728E" w:rsidRDefault="0024728E" w:rsidP="004B29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24728E" w:rsidRDefault="0024728E" w:rsidP="004B29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4728E" w:rsidRDefault="0024728E" w:rsidP="004B29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4728E" w:rsidTr="004B291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28E" w:rsidRDefault="0024728E" w:rsidP="004B29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28E" w:rsidRDefault="0024728E" w:rsidP="004B29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28E" w:rsidRDefault="0024728E" w:rsidP="004B29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4728E" w:rsidTr="004B291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28E" w:rsidRDefault="0024728E" w:rsidP="004B29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28E" w:rsidRDefault="0024728E" w:rsidP="004B29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728E" w:rsidRDefault="0024728E" w:rsidP="004B29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24728E" w:rsidRDefault="0024728E" w:rsidP="002472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24728E" w:rsidRDefault="0024728E" w:rsidP="0024728E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24728E" w:rsidRDefault="0024728E" w:rsidP="0024728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24728E" w:rsidRDefault="0024728E" w:rsidP="0024728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24728E" w:rsidRDefault="0024728E" w:rsidP="0024728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24728E" w:rsidRDefault="0024728E" w:rsidP="002472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24728E" w:rsidRDefault="0024728E" w:rsidP="0024728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24728E" w:rsidRDefault="0024728E" w:rsidP="002472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24728E" w:rsidRDefault="0024728E" w:rsidP="002472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4728E" w:rsidRDefault="0024728E" w:rsidP="002472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4728E" w:rsidRDefault="0024728E" w:rsidP="002472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24728E" w:rsidRDefault="0024728E" w:rsidP="002472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</w:t>
      </w:r>
      <w:bookmarkStart w:id="0" w:name="_GoBack"/>
      <w:bookmarkEnd w:id="0"/>
      <w:r>
        <w:rPr>
          <w:sz w:val="22"/>
          <w:szCs w:val="22"/>
        </w:rPr>
        <w:t>………………………………………………………………………….</w:t>
      </w:r>
    </w:p>
    <w:p w:rsidR="0024728E" w:rsidRDefault="0024728E" w:rsidP="002472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24728E" w:rsidP="006F012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435" w:rsidRDefault="00446435">
      <w:r>
        <w:separator/>
      </w:r>
    </w:p>
  </w:endnote>
  <w:endnote w:type="continuationSeparator" w:id="0">
    <w:p w:rsidR="00446435" w:rsidRDefault="00446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435" w:rsidRDefault="00446435">
      <w:r>
        <w:separator/>
      </w:r>
    </w:p>
  </w:footnote>
  <w:footnote w:type="continuationSeparator" w:id="0">
    <w:p w:rsidR="00446435" w:rsidRDefault="00446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D41438" w:rsidRDefault="00D41438" w:rsidP="00D41438">
    <w:pPr>
      <w:pStyle w:val="Nagwek"/>
    </w:pPr>
    <w:r w:rsidRPr="00EE782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71.2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643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728E"/>
    <w:rsid w:val="002723B0"/>
    <w:rsid w:val="00315A4A"/>
    <w:rsid w:val="00446435"/>
    <w:rsid w:val="004B7300"/>
    <w:rsid w:val="004C6753"/>
    <w:rsid w:val="0053711D"/>
    <w:rsid w:val="00595C87"/>
    <w:rsid w:val="005D2C65"/>
    <w:rsid w:val="005E6D94"/>
    <w:rsid w:val="0063384F"/>
    <w:rsid w:val="00643C6F"/>
    <w:rsid w:val="00646202"/>
    <w:rsid w:val="0065290F"/>
    <w:rsid w:val="006815F6"/>
    <w:rsid w:val="006B03FA"/>
    <w:rsid w:val="006F012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4143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B261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0F5EDB"/>
  <w15:chartTrackingRefBased/>
  <w15:docId w15:val="{3DCFE487-59BD-4364-B7CA-FF4599740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6B03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10B2D-4270-4D57-802F-0E32B2CDE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513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2022-05-24T10:57:00Z</dcterms:created>
  <dcterms:modified xsi:type="dcterms:W3CDTF">2022-05-26T11:24:00Z</dcterms:modified>
</cp:coreProperties>
</file>