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94870" w:rsidRPr="00A9487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B84142" w:rsidRDefault="00B84142" w:rsidP="00B84142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B84142" w:rsidRDefault="00B84142" w:rsidP="00BC77B9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B84142" w:rsidRDefault="00B84142" w:rsidP="00BC77B9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B84142" w:rsidRDefault="00B84142" w:rsidP="00B84142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B84142" w:rsidRDefault="009475A8" w:rsidP="00B84142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94870" w:rsidRPr="00A9487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materiałów dla układu pomiarowego prototypowej instalacji badawczej skraplaczy </w:t>
      </w:r>
      <w:proofErr w:type="spellStart"/>
      <w:r w:rsidR="00A94870" w:rsidRPr="00A94870">
        <w:rPr>
          <w:rFonts w:ascii="Arial" w:eastAsia="Times New Roman" w:hAnsi="Arial" w:cs="Arial"/>
          <w:b/>
          <w:sz w:val="20"/>
          <w:szCs w:val="20"/>
          <w:lang w:eastAsia="pl-PL"/>
        </w:rPr>
        <w:t>strumienicowych</w:t>
      </w:r>
      <w:proofErr w:type="spellEnd"/>
      <w:r w:rsidR="00A94870" w:rsidRPr="00A9487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KC-zsp.272-291/22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B84142"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B8414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="00B84142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="00B84142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B84142" w:rsidRDefault="00B84142" w:rsidP="00B84142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B84142" w:rsidRDefault="00B84142" w:rsidP="00B84142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84142" w:rsidRPr="00974C51" w:rsidRDefault="00B84142" w:rsidP="00B84142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:rsidR="00B84142" w:rsidRPr="00974C51" w:rsidRDefault="00B84142" w:rsidP="00B84142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974C51"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 w:rsidRPr="00974C51">
        <w:rPr>
          <w:rFonts w:eastAsia="Times New Roman" w:cs="Calibri"/>
          <w:lang w:eastAsia="pl-PL"/>
        </w:rPr>
        <w:t xml:space="preserve">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:rsidR="00B84142" w:rsidRPr="00974C51" w:rsidRDefault="00B84142" w:rsidP="00B84142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974C51">
        <w:rPr>
          <w:rFonts w:eastAsia="Times New Roman" w:cs="Calibri"/>
          <w:vertAlign w:val="superscript"/>
          <w:lang w:eastAsia="pl-PL"/>
        </w:rPr>
        <w:footnoteReference w:id="1"/>
      </w:r>
      <w:r w:rsidRPr="00974C51">
        <w:rPr>
          <w:rFonts w:eastAsia="Times New Roman" w:cs="Calibri"/>
          <w:lang w:eastAsia="pl-PL"/>
        </w:rPr>
        <w:t xml:space="preserve">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 podjąłem następujące środki naprawcze</w:t>
      </w:r>
      <w:r w:rsidRPr="00974C51">
        <w:rPr>
          <w:rFonts w:eastAsia="Times New Roman" w:cs="Calibri"/>
          <w:vertAlign w:val="superscript"/>
          <w:lang w:eastAsia="pl-PL"/>
        </w:rPr>
        <w:footnoteReference w:id="2"/>
      </w:r>
      <w:r w:rsidRPr="00974C51">
        <w:rPr>
          <w:rFonts w:eastAsia="Times New Roman" w:cs="Calibri"/>
          <w:lang w:eastAsia="pl-PL"/>
        </w:rPr>
        <w:t>: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:rsidR="00B84142" w:rsidRPr="00974C51" w:rsidRDefault="00B84142" w:rsidP="00B8414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:rsidR="00B84142" w:rsidRPr="00974C51" w:rsidRDefault="00B84142" w:rsidP="00B8414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:rsidR="00B84142" w:rsidRPr="00974C51" w:rsidRDefault="00B84142" w:rsidP="00B8414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B84142" w:rsidRPr="00974C51" w:rsidRDefault="00B84142" w:rsidP="00B84142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B84142" w:rsidRPr="00974C51" w:rsidRDefault="00B84142" w:rsidP="00B84142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b/>
          <w:lang w:eastAsia="pl-PL"/>
        </w:rPr>
        <w:t>OŚWIADCZ</w:t>
      </w:r>
      <w:bookmarkStart w:id="0" w:name="_GoBack"/>
      <w:bookmarkEnd w:id="0"/>
      <w:r w:rsidRPr="00974C51">
        <w:rPr>
          <w:rFonts w:eastAsia="Times New Roman" w:cs="Calibri"/>
          <w:b/>
          <w:lang w:eastAsia="pl-PL"/>
        </w:rPr>
        <w:t>ENIE DOTYCZĄCE PODANYCH INFORMACJI:</w:t>
      </w:r>
    </w:p>
    <w:p w:rsidR="00B84142" w:rsidRPr="00974C51" w:rsidRDefault="00B84142" w:rsidP="00B8414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974C51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B84142" w:rsidRPr="00974C51" w:rsidRDefault="00B84142" w:rsidP="00B8414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B84142" w:rsidRPr="00974C51" w:rsidRDefault="00B84142" w:rsidP="00B8414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B84142" w:rsidRPr="00974C51" w:rsidRDefault="00B84142" w:rsidP="00B8414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974C51">
        <w:rPr>
          <w:bCs/>
          <w:i/>
          <w:iCs/>
          <w:color w:val="FF0000"/>
        </w:rPr>
        <w:t>Dokument należy sporządzić w postaci elektronicznej i podpisać kwalifikowanym</w:t>
      </w:r>
    </w:p>
    <w:p w:rsidR="00B84142" w:rsidRPr="00974C51" w:rsidRDefault="00B84142" w:rsidP="00B8414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974C51">
        <w:rPr>
          <w:bCs/>
          <w:i/>
          <w:iCs/>
          <w:color w:val="FF0000"/>
        </w:rPr>
        <w:t>podpisem elektronicznym lub podpisem zaufanym lub podpisem osobistym.</w:t>
      </w:r>
    </w:p>
    <w:p w:rsidR="00B84142" w:rsidRPr="00974C51" w:rsidRDefault="00B84142" w:rsidP="00B8414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B84142" w:rsidRPr="00974C51" w:rsidRDefault="00B84142" w:rsidP="00B8414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B84142" w:rsidRPr="00974C51" w:rsidRDefault="00B84142" w:rsidP="00B84142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B84142" w:rsidRPr="00974C51" w:rsidRDefault="00B84142" w:rsidP="00B84142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B84142" w:rsidRPr="00974C51" w:rsidRDefault="00B84142" w:rsidP="00B84142"/>
    <w:p w:rsidR="00B84142" w:rsidRPr="00974C51" w:rsidRDefault="00B84142" w:rsidP="00B84142"/>
    <w:p w:rsidR="005103B9" w:rsidRPr="009475A8" w:rsidRDefault="005103B9" w:rsidP="00B84142">
      <w:pPr>
        <w:spacing w:after="0" w:line="360" w:lineRule="auto"/>
        <w:ind w:firstLine="708"/>
        <w:jc w:val="both"/>
      </w:pP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575E" w:rsidRDefault="0060575E" w:rsidP="0038231F">
      <w:pPr>
        <w:spacing w:after="0" w:line="240" w:lineRule="auto"/>
      </w:pPr>
      <w:r>
        <w:separator/>
      </w:r>
    </w:p>
  </w:endnote>
  <w:endnote w:type="continuationSeparator" w:id="0">
    <w:p w:rsidR="0060575E" w:rsidRDefault="006057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575E" w:rsidRDefault="0060575E" w:rsidP="0038231F">
      <w:pPr>
        <w:spacing w:after="0" w:line="240" w:lineRule="auto"/>
      </w:pPr>
      <w:r>
        <w:separator/>
      </w:r>
    </w:p>
  </w:footnote>
  <w:footnote w:type="continuationSeparator" w:id="0">
    <w:p w:rsidR="0060575E" w:rsidRDefault="0060575E" w:rsidP="0038231F">
      <w:pPr>
        <w:spacing w:after="0" w:line="240" w:lineRule="auto"/>
      </w:pPr>
      <w:r>
        <w:continuationSeparator/>
      </w:r>
    </w:p>
  </w:footnote>
  <w:footnote w:id="1">
    <w:p w:rsidR="00B84142" w:rsidRPr="0024624C" w:rsidRDefault="00B84142" w:rsidP="00B8414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B84142" w:rsidRPr="008D4C56" w:rsidRDefault="00B84142" w:rsidP="00B84142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4870" w:rsidRDefault="00BC77B9">
    <w:pPr>
      <w:pStyle w:val="Nagwek"/>
    </w:pPr>
    <w:r w:rsidRPr="0076315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2.75pt;height:51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575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575E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4870"/>
    <w:rsid w:val="00AE6FF2"/>
    <w:rsid w:val="00B0088C"/>
    <w:rsid w:val="00B15219"/>
    <w:rsid w:val="00B15FD3"/>
    <w:rsid w:val="00B34079"/>
    <w:rsid w:val="00B8005E"/>
    <w:rsid w:val="00B84142"/>
    <w:rsid w:val="00B90E42"/>
    <w:rsid w:val="00BB0C3C"/>
    <w:rsid w:val="00BC77B9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0F175CEB-EDF5-4792-B11E-16099B4DA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64ED3-B315-4276-9F23-C4442440E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2022-05-24T11:28:00Z</dcterms:created>
  <dcterms:modified xsi:type="dcterms:W3CDTF">2022-05-26T11:26:00Z</dcterms:modified>
</cp:coreProperties>
</file>