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27AC182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E40DCD" w:rsidRPr="00E40DCD">
        <w:rPr>
          <w:b/>
        </w:rPr>
        <w:t>mebli biurowych oraz foteli i krzeseł biurowych - KC-</w:t>
      </w:r>
      <w:proofErr w:type="spellStart"/>
      <w:r w:rsidR="00E40DCD" w:rsidRPr="00E40DCD">
        <w:rPr>
          <w:b/>
        </w:rPr>
        <w:t>zp</w:t>
      </w:r>
      <w:proofErr w:type="spellEnd"/>
      <w:r w:rsidR="00E40DCD" w:rsidRPr="00E40DCD">
        <w:rPr>
          <w:b/>
        </w:rPr>
        <w:t>. 272-273/22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5E835D3" w14:textId="77777777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126C375C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19D8A831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  <w:r w:rsidR="00475F04">
              <w:rPr>
                <w:sz w:val="22"/>
                <w:szCs w:val="22"/>
              </w:rPr>
              <w:t>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19E1198E" w:rsidR="00486430" w:rsidRPr="00F72799" w:rsidRDefault="00486430" w:rsidP="00A00DDD">
            <w:pPr>
              <w:rPr>
                <w:rFonts w:ascii="Verdana" w:hAnsi="Verdana"/>
                <w:sz w:val="18"/>
                <w:szCs w:val="18"/>
              </w:rPr>
            </w:pPr>
            <w:r w:rsidRPr="00475F04">
              <w:rPr>
                <w:rFonts w:ascii="Verdana" w:hAnsi="Verdana"/>
                <w:sz w:val="18"/>
                <w:szCs w:val="18"/>
                <w:highlight w:val="yellow"/>
              </w:rPr>
              <w:t>Biurko proste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22CB2E4F" w:rsidR="00486430" w:rsidRPr="002A16E2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1b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A3F" w14:textId="07FCE9F3" w:rsidR="00486430" w:rsidRPr="00734E06" w:rsidRDefault="00486430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Narożny stół biurowy, zaokrąglony – wersja prawa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0429097D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131B01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C94DD" w14:textId="21B41688" w:rsidR="00486430" w:rsidRPr="002A16E2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D9A5" w14:textId="183A21E2" w:rsidR="00486430" w:rsidRPr="00734E06" w:rsidRDefault="00486430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Narożny stół biurowy, zaokrąglony – wersja lewa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766B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BACA" w14:textId="720EB6F1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C20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8C7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34F0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FAD10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F8255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32D22FD6" w:rsidR="00486430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C52" w14:textId="395F672A" w:rsidR="00486430" w:rsidRPr="00734E06" w:rsidRDefault="00486430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Kontener biurkowy mobilny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71F7A61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1BF81A" w14:textId="7CC51F64" w:rsidR="00486430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2b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DC87" w14:textId="69815008" w:rsidR="00486430" w:rsidRPr="00F72799" w:rsidRDefault="0048643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Kontener biurkowy mobilny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1424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6E8A" w14:textId="4B5143CE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638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542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262B0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DE930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0C0FFEEF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B770E" w14:textId="42EEE202" w:rsidR="00486430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1EA5" w14:textId="18A6A793" w:rsidR="00486430" w:rsidRPr="00F65C46" w:rsidRDefault="00486430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Kontener biurkowy mobilny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492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3342" w14:textId="56DADF9B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 xml:space="preserve">2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6B7B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14F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45316D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5EE3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324DA4E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6D527130" w:rsidR="00486430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22818598" w:rsidR="00486430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Szafa aktowa dwudrzwiowa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58A908D0" w:rsidR="00486430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7181AF4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6FA19116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B1" w14:textId="2DD307ED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Szafa biurowa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1B3E62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95DC6A" w14:textId="758683A2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C34" w14:textId="1DBBC912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Szafa biurowa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DB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0CC8" w14:textId="43D91A5A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1313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F24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3791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49EE0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8F33D5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07FFB6" w14:textId="5684A57E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BFBC" w14:textId="50E6C110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Szafa biurowa aktowa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683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B6F1" w14:textId="020FE846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F9D0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9E98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D6F4C7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793BAC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234D693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74ECE4" w14:textId="2018A9BC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9F67" w14:textId="629B4080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Szafa biurowa aktowa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EB3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6AAF" w14:textId="79FE950F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7C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DF7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9DCDA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7A845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5757B7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2378AA" w14:textId="670E5EF7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CF0C" w14:textId="7AF67ACA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Stół konferencyjny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F8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E4BD" w14:textId="1608B201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E035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17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4B418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CAF1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36808C2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90892B" w14:textId="7C8D956C" w:rsidR="00475F04" w:rsidRDefault="00475F04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224B" w14:textId="14752736" w:rsidR="00475F04" w:rsidRDefault="00475F04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Stół komputerowy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71C2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0980" w14:textId="65D21103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4E3D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2BA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D77E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0C78B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  <w:p w14:paraId="7AAF2342" w14:textId="77777777" w:rsidR="00486430" w:rsidRDefault="00486430" w:rsidP="00A00DD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BE89E07" w14:textId="77777777" w:rsidR="00486430" w:rsidRPr="002A16E2" w:rsidRDefault="00486430" w:rsidP="00A00DD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77777777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77777777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C5D9C16" w14:textId="77777777" w:rsidR="00486430" w:rsidRPr="00734E06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DE7746" w14:paraId="6557E0EF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39B38F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AA5E4D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0F0724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35D2AD8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416F84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31600CFF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DF57A5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2F3239F2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E5CD0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F8919D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0F713B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BC520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20A3F518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CFE5AAE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9B18E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44D8774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4D523213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43B782D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5D2F73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F24DE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A486BF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D1F4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97E58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4E4FB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575E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99D98B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16C82D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7DFF2E" w14:textId="77777777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87B1" w14:textId="6A16F4C3" w:rsidR="00486430" w:rsidRPr="00DE7746" w:rsidRDefault="0065785A" w:rsidP="00A00DDD">
            <w:pPr>
              <w:rPr>
                <w:rFonts w:ascii="Verdana" w:hAnsi="Verdana"/>
                <w:sz w:val="18"/>
                <w:szCs w:val="18"/>
              </w:rPr>
            </w:pPr>
            <w:r w:rsidRPr="0065785A">
              <w:rPr>
                <w:rFonts w:ascii="Verdana" w:hAnsi="Verdana"/>
                <w:sz w:val="18"/>
                <w:szCs w:val="18"/>
                <w:highlight w:val="yellow"/>
              </w:rPr>
              <w:t>Krzesło biurowe ergonomiczne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94E11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C7ED" w14:textId="0DB8D687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</w:t>
            </w:r>
            <w:r w:rsidR="0065785A" w:rsidRPr="007752A9">
              <w:rPr>
                <w:sz w:val="20"/>
                <w:szCs w:val="20"/>
              </w:rPr>
              <w:t>0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C28F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E4A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39D7E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1D2DA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56D821B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E3FD32" w14:textId="77777777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3C82" w14:textId="502BB64A" w:rsidR="00486430" w:rsidRPr="00DE7746" w:rsidRDefault="0065785A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Krzesło komputerowe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2842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4E6F" w14:textId="77777777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C5B9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3C66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7CE800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DD24C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78B30FF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92FB7E" w14:textId="77777777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F493" w14:textId="32392689" w:rsidR="00486430" w:rsidRPr="00DE7746" w:rsidRDefault="0065785A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sz w:val="18"/>
                <w:szCs w:val="18"/>
                <w:highlight w:val="yellow"/>
              </w:rPr>
              <w:t>Krzesło metalowo-drewniane</w:t>
            </w:r>
            <w:r w:rsidR="00486430" w:rsidRPr="00DE7746">
              <w:rPr>
                <w:rFonts w:ascii="Verdana" w:hAnsi="Verdana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A98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AEAD" w14:textId="2218F343" w:rsidR="00486430" w:rsidRPr="007752A9" w:rsidRDefault="0065785A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25</w:t>
            </w:r>
            <w:r w:rsidR="00486430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0381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51D8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F1871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D92D7D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627E6CBF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50127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  <w:p w14:paraId="30E1650E" w14:textId="77777777" w:rsidR="00486430" w:rsidRDefault="00486430" w:rsidP="00A00DD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1EE8D4C" w14:textId="77777777" w:rsidR="00486430" w:rsidRPr="002A16E2" w:rsidRDefault="00486430" w:rsidP="00A00DD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73D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FB4FFA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37F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7E437E2F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1ED5AC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4F7EBBE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C41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3DBD8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9CDFD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45E605A3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4C1B0FF0" w14:textId="77777777" w:rsidR="00475F04" w:rsidRPr="00F72799" w:rsidRDefault="00FF7788" w:rsidP="00475F0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>....</w:t>
      </w:r>
      <w:r w:rsidR="00475F04"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65882" w14:textId="77777777" w:rsidR="00F50A79" w:rsidRDefault="00F50A79">
      <w:r>
        <w:separator/>
      </w:r>
    </w:p>
  </w:endnote>
  <w:endnote w:type="continuationSeparator" w:id="0">
    <w:p w14:paraId="1F0AED0A" w14:textId="77777777" w:rsidR="00F50A79" w:rsidRDefault="00F5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30F9A5" w14:textId="77777777" w:rsidR="00F50A79" w:rsidRDefault="00F50A79">
      <w:r>
        <w:separator/>
      </w:r>
    </w:p>
  </w:footnote>
  <w:footnote w:type="continuationSeparator" w:id="0">
    <w:p w14:paraId="366CB5A4" w14:textId="77777777" w:rsidR="00F50A79" w:rsidRDefault="00F5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31312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E620-EFF6-4DB1-AA21-F5D14715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697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2022-05-17T09:38:00Z</cp:lastPrinted>
  <dcterms:created xsi:type="dcterms:W3CDTF">2022-06-06T09:15:00Z</dcterms:created>
  <dcterms:modified xsi:type="dcterms:W3CDTF">2022-06-06T09:15:00Z</dcterms:modified>
</cp:coreProperties>
</file>