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39342C" w:rsidRDefault="0039342C" w:rsidP="0039342C">
      <w:pPr>
        <w:tabs>
          <w:tab w:val="right" w:pos="8222"/>
        </w:tabs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39342C" w:rsidRDefault="0039342C" w:rsidP="008D2AB8">
      <w:pPr>
        <w:tabs>
          <w:tab w:val="right" w:pos="9000"/>
        </w:tabs>
        <w:spacing w:line="360" w:lineRule="auto"/>
        <w:rPr>
          <w:sz w:val="22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934326" w:rsidRPr="00934326" w:rsidRDefault="00934326" w:rsidP="008D2AB8">
      <w:pPr>
        <w:ind w:right="-110"/>
        <w:rPr>
          <w:b/>
        </w:rPr>
      </w:pPr>
      <w:r w:rsidRPr="00934326">
        <w:rPr>
          <w:b/>
        </w:rPr>
        <w:t>Akademia Górniczo - Hutnicza</w:t>
      </w:r>
    </w:p>
    <w:p w:rsidR="00934326" w:rsidRPr="00934326" w:rsidRDefault="00934326" w:rsidP="008D2AB8">
      <w:pPr>
        <w:ind w:right="-110"/>
        <w:rPr>
          <w:b/>
        </w:rPr>
      </w:pPr>
      <w:r w:rsidRPr="00934326">
        <w:rPr>
          <w:b/>
        </w:rPr>
        <w:t>im. Stanisława Staszica w Krakowie</w:t>
      </w:r>
    </w:p>
    <w:p w:rsidR="008D2AB8" w:rsidRDefault="00934326" w:rsidP="008D2AB8">
      <w:pPr>
        <w:ind w:right="-110"/>
        <w:rPr>
          <w:b/>
        </w:rPr>
      </w:pPr>
      <w:r w:rsidRPr="00934326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934326" w:rsidP="008D2AB8">
      <w:pPr>
        <w:ind w:right="-110"/>
        <w:rPr>
          <w:b/>
        </w:rPr>
      </w:pPr>
      <w:r w:rsidRPr="00934326">
        <w:rPr>
          <w:b/>
        </w:rPr>
        <w:t>Al. Mickiewicza</w:t>
      </w:r>
      <w:r w:rsidR="008D2AB8">
        <w:rPr>
          <w:b/>
        </w:rPr>
        <w:t xml:space="preserve"> </w:t>
      </w:r>
      <w:r w:rsidRPr="00934326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934326" w:rsidP="008D2AB8">
      <w:pPr>
        <w:rPr>
          <w:b/>
        </w:rPr>
      </w:pPr>
      <w:r w:rsidRPr="00934326">
        <w:rPr>
          <w:b/>
        </w:rPr>
        <w:t>30-059</w:t>
      </w:r>
      <w:r w:rsidR="008D2AB8">
        <w:rPr>
          <w:b/>
        </w:rPr>
        <w:t xml:space="preserve"> </w:t>
      </w:r>
      <w:r w:rsidRPr="00934326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34326" w:rsidRPr="00934326">
        <w:rPr>
          <w:b/>
        </w:rPr>
        <w:t>dostawa zestawu elektronarzędzi składający się z wkrętarki, szlifierki stołowej i klucza udarowego - KC-zp.272-</w:t>
      </w:r>
      <w:r w:rsidR="007A3E95">
        <w:rPr>
          <w:b/>
        </w:rPr>
        <w:t>2</w:t>
      </w:r>
      <w:r w:rsidR="00934326" w:rsidRPr="00934326">
        <w:rPr>
          <w:b/>
        </w:rPr>
        <w:t>9</w:t>
      </w:r>
      <w:r w:rsidR="007A3E95">
        <w:rPr>
          <w:b/>
        </w:rPr>
        <w:t>7</w:t>
      </w:r>
      <w:r w:rsidR="00934326" w:rsidRPr="00934326">
        <w:rPr>
          <w:b/>
        </w:rPr>
        <w:t>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63"/>
        <w:gridCol w:w="2373"/>
        <w:gridCol w:w="1529"/>
        <w:gridCol w:w="1499"/>
        <w:gridCol w:w="1497"/>
        <w:gridCol w:w="1499"/>
      </w:tblGrid>
      <w:tr w:rsidR="00596180" w:rsidTr="00596180">
        <w:tc>
          <w:tcPr>
            <w:tcW w:w="675" w:type="dxa"/>
          </w:tcPr>
          <w:p w:rsidR="00596180" w:rsidRDefault="00596180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2395" w:type="dxa"/>
          </w:tcPr>
          <w:p w:rsidR="00596180" w:rsidRDefault="0039342C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Urządzenie</w:t>
            </w:r>
          </w:p>
        </w:tc>
        <w:tc>
          <w:tcPr>
            <w:tcW w:w="1535" w:type="dxa"/>
          </w:tcPr>
          <w:p w:rsidR="00596180" w:rsidRDefault="0039342C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Producent, model</w:t>
            </w:r>
          </w:p>
        </w:tc>
        <w:tc>
          <w:tcPr>
            <w:tcW w:w="1535" w:type="dxa"/>
          </w:tcPr>
          <w:p w:rsidR="00596180" w:rsidRDefault="0039342C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Wartość netto</w:t>
            </w:r>
          </w:p>
        </w:tc>
        <w:tc>
          <w:tcPr>
            <w:tcW w:w="1535" w:type="dxa"/>
          </w:tcPr>
          <w:p w:rsidR="00596180" w:rsidRDefault="0039342C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Podatek vat</w:t>
            </w:r>
          </w:p>
        </w:tc>
        <w:tc>
          <w:tcPr>
            <w:tcW w:w="1535" w:type="dxa"/>
          </w:tcPr>
          <w:p w:rsidR="00596180" w:rsidRDefault="0039342C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Wartość brutto</w:t>
            </w:r>
          </w:p>
        </w:tc>
      </w:tr>
      <w:tr w:rsidR="00596180" w:rsidTr="00596180">
        <w:tc>
          <w:tcPr>
            <w:tcW w:w="675" w:type="dxa"/>
          </w:tcPr>
          <w:p w:rsidR="00596180" w:rsidRDefault="0039342C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395" w:type="dxa"/>
          </w:tcPr>
          <w:p w:rsidR="00596180" w:rsidRDefault="0039342C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Wiertarko-wkrętarka</w:t>
            </w:r>
          </w:p>
        </w:tc>
        <w:tc>
          <w:tcPr>
            <w:tcW w:w="1535" w:type="dxa"/>
          </w:tcPr>
          <w:p w:rsidR="00596180" w:rsidRDefault="0059618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535" w:type="dxa"/>
          </w:tcPr>
          <w:p w:rsidR="00596180" w:rsidRDefault="0059618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535" w:type="dxa"/>
          </w:tcPr>
          <w:p w:rsidR="00596180" w:rsidRDefault="0059618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535" w:type="dxa"/>
          </w:tcPr>
          <w:p w:rsidR="00596180" w:rsidRDefault="0059618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596180" w:rsidTr="00596180">
        <w:tc>
          <w:tcPr>
            <w:tcW w:w="675" w:type="dxa"/>
          </w:tcPr>
          <w:p w:rsidR="00596180" w:rsidRDefault="0039342C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395" w:type="dxa"/>
          </w:tcPr>
          <w:p w:rsidR="00596180" w:rsidRDefault="0039342C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Szlifierka stołowa</w:t>
            </w:r>
          </w:p>
        </w:tc>
        <w:tc>
          <w:tcPr>
            <w:tcW w:w="1535" w:type="dxa"/>
          </w:tcPr>
          <w:p w:rsidR="00596180" w:rsidRDefault="0059618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535" w:type="dxa"/>
          </w:tcPr>
          <w:p w:rsidR="00596180" w:rsidRDefault="0059618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535" w:type="dxa"/>
          </w:tcPr>
          <w:p w:rsidR="00596180" w:rsidRDefault="0059618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535" w:type="dxa"/>
          </w:tcPr>
          <w:p w:rsidR="00596180" w:rsidRDefault="0059618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596180" w:rsidTr="00596180">
        <w:tc>
          <w:tcPr>
            <w:tcW w:w="675" w:type="dxa"/>
          </w:tcPr>
          <w:p w:rsidR="00596180" w:rsidRDefault="0039342C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395" w:type="dxa"/>
          </w:tcPr>
          <w:p w:rsidR="00596180" w:rsidRDefault="0039342C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Klucz udarowy</w:t>
            </w:r>
          </w:p>
        </w:tc>
        <w:tc>
          <w:tcPr>
            <w:tcW w:w="1535" w:type="dxa"/>
          </w:tcPr>
          <w:p w:rsidR="00596180" w:rsidRDefault="0059618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535" w:type="dxa"/>
          </w:tcPr>
          <w:p w:rsidR="00596180" w:rsidRDefault="0059618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535" w:type="dxa"/>
          </w:tcPr>
          <w:p w:rsidR="00596180" w:rsidRDefault="0059618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535" w:type="dxa"/>
          </w:tcPr>
          <w:p w:rsidR="00596180" w:rsidRDefault="0059618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39342C" w:rsidTr="004956AA">
        <w:tc>
          <w:tcPr>
            <w:tcW w:w="675" w:type="dxa"/>
          </w:tcPr>
          <w:p w:rsidR="0039342C" w:rsidRDefault="0039342C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3930" w:type="dxa"/>
            <w:gridSpan w:val="2"/>
          </w:tcPr>
          <w:p w:rsidR="0039342C" w:rsidRDefault="0039342C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RAZEM</w:t>
            </w:r>
          </w:p>
          <w:p w:rsidR="0039342C" w:rsidRDefault="0039342C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słownie brutto: ……………………………………</w:t>
            </w:r>
          </w:p>
        </w:tc>
        <w:tc>
          <w:tcPr>
            <w:tcW w:w="1535" w:type="dxa"/>
          </w:tcPr>
          <w:p w:rsidR="0039342C" w:rsidRDefault="0039342C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535" w:type="dxa"/>
          </w:tcPr>
          <w:p w:rsidR="0039342C" w:rsidRDefault="0039342C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535" w:type="dxa"/>
          </w:tcPr>
          <w:p w:rsidR="0039342C" w:rsidRDefault="0039342C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</w:tbl>
    <w:p w:rsidR="00596180" w:rsidRDefault="00596180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39342C">
        <w:t xml:space="preserve"> dni od daty podpisania umowy 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39342C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39342C" w:rsidRPr="00FE545C" w:rsidRDefault="0039342C" w:rsidP="0039342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39342C" w:rsidRDefault="0039342C" w:rsidP="0039342C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39342C" w:rsidRDefault="0039342C" w:rsidP="0039342C">
      <w:pPr>
        <w:jc w:val="both"/>
        <w:rPr>
          <w:sz w:val="18"/>
          <w:szCs w:val="18"/>
        </w:rPr>
      </w:pPr>
    </w:p>
    <w:p w:rsidR="0039342C" w:rsidRDefault="0039342C" w:rsidP="0039342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39342C" w:rsidRPr="00730EFE" w:rsidRDefault="0039342C" w:rsidP="0039342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w okresie wskazanym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39342C" w:rsidRDefault="0039342C" w:rsidP="0039342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39342C" w:rsidRDefault="0039342C" w:rsidP="0039342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39342C" w:rsidRDefault="0039342C" w:rsidP="0039342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9342C" w:rsidRDefault="0039342C" w:rsidP="0039342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9342C" w:rsidRPr="001D671E" w:rsidRDefault="0039342C" w:rsidP="0039342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9342C" w:rsidRPr="00FE545C" w:rsidTr="007F231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39342C" w:rsidRPr="00FE545C" w:rsidRDefault="0039342C" w:rsidP="007F23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39342C" w:rsidRPr="00FE545C" w:rsidTr="007F231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9342C" w:rsidRPr="00FE545C" w:rsidTr="007F231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39342C" w:rsidRDefault="0039342C" w:rsidP="0039342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</w:t>
      </w:r>
      <w:bookmarkStart w:id="0" w:name="_GoBack"/>
      <w:bookmarkEnd w:id="0"/>
      <w:r>
        <w:rPr>
          <w:sz w:val="22"/>
          <w:szCs w:val="22"/>
        </w:rPr>
        <w:t>y są następujące osoby:</w:t>
      </w:r>
    </w:p>
    <w:p w:rsidR="0039342C" w:rsidRDefault="0039342C" w:rsidP="0039342C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39342C" w:rsidRDefault="0039342C" w:rsidP="0039342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39342C" w:rsidRDefault="0039342C" w:rsidP="0039342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:rsidR="0039342C" w:rsidRDefault="0039342C" w:rsidP="0039342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39342C" w:rsidRDefault="0039342C" w:rsidP="0039342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39342C" w:rsidRDefault="0039342C" w:rsidP="0039342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39342C" w:rsidRDefault="0039342C" w:rsidP="0039342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39342C" w:rsidRDefault="0039342C" w:rsidP="0039342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9342C" w:rsidRDefault="0039342C" w:rsidP="0039342C">
      <w:pPr>
        <w:jc w:val="both"/>
        <w:rPr>
          <w:sz w:val="22"/>
          <w:szCs w:val="22"/>
        </w:rPr>
      </w:pPr>
    </w:p>
    <w:p w:rsidR="0039342C" w:rsidRDefault="0039342C" w:rsidP="0039342C">
      <w:pPr>
        <w:jc w:val="both"/>
        <w:rPr>
          <w:sz w:val="22"/>
          <w:szCs w:val="22"/>
        </w:rPr>
      </w:pPr>
    </w:p>
    <w:p w:rsidR="0039342C" w:rsidRDefault="0039342C" w:rsidP="0039342C">
      <w:pPr>
        <w:tabs>
          <w:tab w:val="left" w:pos="540"/>
          <w:tab w:val="left" w:pos="780"/>
        </w:tabs>
        <w:suppressAutoHyphens/>
        <w:spacing w:after="200" w:line="276" w:lineRule="auto"/>
        <w:ind w:left="360"/>
        <w:rPr>
          <w:rFonts w:eastAsia="Calibri"/>
          <w:color w:val="FF0000"/>
          <w:sz w:val="20"/>
          <w:szCs w:val="20"/>
          <w:lang w:eastAsia="zh-C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3548" w:rsidRDefault="00323548">
      <w:r>
        <w:separator/>
      </w:r>
    </w:p>
  </w:endnote>
  <w:endnote w:type="continuationSeparator" w:id="0">
    <w:p w:rsidR="00323548" w:rsidRDefault="00323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3548" w:rsidRDefault="00323548">
      <w:r>
        <w:separator/>
      </w:r>
    </w:p>
  </w:footnote>
  <w:footnote w:type="continuationSeparator" w:id="0">
    <w:p w:rsidR="00323548" w:rsidRDefault="003235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476446">
    <w:pPr>
      <w:pStyle w:val="Nagwek"/>
      <w:rPr>
        <w:sz w:val="22"/>
      </w:rPr>
    </w:pPr>
    <w:r>
      <w:rPr>
        <w:noProof/>
      </w:rPr>
      <w:drawing>
        <wp:inline distT="0" distB="0" distL="0" distR="0">
          <wp:extent cx="5762625" cy="495300"/>
          <wp:effectExtent l="0" t="0" r="0" b="0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53146"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1A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23548"/>
    <w:rsid w:val="003771A7"/>
    <w:rsid w:val="0039342C"/>
    <w:rsid w:val="00476446"/>
    <w:rsid w:val="004B7300"/>
    <w:rsid w:val="004C6753"/>
    <w:rsid w:val="00595C87"/>
    <w:rsid w:val="00596180"/>
    <w:rsid w:val="005D2C65"/>
    <w:rsid w:val="005E6D94"/>
    <w:rsid w:val="0063384F"/>
    <w:rsid w:val="00643C6F"/>
    <w:rsid w:val="00646202"/>
    <w:rsid w:val="0065290F"/>
    <w:rsid w:val="006815F6"/>
    <w:rsid w:val="007748F0"/>
    <w:rsid w:val="007A3E95"/>
    <w:rsid w:val="007A4321"/>
    <w:rsid w:val="00833933"/>
    <w:rsid w:val="00853083"/>
    <w:rsid w:val="008B2F0C"/>
    <w:rsid w:val="008B4928"/>
    <w:rsid w:val="008D2AB8"/>
    <w:rsid w:val="008F1C66"/>
    <w:rsid w:val="0093432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33DF6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279EC4E"/>
  <w15:chartTrackingRefBased/>
  <w15:docId w15:val="{7969EC3F-1FE6-4706-B5B2-2B234515F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596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1D6FD1-C75B-401C-9CC5-B4AB2C113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485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2022-05-24T10:19:00Z</dcterms:created>
  <dcterms:modified xsi:type="dcterms:W3CDTF">2022-05-24T10:21:00Z</dcterms:modified>
</cp:coreProperties>
</file>