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42B47204" w:rsidR="002B4C17" w:rsidRPr="00894B65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607715" w:rsidRPr="00607715">
        <w:rPr>
          <w:b/>
        </w:rPr>
        <w:t>1 szt. zestawu komputerowego - KC-</w:t>
      </w:r>
      <w:proofErr w:type="spellStart"/>
      <w:r w:rsidR="00607715" w:rsidRPr="00607715">
        <w:rPr>
          <w:b/>
        </w:rPr>
        <w:t>zp</w:t>
      </w:r>
      <w:proofErr w:type="spellEnd"/>
      <w:r w:rsidR="00607715" w:rsidRPr="00607715">
        <w:rPr>
          <w:b/>
        </w:rPr>
        <w:t>. 272-275/22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87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"/>
        <w:gridCol w:w="1700"/>
        <w:gridCol w:w="2126"/>
        <w:gridCol w:w="708"/>
        <w:gridCol w:w="937"/>
        <w:gridCol w:w="569"/>
        <w:gridCol w:w="2268"/>
      </w:tblGrid>
      <w:tr w:rsidR="00C36A45" w14:paraId="5A38B2A8" w14:textId="77777777" w:rsidTr="00C36A45">
        <w:trPr>
          <w:trHeight w:val="645"/>
        </w:trPr>
        <w:tc>
          <w:tcPr>
            <w:tcW w:w="4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3E7030" w14:textId="77777777" w:rsidR="00C36A45" w:rsidRDefault="00C36A45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62A4B9" w14:textId="77777777" w:rsidR="00C36A45" w:rsidRDefault="00C36A45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5562B65" w14:textId="77777777" w:rsidR="00C36A45" w:rsidRDefault="00C36A45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25CB8188" w14:textId="77777777" w:rsidR="00C36A45" w:rsidRDefault="00C36A45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model/ konfigurację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B350EF5" w14:textId="77777777" w:rsidR="00C36A45" w:rsidRDefault="00C36A45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</w:p>
          <w:p w14:paraId="0D8B8A99" w14:textId="77777777" w:rsidR="00C36A45" w:rsidRDefault="00C36A45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Ilość</w:t>
            </w:r>
          </w:p>
          <w:p w14:paraId="3D50CEE6" w14:textId="77777777" w:rsidR="00C36A45" w:rsidRDefault="00C36A45">
            <w:pPr>
              <w:spacing w:line="276" w:lineRule="auto"/>
              <w:jc w:val="center"/>
              <w:rPr>
                <w:bCs/>
                <w:sz w:val="20"/>
                <w:lang w:eastAsia="en-US"/>
              </w:rPr>
            </w:pPr>
            <w:r>
              <w:rPr>
                <w:bCs/>
                <w:sz w:val="20"/>
                <w:lang w:eastAsia="en-US"/>
              </w:rPr>
              <w:t>[szt.]</w:t>
            </w:r>
          </w:p>
        </w:tc>
        <w:tc>
          <w:tcPr>
            <w:tcW w:w="93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1E13B0" w14:textId="77777777" w:rsidR="00C36A45" w:rsidRDefault="00C36A45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Wartość netto</w:t>
            </w:r>
          </w:p>
          <w:p w14:paraId="7CE6215F" w14:textId="77777777" w:rsidR="00C36A45" w:rsidRDefault="00C36A45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</w:tc>
        <w:tc>
          <w:tcPr>
            <w:tcW w:w="56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39B42EF" w14:textId="77777777" w:rsidR="00C36A45" w:rsidRDefault="00C36A45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VAT</w:t>
            </w:r>
          </w:p>
          <w:p w14:paraId="16638366" w14:textId="77777777" w:rsidR="00C36A45" w:rsidRDefault="00C36A45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[%]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B498DB" w14:textId="77777777" w:rsidR="00C36A45" w:rsidRDefault="00C36A45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 xml:space="preserve">Wartość brutto </w:t>
            </w:r>
          </w:p>
          <w:p w14:paraId="6558B0E5" w14:textId="77777777" w:rsidR="00C36A45" w:rsidRDefault="00C36A45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[PLN]</w:t>
            </w:r>
          </w:p>
          <w:p w14:paraId="168728E6" w14:textId="77777777" w:rsidR="00C36A45" w:rsidRDefault="00C36A45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 xml:space="preserve"> (z doliczonym </w:t>
            </w:r>
            <w:r>
              <w:rPr>
                <w:b/>
                <w:sz w:val="20"/>
                <w:lang w:eastAsia="en-US"/>
              </w:rPr>
              <w:t>VAT)</w:t>
            </w:r>
          </w:p>
        </w:tc>
      </w:tr>
      <w:tr w:rsidR="00C36A45" w14:paraId="3EB99F78" w14:textId="77777777" w:rsidTr="00C36A45">
        <w:trPr>
          <w:trHeight w:val="234"/>
        </w:trPr>
        <w:tc>
          <w:tcPr>
            <w:tcW w:w="4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C2AAC39" w14:textId="77777777" w:rsidR="00C36A45" w:rsidRDefault="00C36A4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1DF4B4" w14:textId="77777777" w:rsidR="00C36A45" w:rsidRDefault="00C36A4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44169BE" w14:textId="77777777" w:rsidR="00C36A45" w:rsidRDefault="00C36A4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C827B63" w14:textId="77777777" w:rsidR="00C36A45" w:rsidRDefault="00C36A45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>
              <w:rPr>
                <w:b/>
                <w:sz w:val="22"/>
                <w:lang w:eastAsia="en-US"/>
              </w:rPr>
              <w:t>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C444E1" w14:textId="77777777" w:rsidR="00C36A45" w:rsidRDefault="00C36A4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5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8934342" w14:textId="77777777" w:rsidR="00C36A45" w:rsidRDefault="00C36A4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6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487F473" w14:textId="77777777" w:rsidR="00C36A45" w:rsidRDefault="00C36A45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7</w:t>
            </w:r>
          </w:p>
        </w:tc>
      </w:tr>
      <w:tr w:rsidR="00C36A45" w14:paraId="13E5CFA8" w14:textId="77777777" w:rsidTr="00C36A45">
        <w:trPr>
          <w:trHeight w:val="234"/>
        </w:trPr>
        <w:tc>
          <w:tcPr>
            <w:tcW w:w="482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2278134" w14:textId="77777777" w:rsidR="00C36A45" w:rsidRPr="00317643" w:rsidRDefault="00C36A45">
            <w:pPr>
              <w:spacing w:line="276" w:lineRule="auto"/>
              <w:ind w:right="425"/>
              <w:rPr>
                <w:sz w:val="16"/>
                <w:szCs w:val="16"/>
                <w:highlight w:val="yellow"/>
                <w:lang w:eastAsia="en-US"/>
              </w:rPr>
            </w:pPr>
          </w:p>
          <w:p w14:paraId="70949416" w14:textId="77777777" w:rsidR="00C36A45" w:rsidRPr="00317643" w:rsidRDefault="00C36A45">
            <w:pPr>
              <w:spacing w:line="276" w:lineRule="auto"/>
              <w:ind w:right="425"/>
              <w:rPr>
                <w:b/>
                <w:sz w:val="22"/>
                <w:highlight w:val="yellow"/>
                <w:lang w:eastAsia="en-US"/>
              </w:rPr>
            </w:pPr>
            <w:r w:rsidRPr="00317643">
              <w:rPr>
                <w:sz w:val="16"/>
                <w:szCs w:val="16"/>
                <w:highlight w:val="yellow"/>
                <w:lang w:eastAsia="en-US"/>
              </w:rPr>
              <w:t>1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1F4ED" w14:textId="77777777" w:rsidR="00C36A45" w:rsidRPr="00317643" w:rsidRDefault="00C36A45">
            <w:pPr>
              <w:spacing w:line="276" w:lineRule="auto"/>
              <w:ind w:right="425"/>
              <w:rPr>
                <w:b/>
                <w:sz w:val="22"/>
                <w:highlight w:val="yellow"/>
                <w:lang w:eastAsia="en-US"/>
              </w:rPr>
            </w:pPr>
            <w:r w:rsidRPr="00317643">
              <w:rPr>
                <w:b/>
                <w:sz w:val="16"/>
                <w:szCs w:val="16"/>
                <w:highlight w:val="yellow"/>
                <w:lang w:eastAsia="en-US"/>
              </w:rPr>
              <w:t>Zestaw komputerowy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91DCEFC" w14:textId="77777777" w:rsidR="00C36A45" w:rsidRPr="00317643" w:rsidRDefault="00C36A45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 xml:space="preserve">Procesor: </w:t>
            </w:r>
          </w:p>
          <w:p w14:paraId="679A7DCD" w14:textId="77777777" w:rsidR="00C36A45" w:rsidRPr="00317643" w:rsidRDefault="00C36A45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…………….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D8FCA9" w14:textId="77777777" w:rsidR="00C36A45" w:rsidRPr="00317643" w:rsidRDefault="00C36A45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 w:rsidRPr="00317643">
              <w:rPr>
                <w:bCs/>
                <w:sz w:val="22"/>
                <w:highlight w:val="yellow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B61BB69" w14:textId="77777777" w:rsidR="00C36A45" w:rsidRPr="00317643" w:rsidRDefault="00C36A45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F5F60B9" w14:textId="77777777" w:rsidR="00C36A45" w:rsidRPr="00317643" w:rsidRDefault="00C36A45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0E47D0" w14:textId="77777777" w:rsidR="00C36A45" w:rsidRPr="00317643" w:rsidRDefault="00C36A45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C36A45" w14:paraId="09474FE5" w14:textId="77777777" w:rsidTr="00C36A45">
        <w:trPr>
          <w:trHeight w:val="234"/>
        </w:trPr>
        <w:tc>
          <w:tcPr>
            <w:tcW w:w="48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C1261" w14:textId="77777777" w:rsidR="00C36A45" w:rsidRPr="00317643" w:rsidRDefault="00C36A45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A15D6" w14:textId="77777777" w:rsidR="00C36A45" w:rsidRPr="00317643" w:rsidRDefault="00C36A45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8AB93A" w14:textId="77777777" w:rsidR="0062029D" w:rsidRPr="00317643" w:rsidRDefault="0062029D" w:rsidP="0062029D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Chłodzenie procesora:</w:t>
            </w:r>
          </w:p>
          <w:p w14:paraId="3C64A3A9" w14:textId="6683595E" w:rsidR="00C36A45" w:rsidRPr="00317643" w:rsidRDefault="00C36A45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……………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E759F7" w14:textId="77777777" w:rsidR="00C36A45" w:rsidRPr="00317643" w:rsidRDefault="00C36A45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 w:rsidRPr="00317643">
              <w:rPr>
                <w:bCs/>
                <w:sz w:val="22"/>
                <w:highlight w:val="yellow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73552F" w14:textId="77777777" w:rsidR="00C36A45" w:rsidRPr="00317643" w:rsidRDefault="00C36A45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497E109" w14:textId="77777777" w:rsidR="00C36A45" w:rsidRPr="00317643" w:rsidRDefault="00C36A45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A104F1" w14:textId="77777777" w:rsidR="00C36A45" w:rsidRPr="00317643" w:rsidRDefault="00C36A45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317643" w14:paraId="495BCDCE" w14:textId="77777777" w:rsidTr="00C36A45">
        <w:trPr>
          <w:trHeight w:val="234"/>
        </w:trPr>
        <w:tc>
          <w:tcPr>
            <w:tcW w:w="48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1FE64" w14:textId="77777777" w:rsidR="00317643" w:rsidRPr="00317643" w:rsidRDefault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942C1" w14:textId="77777777" w:rsidR="00317643" w:rsidRPr="00317643" w:rsidRDefault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9E6DE5" w14:textId="77777777" w:rsidR="0062029D" w:rsidRPr="00317643" w:rsidRDefault="0062029D" w:rsidP="0062029D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Platforma:</w:t>
            </w:r>
          </w:p>
          <w:p w14:paraId="15B2CCD8" w14:textId="580846C9" w:rsidR="00317643" w:rsidRPr="00317643" w:rsidRDefault="00317643" w:rsidP="00317643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7692F12" w14:textId="7CBC7D63" w:rsidR="00317643" w:rsidRPr="00317643" w:rsidRDefault="00317643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 w:rsidRPr="00317643">
              <w:rPr>
                <w:bCs/>
                <w:sz w:val="22"/>
                <w:highlight w:val="yellow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3F8CA5" w14:textId="77777777" w:rsidR="00317643" w:rsidRPr="00317643" w:rsidRDefault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6037E3E" w14:textId="77777777" w:rsidR="00317643" w:rsidRPr="00317643" w:rsidRDefault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0EE45F" w14:textId="77777777" w:rsidR="00317643" w:rsidRPr="00317643" w:rsidRDefault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C36A45" w14:paraId="1385BC20" w14:textId="77777777" w:rsidTr="00C36A45">
        <w:trPr>
          <w:trHeight w:val="234"/>
        </w:trPr>
        <w:tc>
          <w:tcPr>
            <w:tcW w:w="48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0BC77" w14:textId="77777777" w:rsidR="00C36A45" w:rsidRPr="00317643" w:rsidRDefault="00C36A45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AE484" w14:textId="77777777" w:rsidR="00C36A45" w:rsidRPr="00317643" w:rsidRDefault="00C36A45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7D7A23" w14:textId="21F7CCFF" w:rsidR="00C36A45" w:rsidRPr="00317643" w:rsidRDefault="00C36A45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Karta graficzna:</w:t>
            </w:r>
          </w:p>
          <w:p w14:paraId="6DC376EA" w14:textId="77777777" w:rsidR="00C36A45" w:rsidRPr="00317643" w:rsidRDefault="00C36A45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…………………….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EB5E5EA" w14:textId="77777777" w:rsidR="00C36A45" w:rsidRPr="00317643" w:rsidRDefault="00C36A45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 w:rsidRPr="00317643">
              <w:rPr>
                <w:bCs/>
                <w:sz w:val="22"/>
                <w:highlight w:val="yellow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424C67" w14:textId="77777777" w:rsidR="00C36A45" w:rsidRPr="00317643" w:rsidRDefault="00C36A45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179D1C7" w14:textId="77777777" w:rsidR="00C36A45" w:rsidRPr="00317643" w:rsidRDefault="00C36A45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9718845" w14:textId="77777777" w:rsidR="00C36A45" w:rsidRPr="00317643" w:rsidRDefault="00C36A45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317643" w14:paraId="6C43B9EF" w14:textId="77777777" w:rsidTr="00C36A45">
        <w:trPr>
          <w:trHeight w:val="234"/>
        </w:trPr>
        <w:tc>
          <w:tcPr>
            <w:tcW w:w="48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ED140" w14:textId="77777777" w:rsidR="00317643" w:rsidRPr="00317643" w:rsidRDefault="00317643" w:rsidP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2B83" w14:textId="77777777" w:rsidR="00317643" w:rsidRPr="00317643" w:rsidRDefault="00317643" w:rsidP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0E9827" w14:textId="77777777" w:rsidR="00317643" w:rsidRPr="00317643" w:rsidRDefault="00317643" w:rsidP="00317643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Obudowa:</w:t>
            </w:r>
          </w:p>
          <w:p w14:paraId="508333BC" w14:textId="0FF7D763" w:rsidR="00317643" w:rsidRPr="00317643" w:rsidRDefault="00317643" w:rsidP="00317643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 xml:space="preserve"> 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649155" w14:textId="77777777" w:rsidR="00317643" w:rsidRPr="00317643" w:rsidRDefault="00317643" w:rsidP="00317643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 w:rsidRPr="00317643">
              <w:rPr>
                <w:bCs/>
                <w:sz w:val="22"/>
                <w:highlight w:val="yellow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31284225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07E5E3B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F1E0A4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317643" w14:paraId="196A9C80" w14:textId="77777777" w:rsidTr="00C36A45">
        <w:trPr>
          <w:trHeight w:val="234"/>
        </w:trPr>
        <w:tc>
          <w:tcPr>
            <w:tcW w:w="48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0F52A" w14:textId="77777777" w:rsidR="00317643" w:rsidRPr="00317643" w:rsidRDefault="00317643" w:rsidP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4977" w14:textId="77777777" w:rsidR="00317643" w:rsidRPr="00317643" w:rsidRDefault="00317643" w:rsidP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44C00B" w14:textId="77777777" w:rsidR="00317643" w:rsidRPr="00317643" w:rsidRDefault="00317643" w:rsidP="00317643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Zasilacz:</w:t>
            </w:r>
          </w:p>
          <w:p w14:paraId="65B121C9" w14:textId="00886EBF" w:rsidR="00317643" w:rsidRPr="00317643" w:rsidRDefault="00317643" w:rsidP="00317643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6A07C4" w14:textId="77777777" w:rsidR="00317643" w:rsidRPr="00317643" w:rsidRDefault="00317643" w:rsidP="00317643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 w:rsidRPr="00317643">
              <w:rPr>
                <w:bCs/>
                <w:sz w:val="22"/>
                <w:highlight w:val="yellow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9B8CBB0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616ADE7A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E5C95B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317643" w14:paraId="52B08D7D" w14:textId="77777777" w:rsidTr="00C36A45">
        <w:trPr>
          <w:trHeight w:val="234"/>
        </w:trPr>
        <w:tc>
          <w:tcPr>
            <w:tcW w:w="48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29851" w14:textId="77777777" w:rsidR="00317643" w:rsidRPr="00317643" w:rsidRDefault="00317643" w:rsidP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A2FA5" w14:textId="77777777" w:rsidR="00317643" w:rsidRPr="00317643" w:rsidRDefault="00317643" w:rsidP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CB7953" w14:textId="77777777" w:rsidR="00317643" w:rsidRPr="00317643" w:rsidRDefault="00317643" w:rsidP="00317643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Pamięć RAM:</w:t>
            </w:r>
          </w:p>
          <w:p w14:paraId="2B568D77" w14:textId="6EFA3F1A" w:rsidR="00317643" w:rsidRPr="00317643" w:rsidRDefault="00317643" w:rsidP="00317643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27DE6DF" w14:textId="480A9D1B" w:rsidR="00317643" w:rsidRPr="00317643" w:rsidRDefault="0062029D" w:rsidP="00317643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>
              <w:rPr>
                <w:bCs/>
                <w:sz w:val="22"/>
                <w:highlight w:val="yellow"/>
                <w:lang w:eastAsia="en-US"/>
              </w:rPr>
              <w:t>4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30ECE48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A0C6EC2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01D0B6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317643" w14:paraId="1C314C9F" w14:textId="77777777" w:rsidTr="00C36A45">
        <w:trPr>
          <w:trHeight w:val="234"/>
        </w:trPr>
        <w:tc>
          <w:tcPr>
            <w:tcW w:w="48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0D72A" w14:textId="77777777" w:rsidR="00317643" w:rsidRPr="00317643" w:rsidRDefault="00317643" w:rsidP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B4F89" w14:textId="77777777" w:rsidR="00317643" w:rsidRPr="00317643" w:rsidRDefault="00317643" w:rsidP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17C8AFB" w14:textId="21630247" w:rsidR="00317643" w:rsidRPr="00317643" w:rsidRDefault="00317643" w:rsidP="00317643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Dysk SSD M.2: .…………..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EC8DDB" w14:textId="77777777" w:rsidR="00317643" w:rsidRPr="00317643" w:rsidRDefault="00317643" w:rsidP="00317643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 w:rsidRPr="00317643">
              <w:rPr>
                <w:bCs/>
                <w:sz w:val="22"/>
                <w:highlight w:val="yellow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B0B001F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0107EE1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E03A82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317643" w14:paraId="11EFC6A5" w14:textId="77777777" w:rsidTr="00C36A45">
        <w:trPr>
          <w:trHeight w:val="234"/>
        </w:trPr>
        <w:tc>
          <w:tcPr>
            <w:tcW w:w="482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CB6C3" w14:textId="77777777" w:rsidR="00317643" w:rsidRPr="00317643" w:rsidRDefault="00317643" w:rsidP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17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BFDCD" w14:textId="77777777" w:rsidR="00317643" w:rsidRPr="00317643" w:rsidRDefault="00317643" w:rsidP="00317643">
            <w:pPr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0DE2D00" w14:textId="77777777" w:rsidR="00317643" w:rsidRPr="00317643" w:rsidRDefault="00317643" w:rsidP="00317643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Dysk HDD:</w:t>
            </w:r>
          </w:p>
          <w:p w14:paraId="3FB48CB3" w14:textId="26713E9B" w:rsidR="00317643" w:rsidRPr="00317643" w:rsidRDefault="00317643" w:rsidP="00317643">
            <w:pPr>
              <w:spacing w:line="276" w:lineRule="auto"/>
              <w:ind w:right="425"/>
              <w:rPr>
                <w:bCs/>
                <w:sz w:val="16"/>
                <w:szCs w:val="16"/>
                <w:highlight w:val="yellow"/>
                <w:lang w:eastAsia="en-US"/>
              </w:rPr>
            </w:pPr>
            <w:r w:rsidRPr="00317643">
              <w:rPr>
                <w:bCs/>
                <w:sz w:val="16"/>
                <w:szCs w:val="16"/>
                <w:highlight w:val="yellow"/>
                <w:lang w:eastAsia="en-US"/>
              </w:rPr>
              <w:t>……………..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C8676BD" w14:textId="6D3619D5" w:rsidR="00317643" w:rsidRPr="00317643" w:rsidRDefault="00317643" w:rsidP="00317643">
            <w:pPr>
              <w:spacing w:line="276" w:lineRule="auto"/>
              <w:jc w:val="center"/>
              <w:rPr>
                <w:bCs/>
                <w:sz w:val="22"/>
                <w:highlight w:val="yellow"/>
                <w:lang w:eastAsia="en-US"/>
              </w:rPr>
            </w:pPr>
            <w:r w:rsidRPr="00317643">
              <w:rPr>
                <w:bCs/>
                <w:sz w:val="22"/>
                <w:highlight w:val="yellow"/>
                <w:lang w:eastAsia="en-US"/>
              </w:rPr>
              <w:t>1</w:t>
            </w:r>
          </w:p>
        </w:tc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D85DD9F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393CFA4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89186DE" w14:textId="77777777" w:rsidR="00317643" w:rsidRPr="00317643" w:rsidRDefault="00317643" w:rsidP="00317643">
            <w:pPr>
              <w:spacing w:line="276" w:lineRule="auto"/>
              <w:jc w:val="center"/>
              <w:rPr>
                <w:b/>
                <w:sz w:val="22"/>
                <w:highlight w:val="yellow"/>
                <w:lang w:eastAsia="en-US"/>
              </w:rPr>
            </w:pPr>
          </w:p>
        </w:tc>
      </w:tr>
      <w:tr w:rsidR="00317643" w14:paraId="735AA421" w14:textId="77777777" w:rsidTr="00C36A45">
        <w:trPr>
          <w:trHeight w:val="163"/>
        </w:trPr>
        <w:tc>
          <w:tcPr>
            <w:tcW w:w="2182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E2BF0B5" w14:textId="77777777" w:rsidR="00317643" w:rsidRDefault="00317643" w:rsidP="00317643">
            <w:pPr>
              <w:ind w:right="425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377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E1F1B" w14:textId="77777777" w:rsidR="00317643" w:rsidRDefault="00317643" w:rsidP="00317643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36BC0FFF" w14:textId="77777777" w:rsidR="00317643" w:rsidRDefault="00317643" w:rsidP="00317643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…………………………………………………………………………………………</w:t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BE8486" w14:textId="77777777" w:rsidR="00317643" w:rsidRDefault="00317643" w:rsidP="00317643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EEEF2F" w14:textId="77777777" w:rsidR="00317643" w:rsidRDefault="00317643" w:rsidP="00317643">
            <w:pPr>
              <w:ind w:right="425"/>
              <w:rPr>
                <w:sz w:val="18"/>
                <w:szCs w:val="18"/>
              </w:rPr>
            </w:pPr>
          </w:p>
        </w:tc>
      </w:tr>
    </w:tbl>
    <w:p w14:paraId="77577FD2" w14:textId="77777777" w:rsidR="00C36A45" w:rsidRDefault="00C36A45" w:rsidP="00C36A45">
      <w:pPr>
        <w:jc w:val="both"/>
        <w:rPr>
          <w:b/>
          <w:bCs/>
          <w:color w:val="FF0000"/>
          <w:sz w:val="22"/>
          <w:szCs w:val="22"/>
        </w:rPr>
      </w:pPr>
    </w:p>
    <w:p w14:paraId="0F3E5364" w14:textId="6BE99A95" w:rsidR="00486430" w:rsidRPr="00F72799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Pr="00F72799">
        <w:t>………………………………………</w:t>
      </w:r>
      <w:r>
        <w:t>..</w:t>
      </w:r>
      <w:r w:rsidRPr="00F72799">
        <w:t>……</w:t>
      </w:r>
      <w:r w:rsidRPr="0022732C">
        <w:rPr>
          <w:i/>
          <w:highlight w:val="yellow"/>
        </w:rPr>
        <w:t>(kryterium oceny ofert)</w:t>
      </w:r>
    </w:p>
    <w:p w14:paraId="6511D30E" w14:textId="77777777" w:rsidR="00486430" w:rsidRDefault="00486430" w:rsidP="0048643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Okres udzielonej gwarancji wynosi: </w:t>
      </w:r>
      <w:r w:rsidRPr="00FB1B4F">
        <w:t>………………………………</w:t>
      </w:r>
      <w:r>
        <w:t xml:space="preserve">.... </w:t>
      </w:r>
      <w:r w:rsidRPr="0022732C">
        <w:rPr>
          <w:i/>
          <w:highlight w:val="yellow"/>
        </w:rPr>
        <w:t>(kryterium oceny ofert)</w:t>
      </w:r>
    </w:p>
    <w:p w14:paraId="159F61E5" w14:textId="288162E9" w:rsidR="00A0152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6DDC9889" w:rsidR="00A01521" w:rsidRPr="00AC49C3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>
        <w:rPr>
          <w:color w:val="000000"/>
          <w:sz w:val="22"/>
          <w:szCs w:val="22"/>
          <w:lang w:eastAsia="ar-SA"/>
        </w:rPr>
        <w:t>wskazan</w:t>
      </w:r>
      <w:r w:rsidR="00E40DCD">
        <w:rPr>
          <w:color w:val="000000"/>
          <w:sz w:val="22"/>
          <w:szCs w:val="22"/>
          <w:lang w:eastAsia="ar-SA"/>
        </w:rPr>
        <w:t>y</w:t>
      </w:r>
      <w:r w:rsidR="00DE7746">
        <w:rPr>
          <w:color w:val="000000"/>
          <w:sz w:val="22"/>
          <w:szCs w:val="22"/>
          <w:lang w:eastAsia="ar-SA"/>
        </w:rPr>
        <w:t xml:space="preserve"> w dokumentach zamówienia.</w:t>
      </w:r>
    </w:p>
    <w:p w14:paraId="3DDC4E7F" w14:textId="3B78F937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C49C3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C49C3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C49C3">
        <w:rPr>
          <w:color w:val="000000"/>
          <w:sz w:val="22"/>
          <w:szCs w:val="22"/>
        </w:rPr>
        <w:t xml:space="preserve"> i nie wnosimy do nich żadnych zastrzeżeń.</w:t>
      </w:r>
    </w:p>
    <w:p w14:paraId="166AD675" w14:textId="75FE702A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BE199D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 xml:space="preserve">. zm.) </w:t>
      </w:r>
      <w:r w:rsidRPr="00BE199D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BE199D">
        <w:rPr>
          <w:b/>
          <w:color w:val="000000"/>
          <w:sz w:val="22"/>
          <w:szCs w:val="22"/>
          <w:lang w:eastAsia="ar-SA"/>
        </w:rPr>
        <w:t xml:space="preserve">na zestaw komputerowy </w:t>
      </w:r>
      <w:r w:rsidRPr="00BE199D">
        <w:rPr>
          <w:sz w:val="22"/>
          <w:szCs w:val="22"/>
        </w:rPr>
        <w:t xml:space="preserve">w zakresie objętym zwolnieniem – zgodnie z art. 83 ust. 1 pkt 26 przywołanej ustawy. </w:t>
      </w:r>
    </w:p>
    <w:p w14:paraId="28F692CF" w14:textId="7BBE0BE0" w:rsidR="00BE199D" w:rsidRPr="00BE199D" w:rsidRDefault="00BE199D" w:rsidP="00BE199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BE199D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wymieniony w zamówieniu skierowanym do Wykonawcy</w:t>
      </w:r>
      <w:r w:rsidR="00C36A45">
        <w:rPr>
          <w:color w:val="000000"/>
          <w:sz w:val="22"/>
          <w:szCs w:val="22"/>
          <w:lang w:eastAsia="ar-SA"/>
        </w:rPr>
        <w:t xml:space="preserve"> </w:t>
      </w:r>
      <w:r w:rsidRPr="00BE199D">
        <w:rPr>
          <w:b/>
          <w:color w:val="000000"/>
          <w:sz w:val="22"/>
          <w:szCs w:val="22"/>
          <w:lang w:eastAsia="ar-SA"/>
        </w:rPr>
        <w:t xml:space="preserve">na zestaw komputerowy </w:t>
      </w:r>
      <w:r w:rsidRPr="00BE199D">
        <w:rPr>
          <w:color w:val="000000"/>
          <w:sz w:val="22"/>
          <w:szCs w:val="22"/>
          <w:lang w:eastAsia="ar-SA"/>
        </w:rPr>
        <w:t xml:space="preserve">jest przeznaczony dla placówki oświatowej - </w:t>
      </w:r>
      <w:r w:rsidRPr="00BE199D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BE199D">
        <w:rPr>
          <w:sz w:val="22"/>
          <w:szCs w:val="22"/>
        </w:rPr>
        <w:t>późn</w:t>
      </w:r>
      <w:proofErr w:type="spellEnd"/>
      <w:r w:rsidRPr="00BE199D">
        <w:rPr>
          <w:sz w:val="22"/>
          <w:szCs w:val="22"/>
        </w:rPr>
        <w:t>. zm.).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7476A1BF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502966F" w14:textId="096AE814" w:rsidR="00141E3A" w:rsidRPr="00141E3A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141E3A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Pr="00141E3A">
        <w:rPr>
          <w:sz w:val="22"/>
          <w:szCs w:val="22"/>
        </w:rPr>
        <w:br/>
        <w:t>w przypadku gdy przypada na nich ponad 10% wartości zamówienia.</w:t>
      </w:r>
    </w:p>
    <w:p w14:paraId="78FFF726" w14:textId="5608A72F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6940BFCF" w14:textId="2882004A" w:rsidR="00B62F32" w:rsidRPr="003D22A3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</w:t>
      </w:r>
      <w:r w:rsidR="00345AA9">
        <w:rPr>
          <w:rFonts w:eastAsia="Calibri"/>
          <w:i/>
          <w:sz w:val="22"/>
          <w:szCs w:val="22"/>
          <w:lang w:eastAsia="zh-CN"/>
        </w:rPr>
        <w:t xml:space="preserve"> </w:t>
      </w:r>
      <w:r w:rsidR="00345AA9">
        <w:rPr>
          <w:rFonts w:eastAsia="Calibri"/>
          <w:i/>
          <w:sz w:val="22"/>
          <w:szCs w:val="22"/>
          <w:lang w:eastAsia="zh-CN"/>
        </w:rPr>
        <w:br/>
      </w:r>
      <w:r w:rsidR="00345AA9" w:rsidRPr="00345AA9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3D22A3" w:rsidSect="00B17C47">
      <w:headerReference w:type="default" r:id="rId8"/>
      <w:footerReference w:type="default" r:id="rId9"/>
      <w:headerReference w:type="first" r:id="rId10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6B3FF6" w14:textId="77777777" w:rsidR="00AB1889" w:rsidRDefault="00AB1889">
      <w:r>
        <w:separator/>
      </w:r>
    </w:p>
  </w:endnote>
  <w:endnote w:type="continuationSeparator" w:id="0">
    <w:p w14:paraId="10FDC35B" w14:textId="77777777" w:rsidR="00AB1889" w:rsidRDefault="00AB1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B403A" w14:textId="77777777" w:rsidR="00AB1889" w:rsidRDefault="00AB1889">
      <w:r>
        <w:separator/>
      </w:r>
    </w:p>
  </w:footnote>
  <w:footnote w:type="continuationSeparator" w:id="0">
    <w:p w14:paraId="0E3A332E" w14:textId="77777777" w:rsidR="00AB1889" w:rsidRDefault="00AB1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0B969" w14:textId="39E83677" w:rsidR="00945AB6" w:rsidRDefault="00B17C47">
    <w:pPr>
      <w:pStyle w:val="Nagwek"/>
    </w:pPr>
    <w:r>
      <w:rPr>
        <w:noProof/>
      </w:rPr>
      <w:drawing>
        <wp:inline distT="0" distB="0" distL="0" distR="0" wp14:anchorId="3E73853F" wp14:editId="000FAB88">
          <wp:extent cx="5759450" cy="6470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184EAF6"/>
    <w:lvl w:ilvl="0" w:tplc="9B9887F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615128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911220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74870657">
    <w:abstractNumId w:val="3"/>
  </w:num>
  <w:num w:numId="4" w16cid:durableId="396976743">
    <w:abstractNumId w:val="2"/>
  </w:num>
  <w:num w:numId="5" w16cid:durableId="1446537851">
    <w:abstractNumId w:val="5"/>
  </w:num>
  <w:num w:numId="6" w16cid:durableId="5105289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43004315">
    <w:abstractNumId w:val="1"/>
  </w:num>
  <w:num w:numId="8" w16cid:durableId="16657391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467A"/>
    <w:rsid w:val="0022732C"/>
    <w:rsid w:val="00227D2E"/>
    <w:rsid w:val="00240E71"/>
    <w:rsid w:val="00241354"/>
    <w:rsid w:val="00255C67"/>
    <w:rsid w:val="00273159"/>
    <w:rsid w:val="002B4C17"/>
    <w:rsid w:val="002C6E15"/>
    <w:rsid w:val="002D3DCB"/>
    <w:rsid w:val="002D7B86"/>
    <w:rsid w:val="0031733C"/>
    <w:rsid w:val="00317643"/>
    <w:rsid w:val="00321538"/>
    <w:rsid w:val="00321CD2"/>
    <w:rsid w:val="00325FE1"/>
    <w:rsid w:val="003437A2"/>
    <w:rsid w:val="00345AA9"/>
    <w:rsid w:val="003A1629"/>
    <w:rsid w:val="003A5788"/>
    <w:rsid w:val="003D22A3"/>
    <w:rsid w:val="003E2551"/>
    <w:rsid w:val="003E32D7"/>
    <w:rsid w:val="00406A50"/>
    <w:rsid w:val="00411B25"/>
    <w:rsid w:val="004124D2"/>
    <w:rsid w:val="00420B6C"/>
    <w:rsid w:val="004419B1"/>
    <w:rsid w:val="00475F04"/>
    <w:rsid w:val="00486430"/>
    <w:rsid w:val="004B79D3"/>
    <w:rsid w:val="004D025D"/>
    <w:rsid w:val="004E4C7F"/>
    <w:rsid w:val="00526126"/>
    <w:rsid w:val="005305D2"/>
    <w:rsid w:val="005540BD"/>
    <w:rsid w:val="005664E4"/>
    <w:rsid w:val="00581B5E"/>
    <w:rsid w:val="00582FD5"/>
    <w:rsid w:val="005E2A25"/>
    <w:rsid w:val="00607715"/>
    <w:rsid w:val="006108F3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4368"/>
    <w:rsid w:val="006907AE"/>
    <w:rsid w:val="006B5D94"/>
    <w:rsid w:val="006D17FC"/>
    <w:rsid w:val="006E5F6F"/>
    <w:rsid w:val="00716C7C"/>
    <w:rsid w:val="00730EFE"/>
    <w:rsid w:val="00751124"/>
    <w:rsid w:val="007752A9"/>
    <w:rsid w:val="007815AB"/>
    <w:rsid w:val="007F3810"/>
    <w:rsid w:val="008065AD"/>
    <w:rsid w:val="00810218"/>
    <w:rsid w:val="008422CC"/>
    <w:rsid w:val="00883D81"/>
    <w:rsid w:val="00894B65"/>
    <w:rsid w:val="008A1E2B"/>
    <w:rsid w:val="008B57F7"/>
    <w:rsid w:val="008B75FA"/>
    <w:rsid w:val="008D5BF3"/>
    <w:rsid w:val="008D7A6D"/>
    <w:rsid w:val="008F01C3"/>
    <w:rsid w:val="009031B9"/>
    <w:rsid w:val="0093446B"/>
    <w:rsid w:val="00945AB6"/>
    <w:rsid w:val="0095021B"/>
    <w:rsid w:val="00965A41"/>
    <w:rsid w:val="00973E29"/>
    <w:rsid w:val="009977E6"/>
    <w:rsid w:val="009B3D7C"/>
    <w:rsid w:val="009C42B0"/>
    <w:rsid w:val="009C7FA3"/>
    <w:rsid w:val="00A01521"/>
    <w:rsid w:val="00A70805"/>
    <w:rsid w:val="00AB1889"/>
    <w:rsid w:val="00AC49C3"/>
    <w:rsid w:val="00AE20E8"/>
    <w:rsid w:val="00B13F15"/>
    <w:rsid w:val="00B17C47"/>
    <w:rsid w:val="00B41BC8"/>
    <w:rsid w:val="00B4602A"/>
    <w:rsid w:val="00B62F32"/>
    <w:rsid w:val="00B72947"/>
    <w:rsid w:val="00B87F4A"/>
    <w:rsid w:val="00BB176A"/>
    <w:rsid w:val="00BB4D7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0DCD"/>
    <w:rsid w:val="00E4737A"/>
    <w:rsid w:val="00E53EAF"/>
    <w:rsid w:val="00E72F7D"/>
    <w:rsid w:val="00E80580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EB3"/>
    <w:rsid w:val="00F9687D"/>
    <w:rsid w:val="00FC5187"/>
    <w:rsid w:val="00FC66B8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2DC97-3391-4469-8942-85D1152130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685</Words>
  <Characters>4826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2022-05-17T11:53:00Z</cp:lastPrinted>
  <dcterms:created xsi:type="dcterms:W3CDTF">2022-05-17T11:53:00Z</dcterms:created>
  <dcterms:modified xsi:type="dcterms:W3CDTF">2022-05-17T11:53:00Z</dcterms:modified>
</cp:coreProperties>
</file>