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63767" w14:textId="77777777" w:rsidR="002337BA" w:rsidRPr="00E874DC" w:rsidRDefault="002337BA" w:rsidP="002337B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298362C" w14:textId="77777777" w:rsidR="002337BA" w:rsidRDefault="002337BA" w:rsidP="002337BA">
      <w:pPr>
        <w:spacing w:before="48" w:line="240" w:lineRule="atLeast"/>
        <w:jc w:val="right"/>
        <w:rPr>
          <w:b/>
          <w:sz w:val="24"/>
          <w:szCs w:val="24"/>
          <w:lang w:val="pl-PL"/>
        </w:rPr>
      </w:pPr>
    </w:p>
    <w:p w14:paraId="146301F7" w14:textId="77777777" w:rsidR="002337BA" w:rsidRDefault="002337BA" w:rsidP="002337BA">
      <w:pPr>
        <w:spacing w:before="48" w:line="240" w:lineRule="atLeast"/>
        <w:jc w:val="center"/>
        <w:rPr>
          <w:b/>
          <w:sz w:val="24"/>
          <w:szCs w:val="24"/>
          <w:lang w:val="pl-PL"/>
        </w:rPr>
      </w:pPr>
      <w:r>
        <w:rPr>
          <w:b/>
          <w:sz w:val="24"/>
          <w:szCs w:val="24"/>
          <w:lang w:val="pl-PL"/>
        </w:rPr>
        <w:t>WZÓR UMOWY</w:t>
      </w:r>
    </w:p>
    <w:p w14:paraId="354F1B40" w14:textId="77777777" w:rsidR="002337BA" w:rsidRDefault="002337BA" w:rsidP="002337B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6D53AC5" w14:textId="77777777" w:rsidR="002337BA" w:rsidRDefault="002337BA" w:rsidP="002337BA">
      <w:pPr>
        <w:spacing w:before="48" w:line="240" w:lineRule="atLeast"/>
        <w:jc w:val="center"/>
        <w:rPr>
          <w:b/>
          <w:sz w:val="28"/>
          <w:lang w:val="pl-PL"/>
        </w:rPr>
      </w:pPr>
    </w:p>
    <w:p w14:paraId="2D3C6D36" w14:textId="0A98B566" w:rsidR="002337BA" w:rsidRPr="00AA2A22" w:rsidRDefault="002337BA" w:rsidP="002337B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w:t>
      </w:r>
      <w:r>
        <w:rPr>
          <w:rFonts w:ascii="Times New Roman" w:hAnsi="Times New Roman"/>
        </w:rPr>
        <w:t>31</w:t>
      </w:r>
      <w:r>
        <w:rPr>
          <w:rFonts w:ascii="Times New Roman" w:hAnsi="Times New Roman"/>
        </w:rPr>
        <w:t>9/22</w:t>
      </w:r>
      <w:r w:rsidRPr="00AA2A22">
        <w:rPr>
          <w:rFonts w:ascii="Times New Roman" w:hAnsi="Times New Roman"/>
        </w:rPr>
        <w:t xml:space="preserve"> </w:t>
      </w:r>
    </w:p>
    <w:p w14:paraId="02367BB3" w14:textId="77777777" w:rsidR="002337BA" w:rsidRDefault="002337BA" w:rsidP="002337BA">
      <w:pPr>
        <w:pStyle w:val="Tekstpodstawowy"/>
        <w:ind w:right="-47"/>
        <w:jc w:val="both"/>
        <w:rPr>
          <w:rFonts w:ascii="Times New Roman" w:hAnsi="Times New Roman"/>
        </w:rPr>
      </w:pPr>
      <w:r w:rsidRPr="00AA2A22">
        <w:rPr>
          <w:rFonts w:ascii="Times New Roman" w:hAnsi="Times New Roman"/>
        </w:rPr>
        <w:t>pomiędzy</w:t>
      </w:r>
    </w:p>
    <w:p w14:paraId="7F3435A6" w14:textId="77777777" w:rsidR="002337BA" w:rsidRDefault="002337BA" w:rsidP="002337B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0FB2748" w14:textId="77777777" w:rsidR="002337BA" w:rsidRDefault="002337BA" w:rsidP="002337BA">
      <w:pPr>
        <w:pStyle w:val="Tekstpodstawowy"/>
        <w:ind w:right="-47"/>
        <w:jc w:val="both"/>
        <w:rPr>
          <w:rFonts w:ascii="Times New Roman" w:hAnsi="Times New Roman"/>
        </w:rPr>
      </w:pPr>
      <w:r>
        <w:rPr>
          <w:rFonts w:ascii="Times New Roman" w:hAnsi="Times New Roman"/>
        </w:rPr>
        <w:t>reprezentowana przez:</w:t>
      </w:r>
    </w:p>
    <w:p w14:paraId="0E1EB706" w14:textId="77777777" w:rsidR="002337BA" w:rsidRDefault="002337BA" w:rsidP="002337BA">
      <w:pPr>
        <w:pStyle w:val="Tekstpodstawowy"/>
        <w:ind w:right="-47"/>
        <w:jc w:val="both"/>
        <w:rPr>
          <w:rFonts w:ascii="Times New Roman" w:hAnsi="Times New Roman"/>
        </w:rPr>
      </w:pPr>
      <w:r>
        <w:rPr>
          <w:rFonts w:ascii="Times New Roman" w:hAnsi="Times New Roman"/>
        </w:rPr>
        <w:t xml:space="preserve">1.Dziekana Wydziału /Kierownika Jednostki/............................................................................. </w:t>
      </w:r>
    </w:p>
    <w:p w14:paraId="4B6007B1" w14:textId="77777777" w:rsidR="002337BA" w:rsidRDefault="002337BA" w:rsidP="002337B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E13F914" w14:textId="77777777" w:rsidR="002337BA" w:rsidRDefault="002337BA" w:rsidP="002337BA">
      <w:pPr>
        <w:pStyle w:val="Tekstpodstawowy"/>
        <w:ind w:right="-47"/>
        <w:jc w:val="both"/>
        <w:rPr>
          <w:rFonts w:ascii="Times New Roman" w:hAnsi="Times New Roman"/>
        </w:rPr>
      </w:pPr>
      <w:r>
        <w:rPr>
          <w:rFonts w:ascii="Times New Roman" w:hAnsi="Times New Roman"/>
        </w:rPr>
        <w:t>zwaną dalej KUPUJĄCYM</w:t>
      </w:r>
    </w:p>
    <w:p w14:paraId="1F473DB3" w14:textId="77777777" w:rsidR="002337BA" w:rsidRDefault="002337BA" w:rsidP="002337BA">
      <w:pPr>
        <w:pStyle w:val="Tekstpodstawowy"/>
        <w:ind w:right="-47"/>
        <w:jc w:val="both"/>
        <w:rPr>
          <w:rFonts w:ascii="Times New Roman" w:hAnsi="Times New Roman"/>
        </w:rPr>
      </w:pPr>
      <w:r>
        <w:rPr>
          <w:rFonts w:ascii="Times New Roman" w:hAnsi="Times New Roman"/>
        </w:rPr>
        <w:t xml:space="preserve">a </w:t>
      </w:r>
    </w:p>
    <w:p w14:paraId="0B16AFCE" w14:textId="77777777" w:rsidR="002337BA" w:rsidRDefault="002337BA" w:rsidP="002337BA">
      <w:pPr>
        <w:pStyle w:val="Tekstpodstawowy"/>
        <w:ind w:right="-47"/>
        <w:jc w:val="both"/>
        <w:rPr>
          <w:rFonts w:ascii="Times New Roman" w:hAnsi="Times New Roman"/>
        </w:rPr>
      </w:pPr>
      <w:r>
        <w:rPr>
          <w:rFonts w:ascii="Times New Roman" w:hAnsi="Times New Roman"/>
        </w:rPr>
        <w:t>......................................................................................................................................................</w:t>
      </w:r>
    </w:p>
    <w:p w14:paraId="00633906" w14:textId="77777777" w:rsidR="002337BA" w:rsidRDefault="002337BA" w:rsidP="002337BA">
      <w:pPr>
        <w:pStyle w:val="Tekstpodstawowy"/>
        <w:ind w:right="-47"/>
        <w:jc w:val="both"/>
        <w:rPr>
          <w:rFonts w:ascii="Times New Roman" w:hAnsi="Times New Roman"/>
        </w:rPr>
      </w:pPr>
      <w:r>
        <w:rPr>
          <w:rFonts w:ascii="Times New Roman" w:hAnsi="Times New Roman"/>
        </w:rPr>
        <w:t>......................................................................................................................................................</w:t>
      </w:r>
    </w:p>
    <w:p w14:paraId="798F3DB8" w14:textId="77777777" w:rsidR="002337BA" w:rsidRDefault="002337BA" w:rsidP="002337B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73FB1F0" w14:textId="77777777" w:rsidR="002337BA" w:rsidRDefault="002337BA" w:rsidP="002337BA">
      <w:pPr>
        <w:pStyle w:val="Tekstpodstawowy"/>
        <w:ind w:right="-47"/>
        <w:jc w:val="both"/>
        <w:rPr>
          <w:rFonts w:ascii="Times New Roman" w:hAnsi="Times New Roman"/>
        </w:rPr>
      </w:pPr>
      <w:r>
        <w:rPr>
          <w:rFonts w:ascii="Times New Roman" w:hAnsi="Times New Roman"/>
        </w:rPr>
        <w:t>reprezentowanym przez:</w:t>
      </w:r>
    </w:p>
    <w:p w14:paraId="3199E9E1" w14:textId="77777777" w:rsidR="002337BA" w:rsidRDefault="002337BA" w:rsidP="002337BA">
      <w:pPr>
        <w:pStyle w:val="Tekstpodstawowy"/>
        <w:ind w:right="-47"/>
        <w:jc w:val="both"/>
        <w:rPr>
          <w:rFonts w:ascii="Times New Roman" w:hAnsi="Times New Roman"/>
        </w:rPr>
      </w:pPr>
      <w:r>
        <w:rPr>
          <w:rFonts w:ascii="Times New Roman" w:hAnsi="Times New Roman"/>
        </w:rPr>
        <w:t>1...................................................................................................................................................</w:t>
      </w:r>
    </w:p>
    <w:p w14:paraId="78AE1E39" w14:textId="77777777" w:rsidR="002337BA" w:rsidRDefault="002337BA" w:rsidP="002337BA">
      <w:pPr>
        <w:pStyle w:val="Tekstpodstawowy"/>
        <w:ind w:right="-47"/>
        <w:jc w:val="both"/>
        <w:rPr>
          <w:rFonts w:ascii="Times New Roman" w:hAnsi="Times New Roman"/>
        </w:rPr>
      </w:pPr>
      <w:r>
        <w:rPr>
          <w:rFonts w:ascii="Times New Roman" w:hAnsi="Times New Roman"/>
        </w:rPr>
        <w:t xml:space="preserve">2................................................................................................................................................... </w:t>
      </w:r>
    </w:p>
    <w:p w14:paraId="4ACA6778" w14:textId="77777777" w:rsidR="002337BA" w:rsidRDefault="002337BA" w:rsidP="002337BA">
      <w:pPr>
        <w:pStyle w:val="Tekstpodstawowy"/>
        <w:ind w:right="-47"/>
        <w:jc w:val="both"/>
        <w:rPr>
          <w:rFonts w:ascii="Times New Roman" w:hAnsi="Times New Roman"/>
        </w:rPr>
      </w:pPr>
      <w:r>
        <w:rPr>
          <w:rFonts w:ascii="Times New Roman" w:hAnsi="Times New Roman"/>
        </w:rPr>
        <w:t>zwanym dalej SPRZEDAWCĄ</w:t>
      </w:r>
    </w:p>
    <w:p w14:paraId="51F03CB0" w14:textId="77777777" w:rsidR="002337BA" w:rsidRDefault="002337BA" w:rsidP="002337BA">
      <w:pPr>
        <w:pStyle w:val="Tekstpodstawowy"/>
        <w:ind w:right="-47"/>
        <w:jc w:val="center"/>
        <w:rPr>
          <w:rFonts w:ascii="Times New Roman" w:hAnsi="Times New Roman"/>
        </w:rPr>
      </w:pPr>
    </w:p>
    <w:p w14:paraId="0854FA77"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1</w:t>
      </w:r>
    </w:p>
    <w:p w14:paraId="3F19687E" w14:textId="77777777" w:rsidR="002337BA" w:rsidRPr="00DB304F" w:rsidRDefault="002337BA" w:rsidP="002337BA">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DB304F">
        <w:rPr>
          <w:rFonts w:ascii="Times New Roman" w:hAnsi="Times New Roman"/>
          <w:b/>
        </w:rPr>
        <w:t xml:space="preserve">dostawa </w:t>
      </w:r>
      <w:r>
        <w:rPr>
          <w:rFonts w:ascii="Times New Roman" w:hAnsi="Times New Roman"/>
          <w:b/>
        </w:rPr>
        <w:t>stacjonarnego pięciocyfrowego multimetru cyfrowego</w:t>
      </w:r>
      <w:r w:rsidRPr="00DB304F">
        <w:rPr>
          <w:rFonts w:ascii="Times New Roman" w:hAnsi="Times New Roman"/>
          <w:b/>
        </w:rPr>
        <w:t xml:space="preserve"> dla </w:t>
      </w:r>
      <w:proofErr w:type="spellStart"/>
      <w:r w:rsidRPr="00DB304F">
        <w:rPr>
          <w:rFonts w:ascii="Times New Roman" w:hAnsi="Times New Roman"/>
          <w:b/>
        </w:rPr>
        <w:t>W</w:t>
      </w:r>
      <w:r>
        <w:rPr>
          <w:rFonts w:ascii="Times New Roman" w:hAnsi="Times New Roman"/>
          <w:b/>
        </w:rPr>
        <w:t>FiIS</w:t>
      </w:r>
      <w:proofErr w:type="spellEnd"/>
      <w:r>
        <w:rPr>
          <w:rFonts w:ascii="Times New Roman" w:hAnsi="Times New Roman"/>
          <w:b/>
        </w:rPr>
        <w:t>.</w:t>
      </w:r>
    </w:p>
    <w:p w14:paraId="4CCA8BA1" w14:textId="77777777" w:rsidR="002337BA" w:rsidRPr="0043435F" w:rsidRDefault="002337BA" w:rsidP="002337B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15B81DF" w14:textId="77777777" w:rsidR="002337BA" w:rsidRPr="0043435F" w:rsidRDefault="002337BA" w:rsidP="002337B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E920E71" w14:textId="77777777" w:rsidR="002337BA" w:rsidRDefault="002337BA" w:rsidP="002337BA">
      <w:pPr>
        <w:pStyle w:val="Tekstpodstawowy"/>
        <w:ind w:right="-47"/>
        <w:jc w:val="both"/>
        <w:rPr>
          <w:rFonts w:ascii="Times New Roman" w:hAnsi="Times New Roman"/>
        </w:rPr>
      </w:pPr>
    </w:p>
    <w:p w14:paraId="4440FB5D"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2</w:t>
      </w:r>
    </w:p>
    <w:p w14:paraId="0BF7F16F" w14:textId="77777777" w:rsidR="002337BA" w:rsidRPr="0043435F" w:rsidRDefault="002337BA" w:rsidP="002337BA">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41F5F036" w14:textId="77777777" w:rsidR="002337BA" w:rsidRPr="0043435F" w:rsidRDefault="002337BA" w:rsidP="002337B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30D2D00" w14:textId="77777777" w:rsidR="002337BA" w:rsidRPr="0043435F" w:rsidRDefault="002337BA" w:rsidP="002337B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B840342" w14:textId="77777777" w:rsidR="002337BA" w:rsidRDefault="002337BA" w:rsidP="002337BA">
      <w:pPr>
        <w:pStyle w:val="Tekstpodstawowy"/>
        <w:ind w:right="-47"/>
        <w:jc w:val="both"/>
        <w:rPr>
          <w:rFonts w:ascii="Times New Roman" w:hAnsi="Times New Roman"/>
        </w:rPr>
      </w:pPr>
    </w:p>
    <w:p w14:paraId="127DE5E7"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3</w:t>
      </w:r>
    </w:p>
    <w:p w14:paraId="02E98A31" w14:textId="77777777" w:rsidR="002337BA" w:rsidRPr="0043435F" w:rsidRDefault="002337BA" w:rsidP="002337B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46720EA" w14:textId="77777777" w:rsidR="002337BA" w:rsidRPr="0043435F" w:rsidRDefault="002337BA" w:rsidP="002337B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36683CF" w14:textId="77777777" w:rsidR="002337BA" w:rsidRPr="0043435F" w:rsidRDefault="002337BA" w:rsidP="002337B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EDB5BA9" w14:textId="77777777" w:rsidR="002337BA" w:rsidRPr="0043435F" w:rsidRDefault="002337BA" w:rsidP="002337BA">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20585CD4" w14:textId="77777777" w:rsidR="002337BA" w:rsidRPr="0043435F" w:rsidRDefault="002337BA" w:rsidP="002337B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8EE0335" w14:textId="77777777" w:rsidR="002337BA" w:rsidRDefault="002337BA" w:rsidP="002337BA">
      <w:pPr>
        <w:pStyle w:val="Tekstpodstawowy"/>
        <w:ind w:right="-47"/>
        <w:jc w:val="both"/>
        <w:rPr>
          <w:rFonts w:ascii="Times New Roman" w:hAnsi="Times New Roman"/>
        </w:rPr>
      </w:pPr>
    </w:p>
    <w:p w14:paraId="5DFE126C"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4</w:t>
      </w:r>
    </w:p>
    <w:p w14:paraId="771590F9" w14:textId="77777777" w:rsidR="002337BA" w:rsidRDefault="002337BA" w:rsidP="002337B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1679533" w14:textId="77777777" w:rsidR="002337BA" w:rsidRDefault="002337BA" w:rsidP="002337B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DD37901" w14:textId="77777777" w:rsidR="002337BA" w:rsidRDefault="002337BA" w:rsidP="002337BA">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4D5ED09" w14:textId="77777777" w:rsidR="002337BA" w:rsidRPr="00593CEB" w:rsidRDefault="002337BA" w:rsidP="002337BA">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DF34BA8" w14:textId="77777777" w:rsidR="002337BA" w:rsidRDefault="002337BA" w:rsidP="002337BA">
      <w:pPr>
        <w:pStyle w:val="Tekstpodstawowy"/>
        <w:ind w:right="-47"/>
        <w:jc w:val="center"/>
        <w:rPr>
          <w:rFonts w:ascii="Times New Roman" w:hAnsi="Times New Roman"/>
        </w:rPr>
      </w:pPr>
    </w:p>
    <w:p w14:paraId="59AA609E"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5</w:t>
      </w:r>
    </w:p>
    <w:p w14:paraId="78497F83" w14:textId="77777777" w:rsidR="002337BA" w:rsidRPr="00C53B52" w:rsidRDefault="002337BA" w:rsidP="002337B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6ADB6EE" w14:textId="77777777" w:rsidR="002337BA" w:rsidRPr="00C53B52" w:rsidRDefault="002337BA" w:rsidP="002337B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14FA97E" w14:textId="77777777" w:rsidR="002337BA" w:rsidRPr="00C53B52" w:rsidRDefault="002337BA" w:rsidP="002337B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826293B" w14:textId="77777777" w:rsidR="002337BA" w:rsidRPr="00C53B52" w:rsidRDefault="002337BA" w:rsidP="002337B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B0889D5" w14:textId="77777777" w:rsidR="002337BA" w:rsidRPr="00C53B52" w:rsidRDefault="002337BA" w:rsidP="002337B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19CA291" w14:textId="77777777" w:rsidR="002337BA" w:rsidRPr="00C53B52" w:rsidRDefault="002337BA" w:rsidP="002337B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1158DFD" w14:textId="77777777" w:rsidR="002337BA" w:rsidRPr="00C53B52" w:rsidRDefault="002337BA" w:rsidP="002337B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2F4D962" w14:textId="77777777" w:rsidR="002337BA" w:rsidRPr="00C53B52" w:rsidRDefault="002337BA" w:rsidP="002337BA">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6446077" w14:textId="77777777" w:rsidR="002337BA" w:rsidRPr="00C53B52" w:rsidRDefault="002337BA" w:rsidP="002337BA">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835833B" w14:textId="77777777" w:rsidR="002337BA" w:rsidRDefault="002337BA" w:rsidP="002337B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7F84BA6" w14:textId="77777777" w:rsidR="002337BA" w:rsidRDefault="002337BA" w:rsidP="002337BA">
      <w:pPr>
        <w:pStyle w:val="Tekstpodstawowy"/>
        <w:ind w:right="-47"/>
        <w:jc w:val="center"/>
        <w:rPr>
          <w:rFonts w:ascii="Times New Roman" w:hAnsi="Times New Roman"/>
          <w:b/>
        </w:rPr>
      </w:pPr>
    </w:p>
    <w:p w14:paraId="2B7AD149" w14:textId="77777777" w:rsidR="002337BA" w:rsidRDefault="002337BA" w:rsidP="002337BA">
      <w:pPr>
        <w:pStyle w:val="Tekstpodstawowy"/>
        <w:ind w:right="-47"/>
        <w:jc w:val="center"/>
        <w:rPr>
          <w:rFonts w:ascii="Times New Roman" w:hAnsi="Times New Roman"/>
          <w:b/>
        </w:rPr>
      </w:pPr>
    </w:p>
    <w:p w14:paraId="21BB96EB" w14:textId="77777777" w:rsidR="002337BA" w:rsidRDefault="002337BA" w:rsidP="002337BA">
      <w:pPr>
        <w:pStyle w:val="Tekstpodstawowy"/>
        <w:ind w:right="-47"/>
        <w:jc w:val="center"/>
        <w:rPr>
          <w:rFonts w:ascii="Times New Roman" w:hAnsi="Times New Roman"/>
          <w:b/>
        </w:rPr>
      </w:pPr>
      <w:r w:rsidRPr="00877B92">
        <w:rPr>
          <w:rFonts w:ascii="Times New Roman" w:hAnsi="Times New Roman"/>
          <w:b/>
        </w:rPr>
        <w:lastRenderedPageBreak/>
        <w:t>§ 6</w:t>
      </w:r>
    </w:p>
    <w:p w14:paraId="34996E18" w14:textId="77777777" w:rsidR="002337BA" w:rsidRDefault="002337BA" w:rsidP="002337BA">
      <w:pPr>
        <w:pStyle w:val="Tekstpodstawowy"/>
        <w:ind w:right="-47"/>
        <w:jc w:val="center"/>
        <w:rPr>
          <w:rFonts w:ascii="Times New Roman" w:hAnsi="Times New Roman"/>
          <w:b/>
        </w:rPr>
      </w:pPr>
    </w:p>
    <w:p w14:paraId="7D215573" w14:textId="77777777" w:rsidR="002337BA" w:rsidRDefault="002337BA" w:rsidP="002337B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2D8089A" w14:textId="77777777" w:rsidR="002337BA" w:rsidRDefault="002337BA" w:rsidP="002337B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4CEBE1C" w14:textId="77777777" w:rsidR="002337BA" w:rsidRDefault="002337BA" w:rsidP="002337B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A5FFA8F" w14:textId="77777777" w:rsidR="002337BA" w:rsidRDefault="002337BA" w:rsidP="002337B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C2E3E" w14:textId="77777777" w:rsidR="002337BA" w:rsidRDefault="002337BA" w:rsidP="002337BA">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726E8C1"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ABBDAA0" w14:textId="77777777" w:rsidR="002337BA" w:rsidRPr="003F1749" w:rsidRDefault="002337BA" w:rsidP="002337B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3BF13E7" w14:textId="77777777" w:rsidR="002337BA" w:rsidRDefault="002337BA" w:rsidP="002337B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46B4E6D" w14:textId="77777777" w:rsidR="002337BA" w:rsidRDefault="002337BA" w:rsidP="002337BA">
      <w:pPr>
        <w:pStyle w:val="Tekstpodstawowy"/>
        <w:ind w:right="-47"/>
        <w:jc w:val="center"/>
        <w:rPr>
          <w:rFonts w:ascii="Times New Roman" w:hAnsi="Times New Roman"/>
        </w:rPr>
      </w:pPr>
    </w:p>
    <w:p w14:paraId="43AC6657"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7DF0108" w14:textId="77777777" w:rsidR="002337BA" w:rsidRPr="0043435F" w:rsidRDefault="002337BA" w:rsidP="002337BA">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137592F" w14:textId="77777777" w:rsidR="002337BA" w:rsidRPr="0043435F" w:rsidRDefault="002337BA" w:rsidP="002337BA">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36552A4" w14:textId="77777777" w:rsidR="002337BA" w:rsidRPr="0043435F" w:rsidRDefault="002337BA" w:rsidP="002337BA">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1202D00" w14:textId="77777777" w:rsidR="002337BA" w:rsidRPr="0043435F" w:rsidRDefault="002337BA" w:rsidP="002337BA">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A6B4784" w14:textId="77777777" w:rsidR="002337BA" w:rsidRPr="0043435F" w:rsidRDefault="002337BA" w:rsidP="002337BA">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00A3902A" w14:textId="77777777" w:rsidR="002337BA" w:rsidRPr="0043435F" w:rsidRDefault="002337BA" w:rsidP="002337BA">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1DDE3C74" w14:textId="77777777" w:rsidR="002337BA" w:rsidRDefault="002337BA" w:rsidP="002337BA">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71C1F386" w14:textId="77777777" w:rsidR="002337BA" w:rsidRPr="00144BE6" w:rsidRDefault="002337BA" w:rsidP="002337BA">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38A848AA" w14:textId="77777777" w:rsidR="002337BA" w:rsidRPr="0043435F" w:rsidRDefault="002337BA" w:rsidP="002337BA">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AF8700F" w14:textId="77777777" w:rsidR="002337BA" w:rsidRPr="0043435F" w:rsidRDefault="002337BA" w:rsidP="002337BA">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7EFC22C" w14:textId="77777777" w:rsidR="002337BA" w:rsidRPr="0043435F" w:rsidRDefault="002337BA" w:rsidP="002337BA">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3F8D9D7" w14:textId="77777777" w:rsidR="002337BA" w:rsidRPr="0043435F" w:rsidRDefault="002337BA" w:rsidP="002337BA">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CC9EE5C" w14:textId="77777777" w:rsidR="002337BA" w:rsidRPr="0043435F" w:rsidRDefault="002337BA" w:rsidP="002337BA">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9CA36C8" w14:textId="77777777" w:rsidR="002337BA" w:rsidRPr="0043435F" w:rsidRDefault="002337BA" w:rsidP="002337BA">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DA47E0E" w14:textId="77777777" w:rsidR="002337BA" w:rsidRDefault="002337BA" w:rsidP="002337BA">
      <w:pPr>
        <w:pStyle w:val="Tekstpodstawowy"/>
        <w:ind w:left="284" w:right="-47"/>
        <w:jc w:val="both"/>
        <w:rPr>
          <w:rFonts w:ascii="Times New Roman" w:hAnsi="Times New Roman"/>
        </w:rPr>
      </w:pPr>
    </w:p>
    <w:p w14:paraId="5A84D266"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48881E0" w14:textId="77777777" w:rsidR="002337BA" w:rsidRDefault="002337BA" w:rsidP="002337B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3EB3AA6" w14:textId="77777777" w:rsidR="002337BA" w:rsidRPr="009B2595" w:rsidRDefault="002337BA" w:rsidP="002337B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235EF10" w14:textId="77777777" w:rsidR="002337BA" w:rsidRPr="009B2595" w:rsidRDefault="002337BA" w:rsidP="002337B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A20FCED" w14:textId="77777777" w:rsidR="002337BA" w:rsidRPr="009B2595" w:rsidRDefault="002337BA" w:rsidP="002337B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E93C7D8" w14:textId="77777777" w:rsidR="002337BA" w:rsidRPr="009B2595" w:rsidRDefault="002337BA" w:rsidP="002337BA">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766688B3" w14:textId="77777777" w:rsidR="002337BA" w:rsidRPr="009B2595" w:rsidRDefault="002337BA" w:rsidP="002337BA">
      <w:pPr>
        <w:suppressAutoHyphens/>
        <w:autoSpaceDN w:val="0"/>
        <w:spacing w:after="147"/>
        <w:ind w:left="568"/>
        <w:jc w:val="both"/>
        <w:rPr>
          <w:color w:val="000000"/>
          <w:sz w:val="24"/>
          <w:szCs w:val="24"/>
          <w:lang w:val="pl-PL"/>
        </w:rPr>
      </w:pPr>
      <w:r w:rsidRPr="009B2595">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w:t>
      </w:r>
      <w:r w:rsidRPr="009B2595">
        <w:rPr>
          <w:color w:val="000000"/>
          <w:sz w:val="24"/>
          <w:szCs w:val="24"/>
          <w:lang w:val="pl-PL"/>
        </w:rPr>
        <w:lastRenderedPageBreak/>
        <w:t>prawidłowej realizacji dostawy oraz innych niezawinionych przez Strony przyczyny, w tym spowodowane przez tzw. siłę wyższą w rozumieniu § 11 ust 1;</w:t>
      </w:r>
      <w:bookmarkEnd w:id="0"/>
    </w:p>
    <w:p w14:paraId="5697360F" w14:textId="77777777" w:rsidR="002337BA" w:rsidRPr="009B2595" w:rsidRDefault="002337BA" w:rsidP="002337BA">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201C12F" w14:textId="77777777" w:rsidR="002337BA" w:rsidRPr="009B2595" w:rsidRDefault="002337BA" w:rsidP="002337BA">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85CD27D" w14:textId="77777777" w:rsidR="002337BA" w:rsidRPr="009B2595" w:rsidRDefault="002337BA" w:rsidP="002337BA">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C03B18C" w14:textId="77777777" w:rsidR="002337BA" w:rsidRPr="009B2595" w:rsidRDefault="002337BA" w:rsidP="002337BA">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4BF11D0" w14:textId="77777777" w:rsidR="002337BA" w:rsidRPr="009B2595" w:rsidRDefault="002337BA" w:rsidP="002337B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11B3D1D" w14:textId="77777777" w:rsidR="002337BA" w:rsidRPr="009B2595" w:rsidRDefault="002337BA" w:rsidP="002337B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D0478BE" w14:textId="77777777" w:rsidR="002337BA" w:rsidRPr="00042F5C" w:rsidRDefault="002337BA" w:rsidP="002337BA">
      <w:pPr>
        <w:widowControl w:val="0"/>
        <w:suppressAutoHyphens/>
        <w:autoSpaceDN w:val="0"/>
        <w:ind w:left="360"/>
        <w:jc w:val="center"/>
        <w:textAlignment w:val="baseline"/>
        <w:rPr>
          <w:rFonts w:eastAsia="SimSun"/>
          <w:b/>
          <w:bCs/>
          <w:color w:val="000000"/>
          <w:kern w:val="2"/>
          <w:sz w:val="24"/>
          <w:szCs w:val="24"/>
          <w:lang w:val="pl-PL"/>
        </w:rPr>
      </w:pPr>
    </w:p>
    <w:p w14:paraId="5F9910D9" w14:textId="77777777" w:rsidR="002337BA" w:rsidRPr="009B2595" w:rsidRDefault="002337BA" w:rsidP="002337B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E28508B" w14:textId="77777777" w:rsidR="002337BA" w:rsidRPr="009B2595" w:rsidRDefault="002337BA" w:rsidP="002337B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BA693B4" w14:textId="77777777" w:rsidR="002337BA" w:rsidRPr="009B2595" w:rsidRDefault="002337BA" w:rsidP="002337B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07D2481" w14:textId="77777777" w:rsidR="002337BA" w:rsidRPr="009B2595" w:rsidRDefault="002337BA" w:rsidP="002337B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BEE209C" w14:textId="77777777" w:rsidR="002337BA" w:rsidRPr="009B2595" w:rsidRDefault="002337BA" w:rsidP="002337B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965DFE8" w14:textId="77777777" w:rsidR="002337BA" w:rsidRDefault="002337BA" w:rsidP="002337BA">
      <w:pPr>
        <w:pStyle w:val="Tekstpodstawowy"/>
        <w:ind w:right="-47"/>
        <w:rPr>
          <w:rFonts w:ascii="Times New Roman" w:hAnsi="Times New Roman"/>
        </w:rPr>
      </w:pPr>
    </w:p>
    <w:p w14:paraId="344BA76A" w14:textId="77777777" w:rsidR="002337BA" w:rsidRDefault="002337BA" w:rsidP="002337BA">
      <w:pPr>
        <w:pStyle w:val="Tekstpodstawowy"/>
        <w:ind w:right="-47"/>
        <w:jc w:val="center"/>
        <w:rPr>
          <w:rFonts w:ascii="Times New Roman" w:hAnsi="Times New Roman"/>
          <w:b/>
        </w:rPr>
      </w:pPr>
    </w:p>
    <w:p w14:paraId="55626912" w14:textId="77777777" w:rsidR="002337BA" w:rsidRDefault="002337BA" w:rsidP="002337BA">
      <w:pPr>
        <w:pStyle w:val="Tekstpodstawowy"/>
        <w:ind w:right="-47"/>
        <w:jc w:val="center"/>
        <w:rPr>
          <w:rFonts w:ascii="Times New Roman" w:hAnsi="Times New Roman"/>
          <w:b/>
        </w:rPr>
      </w:pPr>
    </w:p>
    <w:p w14:paraId="3B65B008"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471EEA3D" w14:textId="77777777" w:rsidR="002337BA" w:rsidRDefault="002337BA" w:rsidP="002337B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80CFD01" w14:textId="77777777" w:rsidR="002337BA" w:rsidRDefault="002337BA" w:rsidP="002337BA">
      <w:pPr>
        <w:pStyle w:val="Tekstpodstawowy"/>
        <w:ind w:right="-47"/>
        <w:jc w:val="center"/>
        <w:rPr>
          <w:rFonts w:ascii="Times New Roman" w:hAnsi="Times New Roman"/>
        </w:rPr>
      </w:pPr>
    </w:p>
    <w:p w14:paraId="7552D6D8" w14:textId="77777777" w:rsidR="002337BA" w:rsidRDefault="002337BA" w:rsidP="002337BA">
      <w:pPr>
        <w:pStyle w:val="Tekstpodstawowy"/>
        <w:ind w:right="-47"/>
        <w:jc w:val="center"/>
        <w:rPr>
          <w:rFonts w:ascii="Times New Roman" w:hAnsi="Times New Roman"/>
        </w:rPr>
      </w:pPr>
    </w:p>
    <w:p w14:paraId="06090140" w14:textId="77777777" w:rsidR="002337BA" w:rsidRPr="00877B92" w:rsidRDefault="002337BA" w:rsidP="002337BA">
      <w:pPr>
        <w:pStyle w:val="Tekstpodstawowy"/>
        <w:ind w:right="-47"/>
        <w:jc w:val="center"/>
        <w:rPr>
          <w:b/>
        </w:rPr>
      </w:pPr>
      <w:r w:rsidRPr="00877B92">
        <w:rPr>
          <w:rFonts w:ascii="Times New Roman" w:hAnsi="Times New Roman"/>
          <w:b/>
        </w:rPr>
        <w:t>§1</w:t>
      </w:r>
      <w:r>
        <w:rPr>
          <w:rFonts w:ascii="Times New Roman" w:hAnsi="Times New Roman"/>
          <w:b/>
        </w:rPr>
        <w:t>2</w:t>
      </w:r>
    </w:p>
    <w:p w14:paraId="2281B391" w14:textId="77777777" w:rsidR="002337BA" w:rsidRDefault="002337BA" w:rsidP="002337B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4D287CF" w14:textId="77777777" w:rsidR="002337BA" w:rsidRDefault="002337BA" w:rsidP="002337BA">
      <w:pPr>
        <w:pStyle w:val="NormalnyWeb"/>
        <w:jc w:val="both"/>
      </w:pPr>
      <w:r>
        <w:t xml:space="preserve">2. W razie wątpliwości, czy określona informacja stanowi tajemnicę Wykonawca zobowiązany jest zwrócić się w formie pisemnej do Zamawiającego o wyjaśnienie takiej wątpliwości. </w:t>
      </w:r>
    </w:p>
    <w:p w14:paraId="7BB0EAA2" w14:textId="77777777" w:rsidR="002337BA" w:rsidRDefault="002337BA" w:rsidP="002337BA">
      <w:pPr>
        <w:pStyle w:val="NormalnyWeb"/>
        <w:jc w:val="both"/>
      </w:pPr>
      <w:r>
        <w:t xml:space="preserve">3. Wykonawca zobowiązuje się do wykorzystania uzyskanych, powyższych informacji jedynie w celu wykonania przedmiotu umowy. </w:t>
      </w:r>
    </w:p>
    <w:p w14:paraId="4D265245" w14:textId="77777777" w:rsidR="002337BA" w:rsidRDefault="002337BA" w:rsidP="002337B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22F0000" w14:textId="77777777" w:rsidR="002337BA" w:rsidRDefault="002337BA" w:rsidP="002337BA">
      <w:pPr>
        <w:pStyle w:val="NormalnyWeb"/>
        <w:jc w:val="both"/>
      </w:pPr>
      <w:r>
        <w:t>5. Powyższe przepisy nie będą miały zastosowania wobec informacji powszechnie znanych lub opublikowanych oraz w przypadku żądania ich ujawnienia przez uprawniony organ.</w:t>
      </w:r>
    </w:p>
    <w:p w14:paraId="701FDF28" w14:textId="77777777" w:rsidR="002337BA" w:rsidRDefault="002337BA" w:rsidP="002337BA">
      <w:pPr>
        <w:pStyle w:val="Tekstpodstawowy"/>
        <w:ind w:right="-47"/>
        <w:jc w:val="both"/>
        <w:rPr>
          <w:rFonts w:ascii="Times New Roman" w:hAnsi="Times New Roman"/>
        </w:rPr>
      </w:pPr>
    </w:p>
    <w:p w14:paraId="11C0F599"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29AAFFF" w14:textId="77777777" w:rsidR="002337BA" w:rsidRDefault="002337BA" w:rsidP="002337B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35E9310" w14:textId="77777777" w:rsidR="002337BA" w:rsidRDefault="002337BA" w:rsidP="002337BA">
      <w:pPr>
        <w:pStyle w:val="Tekstpodstawowy"/>
        <w:ind w:right="-47"/>
        <w:jc w:val="both"/>
        <w:rPr>
          <w:rFonts w:ascii="Times New Roman" w:hAnsi="Times New Roman"/>
        </w:rPr>
      </w:pPr>
    </w:p>
    <w:p w14:paraId="0E3CCD51"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D9D63AF" w14:textId="77777777" w:rsidR="002337BA" w:rsidRDefault="002337BA" w:rsidP="002337B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A060073" w14:textId="77777777" w:rsidR="002337BA" w:rsidRDefault="002337BA" w:rsidP="002337BA">
      <w:pPr>
        <w:pStyle w:val="Tekstpodstawowy"/>
        <w:ind w:right="-47"/>
        <w:jc w:val="both"/>
        <w:rPr>
          <w:rFonts w:ascii="Times New Roman" w:hAnsi="Times New Roman"/>
        </w:rPr>
      </w:pPr>
    </w:p>
    <w:p w14:paraId="434C0761" w14:textId="77777777" w:rsidR="002337BA" w:rsidRPr="00877B92" w:rsidRDefault="002337BA" w:rsidP="002337B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6C3F8A4" w14:textId="77777777" w:rsidR="002337BA" w:rsidRPr="004F0507" w:rsidRDefault="002337BA" w:rsidP="002337B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72694B4" w14:textId="77777777" w:rsidR="002337BA" w:rsidRDefault="002337BA" w:rsidP="002337BA">
      <w:pPr>
        <w:pStyle w:val="Tekstpodstawowy2"/>
        <w:spacing w:line="240" w:lineRule="auto"/>
        <w:ind w:right="-47"/>
      </w:pPr>
    </w:p>
    <w:p w14:paraId="5E239129" w14:textId="77777777" w:rsidR="002337BA" w:rsidRPr="004F0507" w:rsidRDefault="002337BA" w:rsidP="002337BA">
      <w:pPr>
        <w:pStyle w:val="Tekstpodstawowy2"/>
        <w:spacing w:line="240" w:lineRule="auto"/>
        <w:ind w:right="-47"/>
        <w:rPr>
          <w:b/>
          <w:sz w:val="24"/>
        </w:rPr>
      </w:pPr>
      <w:r>
        <w:rPr>
          <w:b/>
          <w:sz w:val="24"/>
        </w:rPr>
        <w:t xml:space="preserve">      </w:t>
      </w:r>
      <w:r w:rsidRPr="004F0507">
        <w:rPr>
          <w:b/>
          <w:sz w:val="24"/>
        </w:rPr>
        <w:t>Za Sprzedawcę                                                                                   Za Kupującego</w:t>
      </w:r>
    </w:p>
    <w:p w14:paraId="1584AE95" w14:textId="77777777" w:rsidR="002337BA" w:rsidRPr="000936CA" w:rsidRDefault="002337BA" w:rsidP="002337BA">
      <w:pPr>
        <w:rPr>
          <w:lang w:val="pl-PL"/>
        </w:rPr>
      </w:pPr>
    </w:p>
    <w:p w14:paraId="1E2A580F" w14:textId="77777777" w:rsidR="002337BA" w:rsidRDefault="002337BA" w:rsidP="002337BA">
      <w:pPr>
        <w:pStyle w:val="Zwykytekst"/>
        <w:rPr>
          <w:lang w:val="pl-PL"/>
        </w:rPr>
      </w:pPr>
    </w:p>
    <w:p w14:paraId="5980E754" w14:textId="77777777" w:rsidR="002337BA" w:rsidRDefault="002337BA" w:rsidP="002337BA">
      <w:pPr>
        <w:pStyle w:val="Zwykytekst"/>
        <w:rPr>
          <w:lang w:val="pl-PL"/>
        </w:rPr>
      </w:pPr>
    </w:p>
    <w:p w14:paraId="41375DFA" w14:textId="77777777" w:rsidR="002337BA" w:rsidRDefault="002337BA" w:rsidP="002337B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41D1F35" w14:textId="77777777" w:rsidR="002337BA" w:rsidRPr="00496551" w:rsidRDefault="002337BA" w:rsidP="002337B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C42F07E" w14:textId="77777777" w:rsidR="002337BA" w:rsidRPr="00496551" w:rsidRDefault="002337BA" w:rsidP="002337BA">
      <w:pPr>
        <w:pStyle w:val="Zwykytekst"/>
        <w:rPr>
          <w:rFonts w:ascii="Times New Roman" w:hAnsi="Times New Roman" w:cs="Times New Roman"/>
          <w:sz w:val="16"/>
          <w:szCs w:val="16"/>
          <w:lang w:val="pl-PL"/>
        </w:rPr>
      </w:pPr>
    </w:p>
    <w:p w14:paraId="5F111379" w14:textId="77777777" w:rsidR="002337BA" w:rsidRPr="00496551" w:rsidRDefault="002337BA" w:rsidP="002337BA">
      <w:pPr>
        <w:pStyle w:val="Zwykytekst"/>
        <w:rPr>
          <w:sz w:val="16"/>
          <w:szCs w:val="16"/>
          <w:lang w:val="pl-PL"/>
        </w:rPr>
      </w:pPr>
    </w:p>
    <w:p w14:paraId="2D24F2FB" w14:textId="77777777" w:rsidR="002337BA" w:rsidRPr="00877B92" w:rsidRDefault="002337BA" w:rsidP="002337BA">
      <w:pPr>
        <w:rPr>
          <w:lang w:val="pl-PL"/>
        </w:rPr>
      </w:pPr>
    </w:p>
    <w:p w14:paraId="7D8A61D8" w14:textId="77777777" w:rsidR="002337BA" w:rsidRDefault="002337BA" w:rsidP="002337BA">
      <w:pPr>
        <w:rPr>
          <w:lang w:val="pl-PL"/>
        </w:rPr>
      </w:pPr>
    </w:p>
    <w:p w14:paraId="40D8936E" w14:textId="77777777" w:rsidR="002337BA" w:rsidRPr="009B06ED" w:rsidRDefault="002337BA" w:rsidP="002337BA">
      <w:pPr>
        <w:rPr>
          <w:lang w:val="pl-PL"/>
        </w:rPr>
      </w:pPr>
      <w:r>
        <w:rPr>
          <w:lang w:val="pl-PL"/>
        </w:rPr>
        <w:t>* Egzemplarz dla Wykonawcy / AGH</w:t>
      </w:r>
    </w:p>
    <w:p w14:paraId="4F9CB575" w14:textId="77777777" w:rsidR="002337BA" w:rsidRPr="00456B64" w:rsidRDefault="002337BA" w:rsidP="002337B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9EA22D1" w14:textId="77777777" w:rsidR="002337BA" w:rsidRPr="00456B64" w:rsidRDefault="002337BA" w:rsidP="002337B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646998C" w14:textId="77777777" w:rsidR="002337BA" w:rsidRPr="00456B64" w:rsidRDefault="002337BA" w:rsidP="002337BA">
      <w:pPr>
        <w:pStyle w:val="Zwykytekst"/>
        <w:tabs>
          <w:tab w:val="left" w:pos="7050"/>
        </w:tabs>
        <w:rPr>
          <w:rFonts w:ascii="Times New Roman" w:hAnsi="Times New Roman" w:cs="Times New Roman"/>
          <w:i/>
          <w:iCs/>
          <w:sz w:val="22"/>
          <w:szCs w:val="22"/>
          <w:lang w:val="pl-PL"/>
        </w:rPr>
      </w:pPr>
    </w:p>
    <w:p w14:paraId="4D7D5FBC" w14:textId="77777777" w:rsidR="002337BA" w:rsidRDefault="002337BA" w:rsidP="002337BA">
      <w:pPr>
        <w:widowControl w:val="0"/>
        <w:autoSpaceDE w:val="0"/>
        <w:autoSpaceDN w:val="0"/>
        <w:jc w:val="right"/>
        <w:textAlignment w:val="baseline"/>
        <w:rPr>
          <w:sz w:val="24"/>
          <w:szCs w:val="24"/>
          <w:lang w:val="pl-PL"/>
        </w:rPr>
      </w:pPr>
    </w:p>
    <w:p w14:paraId="5DCE7AE6" w14:textId="77777777" w:rsidR="002337BA" w:rsidRDefault="002337BA" w:rsidP="002337BA">
      <w:pPr>
        <w:widowControl w:val="0"/>
        <w:autoSpaceDE w:val="0"/>
        <w:autoSpaceDN w:val="0"/>
        <w:jc w:val="right"/>
        <w:textAlignment w:val="baseline"/>
        <w:rPr>
          <w:sz w:val="24"/>
          <w:szCs w:val="24"/>
          <w:lang w:val="pl-PL"/>
        </w:rPr>
      </w:pPr>
    </w:p>
    <w:p w14:paraId="554DADF5" w14:textId="77777777" w:rsidR="002337BA" w:rsidRDefault="002337BA" w:rsidP="002337BA">
      <w:pPr>
        <w:widowControl w:val="0"/>
        <w:autoSpaceDE w:val="0"/>
        <w:autoSpaceDN w:val="0"/>
        <w:jc w:val="right"/>
        <w:textAlignment w:val="baseline"/>
        <w:rPr>
          <w:sz w:val="24"/>
          <w:szCs w:val="24"/>
          <w:lang w:val="pl-PL"/>
        </w:rPr>
      </w:pPr>
    </w:p>
    <w:p w14:paraId="20177921" w14:textId="77777777" w:rsidR="002337BA" w:rsidRDefault="002337BA" w:rsidP="002337BA">
      <w:pPr>
        <w:widowControl w:val="0"/>
        <w:autoSpaceDE w:val="0"/>
        <w:autoSpaceDN w:val="0"/>
        <w:jc w:val="right"/>
        <w:textAlignment w:val="baseline"/>
        <w:rPr>
          <w:sz w:val="24"/>
          <w:szCs w:val="24"/>
          <w:lang w:val="pl-PL"/>
        </w:rPr>
      </w:pPr>
    </w:p>
    <w:p w14:paraId="619F8129" w14:textId="77777777" w:rsidR="002337BA" w:rsidRDefault="002337BA" w:rsidP="002337BA">
      <w:pPr>
        <w:widowControl w:val="0"/>
        <w:autoSpaceDE w:val="0"/>
        <w:autoSpaceDN w:val="0"/>
        <w:jc w:val="right"/>
        <w:textAlignment w:val="baseline"/>
        <w:rPr>
          <w:sz w:val="24"/>
          <w:szCs w:val="24"/>
          <w:lang w:val="pl-PL"/>
        </w:rPr>
      </w:pPr>
    </w:p>
    <w:p w14:paraId="27122241" w14:textId="77777777" w:rsidR="00496551" w:rsidRPr="002337BA" w:rsidRDefault="00496551" w:rsidP="00AB02F6">
      <w:pPr>
        <w:rPr>
          <w:lang w:val="pl-PL"/>
        </w:rPr>
      </w:pPr>
    </w:p>
    <w:sectPr w:rsidR="00496551" w:rsidRPr="002337BA">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9BFA7" w14:textId="77777777" w:rsidR="00705304" w:rsidRDefault="00705304">
      <w:r>
        <w:separator/>
      </w:r>
    </w:p>
  </w:endnote>
  <w:endnote w:type="continuationSeparator" w:id="0">
    <w:p w14:paraId="7E20C924" w14:textId="77777777" w:rsidR="00705304" w:rsidRDefault="00705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2BAD5" w14:textId="77777777" w:rsidR="002337BA" w:rsidRDefault="002337BA">
    <w:pPr>
      <w:pStyle w:val="Stopka"/>
      <w:jc w:val="right"/>
    </w:pPr>
    <w:r>
      <w:fldChar w:fldCharType="begin"/>
    </w:r>
    <w:r>
      <w:instrText>PAGE   \* MERGEFORMAT</w:instrText>
    </w:r>
    <w:r>
      <w:fldChar w:fldCharType="separate"/>
    </w:r>
    <w:r>
      <w:rPr>
        <w:lang w:val="pl-PL"/>
      </w:rPr>
      <w:t>2</w:t>
    </w:r>
    <w:r>
      <w:fldChar w:fldCharType="end"/>
    </w:r>
  </w:p>
  <w:p w14:paraId="666833D8" w14:textId="77777777" w:rsidR="002337BA" w:rsidRDefault="002337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FA7DF" w14:textId="77777777" w:rsidR="00705304" w:rsidRDefault="00705304">
      <w:r>
        <w:separator/>
      </w:r>
    </w:p>
  </w:footnote>
  <w:footnote w:type="continuationSeparator" w:id="0">
    <w:p w14:paraId="5601F5A1" w14:textId="77777777" w:rsidR="00705304" w:rsidRDefault="00705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652681152">
    <w:abstractNumId w:val="7"/>
  </w:num>
  <w:num w:numId="2" w16cid:durableId="328605436">
    <w:abstractNumId w:val="11"/>
  </w:num>
  <w:num w:numId="3" w16cid:durableId="1431124992">
    <w:abstractNumId w:val="2"/>
  </w:num>
  <w:num w:numId="4" w16cid:durableId="795834645">
    <w:abstractNumId w:val="4"/>
  </w:num>
  <w:num w:numId="5" w16cid:durableId="1865054093">
    <w:abstractNumId w:val="13"/>
  </w:num>
  <w:num w:numId="6" w16cid:durableId="895819204">
    <w:abstractNumId w:val="9"/>
  </w:num>
  <w:num w:numId="7" w16cid:durableId="834959718">
    <w:abstractNumId w:val="8"/>
  </w:num>
  <w:num w:numId="8" w16cid:durableId="728504705">
    <w:abstractNumId w:val="10"/>
  </w:num>
  <w:num w:numId="9" w16cid:durableId="13072759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88234387">
    <w:abstractNumId w:val="3"/>
  </w:num>
  <w:num w:numId="11" w16cid:durableId="2095466511">
    <w:abstractNumId w:val="12"/>
  </w:num>
  <w:num w:numId="12" w16cid:durableId="64770847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5304"/>
    <w:rsid w:val="000033EA"/>
    <w:rsid w:val="0002467C"/>
    <w:rsid w:val="00040A7A"/>
    <w:rsid w:val="000936CA"/>
    <w:rsid w:val="00097182"/>
    <w:rsid w:val="000B1A00"/>
    <w:rsid w:val="000C0F66"/>
    <w:rsid w:val="001764D4"/>
    <w:rsid w:val="001F341B"/>
    <w:rsid w:val="002337BA"/>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05304"/>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44F8"/>
    <w:rsid w:val="00A57131"/>
    <w:rsid w:val="00A601F8"/>
    <w:rsid w:val="00A701A7"/>
    <w:rsid w:val="00A70EA7"/>
    <w:rsid w:val="00AA7F39"/>
    <w:rsid w:val="00AB02F6"/>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9E65B"/>
  <w15:chartTrackingRefBased/>
  <w15:docId w15:val="{E10D97FB-F83B-40F7-8616-821D0408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7B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2337BA"/>
    <w:rPr>
      <w:lang w:val="en-US"/>
    </w:rPr>
  </w:style>
  <w:style w:type="character" w:customStyle="1" w:styleId="StopkaZnak">
    <w:name w:val="Stopka Znak"/>
    <w:link w:val="Stopka"/>
    <w:uiPriority w:val="99"/>
    <w:rsid w:val="002337B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2378</Words>
  <Characters>14268</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16613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2022-05-23T07:03:00Z</cp:lastPrinted>
  <dcterms:created xsi:type="dcterms:W3CDTF">2022-05-23T07:00:00Z</dcterms:created>
  <dcterms:modified xsi:type="dcterms:W3CDTF">2022-05-23T07:04:00Z</dcterms:modified>
</cp:coreProperties>
</file>