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542F0" w14:textId="77777777" w:rsidR="000D67DC" w:rsidRPr="00240E71" w:rsidRDefault="00CF76D1" w:rsidP="000D67DC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235F0F93">
          <v:roundrect id="_x0000_s1026" style="position:absolute;left:0;text-align:left;margin-left:-25.5pt;margin-top:-13.15pt;width:162pt;height:1in;z-index:251659264" arcsize="10923f"/>
        </w:pict>
      </w:r>
      <w:r w:rsidR="000D67DC">
        <w:rPr>
          <w:b w:val="0"/>
          <w:sz w:val="22"/>
          <w:szCs w:val="22"/>
        </w:rPr>
        <w:tab/>
      </w:r>
      <w:r w:rsidR="000D67DC">
        <w:rPr>
          <w:b w:val="0"/>
          <w:sz w:val="22"/>
          <w:szCs w:val="22"/>
        </w:rPr>
        <w:tab/>
      </w:r>
      <w:r w:rsidR="000D67DC">
        <w:rPr>
          <w:b w:val="0"/>
          <w:sz w:val="22"/>
          <w:szCs w:val="22"/>
        </w:rPr>
        <w:tab/>
      </w:r>
      <w:r w:rsidR="000D67DC">
        <w:rPr>
          <w:b w:val="0"/>
          <w:sz w:val="22"/>
          <w:szCs w:val="22"/>
        </w:rPr>
        <w:tab/>
      </w:r>
      <w:r w:rsidR="000D67DC">
        <w:rPr>
          <w:b w:val="0"/>
          <w:sz w:val="22"/>
          <w:szCs w:val="22"/>
        </w:rPr>
        <w:tab/>
      </w:r>
      <w:r w:rsidR="000D67DC">
        <w:rPr>
          <w:b w:val="0"/>
          <w:sz w:val="22"/>
          <w:szCs w:val="22"/>
        </w:rPr>
        <w:tab/>
      </w:r>
      <w:r w:rsidR="000D67DC">
        <w:rPr>
          <w:b w:val="0"/>
          <w:sz w:val="22"/>
          <w:szCs w:val="22"/>
        </w:rPr>
        <w:tab/>
      </w:r>
      <w:r w:rsidR="000D67DC" w:rsidRPr="004C278E">
        <w:rPr>
          <w:rFonts w:ascii="Times New Roman" w:hAnsi="Times New Roman"/>
        </w:rPr>
        <w:t xml:space="preserve">Załącznik nr </w:t>
      </w:r>
      <w:r w:rsidR="000D67DC">
        <w:rPr>
          <w:rFonts w:ascii="Times New Roman" w:hAnsi="Times New Roman"/>
        </w:rPr>
        <w:t>1</w:t>
      </w:r>
    </w:p>
    <w:p w14:paraId="46459E12" w14:textId="77777777" w:rsidR="000D67DC" w:rsidRDefault="000D67DC" w:rsidP="000D67D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7CDEACF" w14:textId="77777777" w:rsidR="000D67DC" w:rsidRPr="0022732C" w:rsidRDefault="000D67DC" w:rsidP="000D67D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1B5F1F9" w14:textId="77777777" w:rsidR="000D67DC" w:rsidRDefault="000D67DC" w:rsidP="000D67D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C10B127" w14:textId="77777777" w:rsidR="000D67DC" w:rsidRPr="0022732C" w:rsidRDefault="000D67DC" w:rsidP="000D67D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768FAE4" w14:textId="77777777" w:rsidR="000D67DC" w:rsidRPr="0022732C" w:rsidRDefault="000D67DC" w:rsidP="000D67D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16DA883" w14:textId="77777777" w:rsidR="000D67DC" w:rsidRPr="0022732C" w:rsidRDefault="000D67DC" w:rsidP="000D67D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6E67F75" w14:textId="77777777" w:rsidR="000D67DC" w:rsidRPr="0022732C" w:rsidRDefault="000D67DC" w:rsidP="000D67D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3B48B7C" w14:textId="77777777" w:rsidR="000D67DC" w:rsidRPr="0022732C" w:rsidRDefault="000D67DC" w:rsidP="000D67D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25D19">
        <w:rPr>
          <w:sz w:val="22"/>
          <w:lang w:val="en-US"/>
        </w:rPr>
        <w:t>……………………………………………………………………………………………..</w:t>
      </w:r>
    </w:p>
    <w:p w14:paraId="2058080A" w14:textId="77777777" w:rsidR="000D67DC" w:rsidRPr="0022732C" w:rsidRDefault="000D67DC" w:rsidP="000D67D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25D19">
        <w:rPr>
          <w:sz w:val="22"/>
          <w:lang w:val="en-US"/>
        </w:rPr>
        <w:t>…………………………………………………………………………………………….</w:t>
      </w:r>
    </w:p>
    <w:p w14:paraId="6C392200" w14:textId="77777777" w:rsidR="000D67DC" w:rsidRPr="0022732C" w:rsidRDefault="000D67DC" w:rsidP="000D67D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6DA46F2" w14:textId="77777777" w:rsidR="000D67DC" w:rsidRPr="0022732C" w:rsidRDefault="000D67DC" w:rsidP="000D67D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EE08FF3" w14:textId="77777777" w:rsidR="000D67DC" w:rsidRPr="0022732C" w:rsidRDefault="000D67DC" w:rsidP="000D67D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7FF358A" w14:textId="77777777" w:rsidR="000D67DC" w:rsidRDefault="000D67DC" w:rsidP="000D67DC">
      <w:pPr>
        <w:spacing w:line="360" w:lineRule="auto"/>
      </w:pPr>
      <w:r>
        <w:t>Do: Nazwa i siedziba Zamawiającego:</w:t>
      </w:r>
    </w:p>
    <w:p w14:paraId="44B5EE49" w14:textId="77777777" w:rsidR="000D67DC" w:rsidRPr="000E7097" w:rsidRDefault="000D67DC" w:rsidP="000D67DC">
      <w:pPr>
        <w:ind w:right="-110"/>
        <w:rPr>
          <w:b/>
        </w:rPr>
      </w:pPr>
      <w:r w:rsidRPr="000E7097">
        <w:rPr>
          <w:b/>
        </w:rPr>
        <w:t>Akademia Górniczo - Hutnicza</w:t>
      </w:r>
    </w:p>
    <w:p w14:paraId="128349BA" w14:textId="77777777" w:rsidR="000D67DC" w:rsidRPr="000E7097" w:rsidRDefault="000D67DC" w:rsidP="000D67DC">
      <w:pPr>
        <w:ind w:right="-110"/>
        <w:rPr>
          <w:b/>
        </w:rPr>
      </w:pPr>
      <w:r w:rsidRPr="000E7097">
        <w:rPr>
          <w:b/>
        </w:rPr>
        <w:t>im. Stanisława Staszica w Krakowie</w:t>
      </w:r>
    </w:p>
    <w:p w14:paraId="51B02AED" w14:textId="77777777" w:rsidR="000D67DC" w:rsidRDefault="000D67DC" w:rsidP="000D67DC">
      <w:pPr>
        <w:ind w:right="-110"/>
        <w:rPr>
          <w:b/>
        </w:rPr>
      </w:pPr>
      <w:r w:rsidRPr="000E7097">
        <w:rPr>
          <w:b/>
        </w:rPr>
        <w:t>Dział Zamówień Publicznych</w:t>
      </w:r>
      <w:r>
        <w:rPr>
          <w:b/>
        </w:rPr>
        <w:t xml:space="preserve">  </w:t>
      </w:r>
    </w:p>
    <w:p w14:paraId="6E6BB570" w14:textId="77777777" w:rsidR="000D67DC" w:rsidRDefault="000D67DC" w:rsidP="000D67DC">
      <w:pPr>
        <w:ind w:right="-110"/>
        <w:rPr>
          <w:b/>
        </w:rPr>
      </w:pPr>
      <w:r w:rsidRPr="000E7097">
        <w:rPr>
          <w:b/>
        </w:rPr>
        <w:t>Al. Mickiewicza</w:t>
      </w:r>
      <w:r>
        <w:rPr>
          <w:b/>
        </w:rPr>
        <w:t xml:space="preserve"> </w:t>
      </w:r>
      <w:r w:rsidRPr="000E7097">
        <w:rPr>
          <w:b/>
        </w:rPr>
        <w:t>30</w:t>
      </w:r>
      <w:r>
        <w:rPr>
          <w:b/>
        </w:rPr>
        <w:t xml:space="preserve"> </w:t>
      </w:r>
    </w:p>
    <w:p w14:paraId="351C86BE" w14:textId="77777777" w:rsidR="000D67DC" w:rsidRDefault="000D67DC" w:rsidP="000D67DC">
      <w:pPr>
        <w:rPr>
          <w:b/>
        </w:rPr>
      </w:pPr>
      <w:r w:rsidRPr="000E7097">
        <w:rPr>
          <w:b/>
        </w:rPr>
        <w:t>30-059</w:t>
      </w:r>
      <w:r>
        <w:rPr>
          <w:b/>
        </w:rPr>
        <w:t xml:space="preserve"> </w:t>
      </w:r>
      <w:r w:rsidRPr="000E7097">
        <w:rPr>
          <w:b/>
        </w:rPr>
        <w:t>Kraków</w:t>
      </w:r>
      <w:r>
        <w:rPr>
          <w:b/>
        </w:rPr>
        <w:t xml:space="preserve">,  </w:t>
      </w:r>
    </w:p>
    <w:p w14:paraId="226A0702" w14:textId="77777777" w:rsidR="000D67DC" w:rsidRDefault="000D67DC" w:rsidP="000D67DC">
      <w:pPr>
        <w:ind w:firstLine="3969"/>
        <w:rPr>
          <w:b/>
        </w:rPr>
      </w:pPr>
    </w:p>
    <w:p w14:paraId="589BA55A" w14:textId="2FB71352" w:rsidR="000D67DC" w:rsidRPr="00B25D19" w:rsidRDefault="000D67DC" w:rsidP="000D67DC">
      <w:pPr>
        <w:widowControl w:val="0"/>
        <w:ind w:right="1"/>
        <w:jc w:val="both"/>
        <w:rPr>
          <w:sz w:val="22"/>
          <w:szCs w:val="22"/>
        </w:rPr>
      </w:pPr>
      <w:r w:rsidRPr="00B25D19">
        <w:rPr>
          <w:sz w:val="22"/>
          <w:szCs w:val="22"/>
        </w:rPr>
        <w:t xml:space="preserve">Przystępując do postępowania o udzielenie zamówienia publicznego, którego przedmiotem jest </w:t>
      </w:r>
      <w:r w:rsidRPr="00971208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stacjonarnego pięciocyfrowego multimetru cyfrowego dla </w:t>
      </w:r>
      <w:proofErr w:type="spellStart"/>
      <w:r>
        <w:rPr>
          <w:b/>
          <w:sz w:val="22"/>
          <w:szCs w:val="22"/>
        </w:rPr>
        <w:t>WFiIS</w:t>
      </w:r>
      <w:proofErr w:type="spellEnd"/>
      <w:r w:rsidRPr="00B25D19">
        <w:rPr>
          <w:b/>
          <w:sz w:val="22"/>
          <w:szCs w:val="22"/>
        </w:rPr>
        <w:t>, nr sprawy: KC-zp.272-</w:t>
      </w:r>
      <w:r>
        <w:rPr>
          <w:b/>
          <w:sz w:val="22"/>
          <w:szCs w:val="22"/>
        </w:rPr>
        <w:t>319</w:t>
      </w:r>
      <w:r w:rsidRPr="00B25D19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2</w:t>
      </w:r>
      <w:r w:rsidRPr="00B25D19">
        <w:rPr>
          <w:b/>
          <w:sz w:val="22"/>
          <w:szCs w:val="22"/>
        </w:rPr>
        <w:t xml:space="preserve">, </w:t>
      </w:r>
      <w:r w:rsidRPr="00B25D19">
        <w:rPr>
          <w:sz w:val="22"/>
          <w:szCs w:val="22"/>
        </w:rPr>
        <w:t xml:space="preserve">oferuję realizację przedmiotu zamówienia, zgodnie z zasadami określonymi </w:t>
      </w:r>
      <w:r>
        <w:rPr>
          <w:sz w:val="22"/>
          <w:szCs w:val="22"/>
        </w:rPr>
        <w:br/>
        <w:t xml:space="preserve">g  </w:t>
      </w:r>
      <w:r w:rsidRPr="00B25D19">
        <w:rPr>
          <w:sz w:val="22"/>
          <w:szCs w:val="22"/>
        </w:rPr>
        <w:t>w specyfikacji istotnych warunków zamówienia.</w:t>
      </w:r>
    </w:p>
    <w:p w14:paraId="66234E6D" w14:textId="77777777" w:rsidR="000D67DC" w:rsidRDefault="000D67DC" w:rsidP="000D67DC">
      <w:pPr>
        <w:tabs>
          <w:tab w:val="right" w:pos="9000"/>
        </w:tabs>
      </w:pPr>
    </w:p>
    <w:p w14:paraId="7384988A" w14:textId="77777777" w:rsidR="000D67DC" w:rsidRDefault="000D67DC" w:rsidP="000D67DC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40DCEA62" w14:textId="77777777" w:rsidR="000D67DC" w:rsidRDefault="000D67DC" w:rsidP="000D67DC">
      <w:pPr>
        <w:widowControl w:val="0"/>
        <w:spacing w:line="264" w:lineRule="auto"/>
        <w:ind w:right="1"/>
        <w:rPr>
          <w:b/>
        </w:rPr>
      </w:pPr>
    </w:p>
    <w:p w14:paraId="76187C01" w14:textId="77777777" w:rsidR="000D67DC" w:rsidRDefault="000D67DC" w:rsidP="000D67DC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245A1A5E" w14:textId="77777777" w:rsidR="000D67DC" w:rsidRPr="00FB1B4F" w:rsidRDefault="000D67DC" w:rsidP="000D67DC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FB2401F" w14:textId="77777777" w:rsidR="000D67DC" w:rsidRPr="00FB1B4F" w:rsidRDefault="000D67DC" w:rsidP="000D67DC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6452B309" w14:textId="77777777" w:rsidR="000D67DC" w:rsidRPr="00FB1B4F" w:rsidRDefault="000D67DC" w:rsidP="000D67DC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3AB4EF0" w14:textId="77777777" w:rsidR="000D67DC" w:rsidRDefault="000D67DC" w:rsidP="000D67DC">
      <w:pPr>
        <w:pStyle w:val="Tekstpodstawowy"/>
      </w:pPr>
      <w:r>
        <w:t>Powyższa cena podatek VAT w wysokości 23 % tj.…………………….PLN</w:t>
      </w:r>
    </w:p>
    <w:p w14:paraId="6E0031E3" w14:textId="77777777" w:rsidR="000D67DC" w:rsidRDefault="000D67DC" w:rsidP="000D67DC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1886D677" w14:textId="77777777" w:rsidR="000D67DC" w:rsidRDefault="000D67DC" w:rsidP="000D67DC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zamówienia: </w:t>
      </w:r>
      <w:r w:rsidRPr="00FB1B4F">
        <w:t>…………………………………</w:t>
      </w:r>
      <w:r>
        <w:t xml:space="preserve"> dni roboczych </w:t>
      </w:r>
      <w:r w:rsidRPr="0022732C">
        <w:rPr>
          <w:i/>
          <w:highlight w:val="yellow"/>
        </w:rPr>
        <w:t>(kryterium oceny ofert)</w:t>
      </w:r>
    </w:p>
    <w:p w14:paraId="07DE5698" w14:textId="77777777" w:rsidR="000D67DC" w:rsidRDefault="000D67DC" w:rsidP="000D67DC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9859AE">
        <w:t>………………………</w:t>
      </w:r>
      <w:r>
        <w:t xml:space="preserve"> miesięcy </w:t>
      </w:r>
      <w:r w:rsidRPr="0022732C">
        <w:rPr>
          <w:i/>
          <w:highlight w:val="yellow"/>
        </w:rPr>
        <w:t>(kryterium oceny ofert)</w:t>
      </w:r>
    </w:p>
    <w:p w14:paraId="77ACC401" w14:textId="77777777" w:rsidR="000D67DC" w:rsidRPr="00B25D19" w:rsidRDefault="000D67DC" w:rsidP="000D67DC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39E862CF" w14:textId="77777777" w:rsidR="000D67DC" w:rsidRPr="00B25D19" w:rsidRDefault="000D67DC" w:rsidP="000D67DC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23237033" w14:textId="77777777" w:rsidR="000D67DC" w:rsidRDefault="000D67DC" w:rsidP="000D67DC">
      <w:pPr>
        <w:jc w:val="both"/>
        <w:rPr>
          <w:sz w:val="18"/>
          <w:szCs w:val="18"/>
        </w:rPr>
      </w:pPr>
    </w:p>
    <w:p w14:paraId="21941591" w14:textId="77777777" w:rsidR="000D67DC" w:rsidRDefault="000D67DC" w:rsidP="000D67D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490C28A0" w14:textId="49EA569D" w:rsidR="000D67DC" w:rsidRPr="00730EFE" w:rsidRDefault="000D67DC" w:rsidP="000D67D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CF76D1">
        <w:rPr>
          <w:color w:val="000000"/>
          <w:sz w:val="22"/>
          <w:szCs w:val="22"/>
          <w:lang w:eastAsia="ar-SA"/>
        </w:rPr>
        <w:t>do upływu terminu 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727F70DE" w14:textId="77777777" w:rsidR="000D67DC" w:rsidRPr="001D671E" w:rsidRDefault="000D67DC" w:rsidP="000D67D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1E19E053" w14:textId="77777777" w:rsidR="000D67DC" w:rsidRDefault="000D67DC" w:rsidP="000D67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BF8460" w14:textId="77777777" w:rsidR="000D67DC" w:rsidRDefault="000D67DC" w:rsidP="000D67D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B4647DF" w14:textId="77777777" w:rsidR="000D67DC" w:rsidRDefault="000D67DC" w:rsidP="000D67D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23FE631" w14:textId="77777777" w:rsidR="000D67DC" w:rsidRPr="001D671E" w:rsidRDefault="000D67DC" w:rsidP="000D67D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67DC" w:rsidRPr="00FE545C" w14:paraId="006169D9" w14:textId="77777777" w:rsidTr="0032314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6EB7C7" w14:textId="77777777" w:rsidR="000D67DC" w:rsidRPr="00FE545C" w:rsidRDefault="000D67DC" w:rsidP="003231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CF5D5" w14:textId="77777777" w:rsidR="000D67DC" w:rsidRPr="00FE545C" w:rsidRDefault="000D67DC" w:rsidP="003231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2CBFAA1F" w14:textId="77777777" w:rsidR="000D67DC" w:rsidRPr="00FE545C" w:rsidRDefault="000D67DC" w:rsidP="003231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EE3483" w14:textId="77777777" w:rsidR="000D67DC" w:rsidRPr="00FE545C" w:rsidRDefault="000D67DC" w:rsidP="003231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0D67DC" w:rsidRPr="00FE545C" w14:paraId="2D7550F7" w14:textId="77777777" w:rsidTr="0032314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65EA8" w14:textId="77777777" w:rsidR="000D67DC" w:rsidRPr="00FE545C" w:rsidRDefault="000D67DC" w:rsidP="003231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A2F0C" w14:textId="77777777" w:rsidR="000D67DC" w:rsidRPr="00FE545C" w:rsidRDefault="000D67DC" w:rsidP="003231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BA353" w14:textId="77777777" w:rsidR="000D67DC" w:rsidRPr="00FE545C" w:rsidRDefault="000D67DC" w:rsidP="003231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D67DC" w:rsidRPr="00FE545C" w14:paraId="5A2D8C8A" w14:textId="77777777" w:rsidTr="0032314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FD4D9" w14:textId="77777777" w:rsidR="000D67DC" w:rsidRPr="00FE545C" w:rsidRDefault="000D67DC" w:rsidP="003231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53663" w14:textId="77777777" w:rsidR="000D67DC" w:rsidRPr="00FE545C" w:rsidRDefault="000D67DC" w:rsidP="003231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45E96" w14:textId="77777777" w:rsidR="000D67DC" w:rsidRPr="00FE545C" w:rsidRDefault="000D67DC" w:rsidP="003231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0756147" w14:textId="77777777" w:rsidR="000D67DC" w:rsidRDefault="000D67DC" w:rsidP="000D67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2219DC9" w14:textId="77777777" w:rsidR="000D67DC" w:rsidRPr="00D638CC" w:rsidRDefault="000D67DC" w:rsidP="000D67D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6EAEFC50" w14:textId="77777777" w:rsidR="000D67DC" w:rsidRPr="002F276A" w:rsidRDefault="000D67DC" w:rsidP="000D67D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A12702A" w14:textId="77777777" w:rsidR="000D67DC" w:rsidRPr="002F276A" w:rsidRDefault="000D67DC" w:rsidP="000D67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065D2B3" w14:textId="77777777" w:rsidR="000D67DC" w:rsidRPr="002F276A" w:rsidRDefault="000D67DC" w:rsidP="000D67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D50F5E5" w14:textId="77777777" w:rsidR="000D67DC" w:rsidRPr="002F276A" w:rsidRDefault="000D67DC" w:rsidP="000D67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5F61600" w14:textId="77777777" w:rsidR="000D67DC" w:rsidRPr="002F276A" w:rsidRDefault="000D67DC" w:rsidP="000D67D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CB6E69A" w14:textId="77777777" w:rsidR="000D67DC" w:rsidRDefault="000D67DC" w:rsidP="000D67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FB96B4C" w14:textId="77777777" w:rsidR="000D67DC" w:rsidRDefault="000D67DC" w:rsidP="000D67D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7563C24" w14:textId="77777777" w:rsidR="000D67DC" w:rsidRDefault="000D67DC" w:rsidP="000D67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24E22BE" w14:textId="77777777" w:rsidR="000D67DC" w:rsidRDefault="000D67DC" w:rsidP="000D67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A97C1EB" w14:textId="77777777" w:rsidR="000D67DC" w:rsidRDefault="000D67DC" w:rsidP="000D67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AF7279D" w14:textId="77777777" w:rsidR="000D67DC" w:rsidRDefault="000D67DC" w:rsidP="000D67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6B7AAAC" w14:textId="77777777" w:rsidR="000D67DC" w:rsidRDefault="000D67DC" w:rsidP="000D67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F1B4D0B" w14:textId="77777777" w:rsidR="000D67DC" w:rsidRPr="000B45FE" w:rsidRDefault="000D67DC" w:rsidP="000D67D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567808F" w14:textId="77777777" w:rsidR="000D67DC" w:rsidRDefault="000D67DC" w:rsidP="000D67D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6EBB8E3E" w14:textId="77777777" w:rsidR="000D67DC" w:rsidRDefault="000D67DC" w:rsidP="000D67DC">
      <w:pPr>
        <w:jc w:val="both"/>
        <w:rPr>
          <w:sz w:val="22"/>
          <w:szCs w:val="22"/>
        </w:rPr>
      </w:pPr>
    </w:p>
    <w:p w14:paraId="2C4CC561" w14:textId="77777777" w:rsidR="000D67DC" w:rsidRDefault="000D67DC" w:rsidP="000D67DC">
      <w:pPr>
        <w:jc w:val="both"/>
        <w:rPr>
          <w:sz w:val="22"/>
          <w:szCs w:val="22"/>
        </w:rPr>
      </w:pPr>
    </w:p>
    <w:p w14:paraId="183CE099" w14:textId="77777777" w:rsidR="000D67DC" w:rsidRPr="00423B06" w:rsidRDefault="000D67DC" w:rsidP="000D67D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7281168F" w14:textId="77777777" w:rsidR="000D67DC" w:rsidRDefault="000D67DC" w:rsidP="000D67D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8063B0E" w14:textId="77777777" w:rsidR="00FE545C" w:rsidRPr="00A351DF" w:rsidRDefault="00FE545C" w:rsidP="00A351DF"/>
    <w:sectPr w:rsidR="00FE545C" w:rsidRPr="00A351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26C71" w14:textId="77777777" w:rsidR="00E308ED" w:rsidRDefault="00E308ED">
      <w:r>
        <w:separator/>
      </w:r>
    </w:p>
  </w:endnote>
  <w:endnote w:type="continuationSeparator" w:id="0">
    <w:p w14:paraId="772E92CF" w14:textId="77777777" w:rsidR="00E308ED" w:rsidRDefault="00E30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6035E" w14:textId="77777777" w:rsidR="004048F1" w:rsidRDefault="004048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DEA9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CC262" w14:textId="77777777" w:rsidR="004048F1" w:rsidRDefault="004048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D6F8C" w14:textId="77777777" w:rsidR="00E308ED" w:rsidRDefault="00E308ED">
      <w:r>
        <w:separator/>
      </w:r>
    </w:p>
  </w:footnote>
  <w:footnote w:type="continuationSeparator" w:id="0">
    <w:p w14:paraId="7552E032" w14:textId="77777777" w:rsidR="00E308ED" w:rsidRDefault="00E30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9B2C1" w14:textId="77777777" w:rsidR="004048F1" w:rsidRDefault="004048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5E60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944AA" w14:textId="77777777" w:rsidR="004048F1" w:rsidRDefault="004048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08092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73530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9829577">
    <w:abstractNumId w:val="0"/>
  </w:num>
  <w:num w:numId="4" w16cid:durableId="14954157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3A30"/>
    <w:rsid w:val="00012286"/>
    <w:rsid w:val="00071CCC"/>
    <w:rsid w:val="000B731D"/>
    <w:rsid w:val="000D6134"/>
    <w:rsid w:val="000D67DC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048F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E3A3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351DF"/>
    <w:rsid w:val="00A47B4D"/>
    <w:rsid w:val="00A83018"/>
    <w:rsid w:val="00B774DC"/>
    <w:rsid w:val="00C969A6"/>
    <w:rsid w:val="00CA7D36"/>
    <w:rsid w:val="00CF76D1"/>
    <w:rsid w:val="00D24208"/>
    <w:rsid w:val="00D60C38"/>
    <w:rsid w:val="00D66893"/>
    <w:rsid w:val="00D90ACB"/>
    <w:rsid w:val="00DC1500"/>
    <w:rsid w:val="00E308ED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C833C0E"/>
  <w15:chartTrackingRefBased/>
  <w15:docId w15:val="{5294A391-413D-4248-BC76-CE51A3ABF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67D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452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2022-05-23T06:57:00Z</cp:lastPrinted>
  <dcterms:created xsi:type="dcterms:W3CDTF">2022-05-23T06:57:00Z</dcterms:created>
  <dcterms:modified xsi:type="dcterms:W3CDTF">2022-05-23T06:57:00Z</dcterms:modified>
</cp:coreProperties>
</file>