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5C3309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26906" w:rsidRPr="00726906">
        <w:rPr>
          <w:b/>
          <w:bCs/>
          <w:iCs/>
        </w:rPr>
        <w:t xml:space="preserve">Cykl szkoleń pt.  Statystyka w jakości z wykorzystaniem oprogramowania </w:t>
      </w:r>
      <w:proofErr w:type="spellStart"/>
      <w:r w:rsidR="00726906" w:rsidRPr="00726906">
        <w:rPr>
          <w:b/>
          <w:bCs/>
          <w:iCs/>
        </w:rPr>
        <w:t>Statistica</w:t>
      </w:r>
      <w:proofErr w:type="spellEnd"/>
      <w:r w:rsidR="00726906" w:rsidRPr="00726906">
        <w:rPr>
          <w:b/>
          <w:bCs/>
          <w:iCs/>
        </w:rPr>
        <w:t xml:space="preserve"> dla kadry dydaktycznej AGH - KC-zp.272-258/22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6C0DF" w14:textId="77777777" w:rsidR="00155842" w:rsidRDefault="00155842" w:rsidP="0038231F">
      <w:pPr>
        <w:spacing w:after="0" w:line="240" w:lineRule="auto"/>
      </w:pPr>
      <w:r>
        <w:separator/>
      </w:r>
    </w:p>
  </w:endnote>
  <w:endnote w:type="continuationSeparator" w:id="0">
    <w:p w14:paraId="199BB3A9" w14:textId="77777777" w:rsidR="00155842" w:rsidRDefault="00155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13B1A" w14:textId="77777777" w:rsidR="00155842" w:rsidRDefault="00155842" w:rsidP="0038231F">
      <w:pPr>
        <w:spacing w:after="0" w:line="240" w:lineRule="auto"/>
      </w:pPr>
      <w:r>
        <w:separator/>
      </w:r>
    </w:p>
  </w:footnote>
  <w:footnote w:type="continuationSeparator" w:id="0">
    <w:p w14:paraId="58BAA8E0" w14:textId="77777777" w:rsidR="00155842" w:rsidRDefault="001558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55842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A4CE4"/>
    <w:rsid w:val="005B40B5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26906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17F7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01AC0-7CAC-45C8-A78C-875B6444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2021-07-15T08:09:00Z</cp:lastPrinted>
  <dcterms:created xsi:type="dcterms:W3CDTF">2022-05-09T09:43:00Z</dcterms:created>
  <dcterms:modified xsi:type="dcterms:W3CDTF">2022-05-09T09:52:00Z</dcterms:modified>
</cp:coreProperties>
</file>