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0A1EE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A1EE7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A1EE7">
        <w:rPr>
          <w:rFonts w:ascii="Arial" w:hAnsi="Arial" w:cs="Arial"/>
          <w:sz w:val="24"/>
          <w:szCs w:val="24"/>
        </w:rPr>
        <w:t>2022-05-27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A1EE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A1EE7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0A1EE7" w:rsidP="00D665F5">
      <w:pPr>
        <w:rPr>
          <w:rFonts w:ascii="Arial" w:hAnsi="Arial" w:cs="Arial"/>
          <w:sz w:val="24"/>
          <w:szCs w:val="24"/>
        </w:rPr>
      </w:pPr>
      <w:r w:rsidRPr="000A1EE7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A1EE7">
        <w:rPr>
          <w:rFonts w:ascii="Arial" w:hAnsi="Arial" w:cs="Arial"/>
          <w:sz w:val="24"/>
          <w:szCs w:val="24"/>
        </w:rPr>
        <w:t>521</w:t>
      </w:r>
    </w:p>
    <w:p w:rsidR="00D665F5" w:rsidRPr="00355C9D" w:rsidRDefault="000A1EE7" w:rsidP="00D665F5">
      <w:pPr>
        <w:rPr>
          <w:rFonts w:ascii="Arial" w:hAnsi="Arial" w:cs="Arial"/>
          <w:sz w:val="24"/>
          <w:szCs w:val="24"/>
        </w:rPr>
      </w:pPr>
      <w:r w:rsidRPr="000A1EE7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A1EE7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A1EE7" w:rsidRPr="000A1EE7">
        <w:rPr>
          <w:rFonts w:ascii="Arial" w:hAnsi="Arial" w:cs="Arial"/>
          <w:b/>
          <w:sz w:val="24"/>
          <w:szCs w:val="24"/>
        </w:rPr>
        <w:t>FER.271.5.2022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A1EE7" w:rsidRPr="000A1EE7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A1EE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A1EE7">
        <w:rPr>
          <w:rFonts w:ascii="Arial" w:hAnsi="Arial" w:cs="Arial"/>
          <w:b/>
          <w:szCs w:val="24"/>
        </w:rPr>
        <w:t>Udzielenie Gminie Szerzyny kredytu długoterminowego w 2022 r.</w:t>
      </w:r>
    </w:p>
    <w:p w:rsidR="00D665F5" w:rsidRPr="00355C9D" w:rsidRDefault="002B7398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0A1EE7" w:rsidRPr="000A1EE7">
        <w:rPr>
          <w:rFonts w:ascii="Arial" w:hAnsi="Arial" w:cs="Arial"/>
          <w:sz w:val="24"/>
          <w:szCs w:val="24"/>
        </w:rPr>
        <w:t>(</w:t>
      </w:r>
      <w:proofErr w:type="spellStart"/>
      <w:r w:rsidR="000A1EE7" w:rsidRPr="000A1EE7">
        <w:rPr>
          <w:rFonts w:ascii="Arial" w:hAnsi="Arial" w:cs="Arial"/>
          <w:sz w:val="24"/>
          <w:szCs w:val="24"/>
        </w:rPr>
        <w:t>t.j</w:t>
      </w:r>
      <w:proofErr w:type="spellEnd"/>
      <w:r w:rsidR="000A1EE7" w:rsidRPr="000A1EE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A1EE7" w:rsidRPr="000A1EE7">
        <w:rPr>
          <w:rFonts w:ascii="Arial" w:hAnsi="Arial" w:cs="Arial"/>
          <w:sz w:val="24"/>
          <w:szCs w:val="24"/>
        </w:rPr>
        <w:t>Dz.U</w:t>
      </w:r>
      <w:proofErr w:type="spellEnd"/>
      <w:r w:rsidR="000A1EE7" w:rsidRPr="000A1EE7">
        <w:rPr>
          <w:rFonts w:ascii="Arial" w:hAnsi="Arial" w:cs="Arial"/>
          <w:sz w:val="24"/>
          <w:szCs w:val="24"/>
        </w:rPr>
        <w:t>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A1EE7" w:rsidRPr="000A1EE7">
        <w:rPr>
          <w:rFonts w:ascii="Arial" w:hAnsi="Arial" w:cs="Arial"/>
          <w:sz w:val="24"/>
          <w:szCs w:val="24"/>
        </w:rPr>
        <w:t>27/05/2022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A1EE7" w:rsidRPr="000A1EE7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A1EE7" w:rsidRPr="00355C9D" w:rsidTr="0032634A">
        <w:tc>
          <w:tcPr>
            <w:tcW w:w="993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A1EE7" w:rsidRPr="00355C9D" w:rsidRDefault="000A1EE7" w:rsidP="0032634A">
            <w:pPr>
              <w:spacing w:before="80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Bank Gospodarstwa Krajowego</w:t>
            </w:r>
          </w:p>
          <w:p w:rsidR="000A1EE7" w:rsidRPr="00355C9D" w:rsidRDefault="000A1EE7" w:rsidP="0032634A">
            <w:pPr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Al. Jerozolimskie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A1EE7" w:rsidRPr="00355C9D" w:rsidRDefault="000A1EE7" w:rsidP="0032634A">
            <w:pPr>
              <w:spacing w:after="80"/>
              <w:jc w:val="both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00-955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1 292 152.75 zł</w:t>
            </w:r>
          </w:p>
        </w:tc>
      </w:tr>
      <w:tr w:rsidR="000A1EE7" w:rsidRPr="00355C9D" w:rsidTr="0032634A">
        <w:tc>
          <w:tcPr>
            <w:tcW w:w="993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A1EE7" w:rsidRPr="00355C9D" w:rsidRDefault="000A1EE7" w:rsidP="0032634A">
            <w:pPr>
              <w:spacing w:before="80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Bank Spółdzielczy w Pilźnie</w:t>
            </w:r>
          </w:p>
          <w:p w:rsidR="000A1EE7" w:rsidRPr="00355C9D" w:rsidRDefault="000A1EE7" w:rsidP="0032634A">
            <w:pPr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Grodzka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A1EE7" w:rsidRPr="00355C9D" w:rsidRDefault="000A1EE7" w:rsidP="0032634A">
            <w:pPr>
              <w:spacing w:after="80"/>
              <w:jc w:val="both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39-220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1 315 703.28 zł</w:t>
            </w:r>
          </w:p>
        </w:tc>
      </w:tr>
      <w:tr w:rsidR="000A1EE7" w:rsidRPr="00355C9D" w:rsidTr="0032634A">
        <w:tc>
          <w:tcPr>
            <w:tcW w:w="993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A1EE7" w:rsidRPr="00355C9D" w:rsidRDefault="000A1EE7" w:rsidP="0032634A">
            <w:pPr>
              <w:spacing w:before="80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Powszechna Kasa Oszczędności Bank Polski Spółka Akcyjna</w:t>
            </w:r>
          </w:p>
          <w:p w:rsidR="000A1EE7" w:rsidRPr="00355C9D" w:rsidRDefault="000A1EE7" w:rsidP="0032634A">
            <w:pPr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Puławska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A1EE7" w:rsidRPr="00355C9D" w:rsidRDefault="000A1EE7" w:rsidP="0032634A">
            <w:pPr>
              <w:spacing w:after="80"/>
              <w:jc w:val="both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02-515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A1EE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EE7" w:rsidRPr="00355C9D" w:rsidRDefault="000A1EE7" w:rsidP="0032634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A1EE7">
              <w:rPr>
                <w:rFonts w:ascii="Arial" w:hAnsi="Arial" w:cs="Arial"/>
              </w:rPr>
              <w:t>1 399 479.01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0A1EE7" w:rsidP="00173B20">
      <w:pPr>
        <w:jc w:val="right"/>
      </w:pPr>
      <w:r w:rsidRPr="000A1EE7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142" w:rsidRDefault="00304142">
      <w:r>
        <w:separator/>
      </w:r>
    </w:p>
  </w:endnote>
  <w:endnote w:type="continuationSeparator" w:id="1">
    <w:p w:rsidR="00304142" w:rsidRDefault="00304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7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7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41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142" w:rsidRDefault="00304142">
      <w:r>
        <w:separator/>
      </w:r>
    </w:p>
  </w:footnote>
  <w:footnote w:type="continuationSeparator" w:id="1">
    <w:p w:rsidR="00304142" w:rsidRDefault="00304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E7" w:rsidRDefault="000A1E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E7" w:rsidRDefault="000A1E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E7" w:rsidRDefault="000A1EE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A1EE7"/>
    <w:rsid w:val="00007727"/>
    <w:rsid w:val="00017720"/>
    <w:rsid w:val="00035488"/>
    <w:rsid w:val="000A1EE7"/>
    <w:rsid w:val="000D7F25"/>
    <w:rsid w:val="000E00E5"/>
    <w:rsid w:val="001146A4"/>
    <w:rsid w:val="00173B20"/>
    <w:rsid w:val="001C69FF"/>
    <w:rsid w:val="0023318D"/>
    <w:rsid w:val="002B7398"/>
    <w:rsid w:val="0030414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79E4"/>
    <w:rsid w:val="00843263"/>
    <w:rsid w:val="00861E75"/>
    <w:rsid w:val="008A26A5"/>
    <w:rsid w:val="009D19BD"/>
    <w:rsid w:val="009F189D"/>
    <w:rsid w:val="00A60662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2022-05-27T07:57:00Z</dcterms:created>
  <dcterms:modified xsi:type="dcterms:W3CDTF">2022-05-27T07:57:00Z</dcterms:modified>
</cp:coreProperties>
</file>