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0C8375" w14:textId="6C8D8876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1D092F4F" w14:textId="77777777" w:rsidR="0039004E" w:rsidRPr="0022732C" w:rsidRDefault="0039004E" w:rsidP="0039004E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468BD8C" w14:textId="77777777" w:rsidR="0039004E" w:rsidRDefault="0039004E" w:rsidP="0039004E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413C6127" w14:textId="77777777" w:rsidR="0039004E" w:rsidRPr="000526E2" w:rsidRDefault="0039004E" w:rsidP="0039004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526E2">
        <w:rPr>
          <w:sz w:val="22"/>
          <w:szCs w:val="22"/>
        </w:rPr>
        <w:t>NAZWA WYKONAWCY:……………………………………………………………………..</w:t>
      </w:r>
    </w:p>
    <w:p w14:paraId="4467DEF9" w14:textId="77777777" w:rsidR="0039004E" w:rsidRPr="000526E2" w:rsidRDefault="0039004E" w:rsidP="0039004E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0526E2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5FE1CD13" w14:textId="77777777" w:rsidR="0039004E" w:rsidRPr="000526E2" w:rsidRDefault="0039004E" w:rsidP="0039004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526E2">
        <w:rPr>
          <w:sz w:val="22"/>
          <w:szCs w:val="22"/>
        </w:rPr>
        <w:t>ADRES:…………………………………………………………………………………………</w:t>
      </w:r>
    </w:p>
    <w:p w14:paraId="74852AD7" w14:textId="77777777" w:rsidR="0039004E" w:rsidRPr="000526E2" w:rsidRDefault="0039004E" w:rsidP="0039004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526E2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33C96B40" w14:textId="77777777" w:rsidR="0039004E" w:rsidRPr="000526E2" w:rsidRDefault="0039004E" w:rsidP="0039004E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0526E2">
        <w:rPr>
          <w:sz w:val="22"/>
          <w:szCs w:val="22"/>
          <w:lang w:val="de-DE"/>
        </w:rPr>
        <w:t>TEL.</w:t>
      </w:r>
      <w:r w:rsidRPr="000526E2">
        <w:rPr>
          <w:sz w:val="22"/>
          <w:szCs w:val="22"/>
        </w:rPr>
        <w:t>……………………………………………………………………………………………..</w:t>
      </w:r>
    </w:p>
    <w:p w14:paraId="51243484" w14:textId="77777777" w:rsidR="0039004E" w:rsidRPr="000526E2" w:rsidRDefault="0039004E" w:rsidP="0039004E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0526E2">
        <w:rPr>
          <w:sz w:val="22"/>
          <w:szCs w:val="22"/>
          <w:lang w:val="de-DE"/>
        </w:rPr>
        <w:t xml:space="preserve">FAX </w:t>
      </w:r>
      <w:r w:rsidRPr="000526E2">
        <w:rPr>
          <w:sz w:val="22"/>
          <w:szCs w:val="22"/>
        </w:rPr>
        <w:t>…………………………………………………………………………………………….</w:t>
      </w:r>
    </w:p>
    <w:p w14:paraId="74FF839E" w14:textId="77777777" w:rsidR="0039004E" w:rsidRPr="000526E2" w:rsidRDefault="0039004E" w:rsidP="0039004E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052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0969322C" w14:textId="77777777" w:rsidR="0039004E" w:rsidRPr="000526E2" w:rsidRDefault="0039004E" w:rsidP="0039004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526E2">
        <w:rPr>
          <w:sz w:val="22"/>
          <w:szCs w:val="22"/>
          <w:lang w:val="de-DE"/>
        </w:rPr>
        <w:t xml:space="preserve">NIP…………………………………. </w:t>
      </w:r>
      <w:r w:rsidRPr="000526E2">
        <w:rPr>
          <w:sz w:val="22"/>
          <w:szCs w:val="22"/>
        </w:rPr>
        <w:t>REGON:………………………………………………...</w:t>
      </w:r>
    </w:p>
    <w:p w14:paraId="23B67982" w14:textId="77777777" w:rsidR="0039004E" w:rsidRPr="000526E2" w:rsidRDefault="0039004E" w:rsidP="0039004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526E2">
        <w:rPr>
          <w:sz w:val="22"/>
          <w:szCs w:val="22"/>
        </w:rPr>
        <w:t>BANK/ NR KONTA ……………………………………………………………………………</w:t>
      </w:r>
    </w:p>
    <w:p w14:paraId="2A603A8F" w14:textId="77777777" w:rsidR="0039004E" w:rsidRPr="000526E2" w:rsidRDefault="0039004E" w:rsidP="0039004E">
      <w:pPr>
        <w:spacing w:line="360" w:lineRule="auto"/>
        <w:rPr>
          <w:sz w:val="22"/>
          <w:szCs w:val="22"/>
        </w:rPr>
      </w:pPr>
      <w:r w:rsidRPr="000526E2">
        <w:rPr>
          <w:sz w:val="22"/>
          <w:szCs w:val="22"/>
        </w:rPr>
        <w:t>Do: Nazwa i siedziba Zamawiającego:</w:t>
      </w:r>
    </w:p>
    <w:p w14:paraId="48B33A9E" w14:textId="77777777" w:rsidR="0039004E" w:rsidRPr="002F3098" w:rsidRDefault="0039004E" w:rsidP="0039004E">
      <w:pPr>
        <w:ind w:right="-110"/>
        <w:rPr>
          <w:b/>
        </w:rPr>
      </w:pPr>
      <w:r w:rsidRPr="002F3098">
        <w:rPr>
          <w:b/>
        </w:rPr>
        <w:t>Akademia Górniczo - Hutnicza</w:t>
      </w:r>
    </w:p>
    <w:p w14:paraId="1EDCA1DB" w14:textId="77777777" w:rsidR="0039004E" w:rsidRPr="002F3098" w:rsidRDefault="0039004E" w:rsidP="0039004E">
      <w:pPr>
        <w:ind w:right="-110"/>
        <w:rPr>
          <w:b/>
        </w:rPr>
      </w:pPr>
      <w:r w:rsidRPr="002F3098">
        <w:rPr>
          <w:b/>
        </w:rPr>
        <w:t>im. Stanisława Staszica w Krakowie</w:t>
      </w:r>
    </w:p>
    <w:p w14:paraId="113A1BF6" w14:textId="77777777" w:rsidR="0039004E" w:rsidRDefault="0039004E" w:rsidP="0039004E">
      <w:pPr>
        <w:ind w:right="-110"/>
        <w:rPr>
          <w:b/>
        </w:rPr>
      </w:pPr>
      <w:r w:rsidRPr="002F3098">
        <w:rPr>
          <w:b/>
        </w:rPr>
        <w:t>Dział Zamówień Publicznych</w:t>
      </w:r>
      <w:r>
        <w:rPr>
          <w:b/>
        </w:rPr>
        <w:t xml:space="preserve">  </w:t>
      </w:r>
    </w:p>
    <w:p w14:paraId="7D4F7831" w14:textId="77777777" w:rsidR="0039004E" w:rsidRDefault="0039004E" w:rsidP="0039004E">
      <w:pPr>
        <w:ind w:right="-110"/>
        <w:rPr>
          <w:b/>
        </w:rPr>
      </w:pPr>
      <w:r w:rsidRPr="002F3098">
        <w:rPr>
          <w:b/>
        </w:rPr>
        <w:t>Al. Mickiewicza</w:t>
      </w:r>
      <w:r>
        <w:rPr>
          <w:b/>
        </w:rPr>
        <w:t xml:space="preserve"> </w:t>
      </w:r>
      <w:r w:rsidRPr="002F3098">
        <w:rPr>
          <w:b/>
        </w:rPr>
        <w:t>30</w:t>
      </w:r>
      <w:r>
        <w:rPr>
          <w:b/>
        </w:rPr>
        <w:t xml:space="preserve"> </w:t>
      </w:r>
    </w:p>
    <w:p w14:paraId="6CC2E91B" w14:textId="77777777" w:rsidR="0039004E" w:rsidRDefault="0039004E" w:rsidP="0039004E">
      <w:pPr>
        <w:rPr>
          <w:b/>
        </w:rPr>
      </w:pPr>
      <w:r w:rsidRPr="002F3098">
        <w:rPr>
          <w:b/>
        </w:rPr>
        <w:t>30-059</w:t>
      </w:r>
      <w:r>
        <w:rPr>
          <w:b/>
        </w:rPr>
        <w:t xml:space="preserve"> </w:t>
      </w:r>
      <w:r w:rsidRPr="002F3098">
        <w:rPr>
          <w:b/>
        </w:rPr>
        <w:t>Kraków</w:t>
      </w:r>
      <w:r>
        <w:rPr>
          <w:b/>
        </w:rPr>
        <w:t xml:space="preserve">,  </w:t>
      </w:r>
    </w:p>
    <w:p w14:paraId="0C75B403" w14:textId="77777777" w:rsidR="0039004E" w:rsidRDefault="0039004E" w:rsidP="0039004E">
      <w:pPr>
        <w:ind w:firstLine="3969"/>
        <w:rPr>
          <w:b/>
        </w:rPr>
      </w:pPr>
    </w:p>
    <w:p w14:paraId="1A878CAB" w14:textId="1E377948" w:rsidR="0039004E" w:rsidRDefault="0039004E" w:rsidP="0039004E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8C1E0B">
        <w:rPr>
          <w:b/>
        </w:rPr>
        <w:t>d</w:t>
      </w:r>
      <w:r w:rsidR="008C1E0B" w:rsidRPr="008C1E0B">
        <w:rPr>
          <w:b/>
        </w:rPr>
        <w:t>ostawa zestawu analizatora elektrochemicznego z pełnym wyposażeniem, oprogramowaniem sterującym oraz interpretacyjnym i statywem elektrodowym - KC-zp.272-267/22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p w14:paraId="5D2C2ABA" w14:textId="77777777" w:rsidR="0039004E" w:rsidRDefault="0039004E" w:rsidP="0039004E">
      <w:pPr>
        <w:tabs>
          <w:tab w:val="right" w:pos="9000"/>
        </w:tabs>
      </w:pPr>
    </w:p>
    <w:p w14:paraId="026FFAAA" w14:textId="5089F711" w:rsidR="0039004E" w:rsidRDefault="0039004E" w:rsidP="0039004E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</w:t>
      </w:r>
      <w:r w:rsidR="008C1E0B">
        <w:rPr>
          <w:b/>
        </w:rPr>
        <w:t xml:space="preserve"> za całość zamówienia</w:t>
      </w:r>
      <w:r>
        <w:rPr>
          <w:b/>
        </w:rPr>
        <w:t>: ......................................................................... PLN</w:t>
      </w:r>
    </w:p>
    <w:p w14:paraId="1CEFFE1D" w14:textId="77777777" w:rsidR="0039004E" w:rsidRDefault="0039004E" w:rsidP="0039004E">
      <w:pPr>
        <w:widowControl w:val="0"/>
        <w:spacing w:line="264" w:lineRule="auto"/>
        <w:ind w:right="1"/>
        <w:rPr>
          <w:b/>
        </w:rPr>
      </w:pPr>
    </w:p>
    <w:p w14:paraId="3DF45469" w14:textId="36FF521B" w:rsidR="0039004E" w:rsidRDefault="0039004E" w:rsidP="0039004E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</w:t>
      </w:r>
      <w:r w:rsidR="008C1E0B">
        <w:rPr>
          <w:b/>
        </w:rPr>
        <w:t xml:space="preserve"> za całość zamówienia</w:t>
      </w:r>
      <w:r>
        <w:rPr>
          <w:b/>
        </w:rPr>
        <w:t>: ......................................................................... PLN</w:t>
      </w:r>
    </w:p>
    <w:p w14:paraId="615721A0" w14:textId="77777777" w:rsidR="0039004E" w:rsidRPr="00FB1B4F" w:rsidRDefault="0039004E" w:rsidP="0039004E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66B1DD07" w14:textId="77DD0A9D" w:rsidR="0039004E" w:rsidRDefault="0039004E" w:rsidP="0039004E">
      <w:pPr>
        <w:widowControl w:val="0"/>
        <w:spacing w:line="264" w:lineRule="auto"/>
        <w:ind w:right="1"/>
        <w:jc w:val="both"/>
      </w:pPr>
      <w:r w:rsidRPr="00FB1B4F">
        <w:t>Słownie brutto:</w:t>
      </w:r>
      <w:r>
        <w:t xml:space="preserve"> </w:t>
      </w:r>
      <w:r w:rsidRPr="00FB1B4F">
        <w:t>.......................................................................................................................</w:t>
      </w:r>
    </w:p>
    <w:p w14:paraId="75ED28EF" w14:textId="54BE4985" w:rsidR="00821984" w:rsidRDefault="00821984" w:rsidP="00B12440">
      <w:pPr>
        <w:pStyle w:val="Tekstpodstawowy"/>
      </w:pPr>
      <w:r>
        <w:t>Powyższa cena zawiera podatek VAT w wysokości .......... % tj. ……………………. PLN</w:t>
      </w:r>
    </w:p>
    <w:p w14:paraId="3FEBA8AE" w14:textId="4C4BFD33" w:rsidR="00350D79" w:rsidRDefault="00350D79" w:rsidP="0039004E">
      <w:pPr>
        <w:widowControl w:val="0"/>
        <w:spacing w:line="264" w:lineRule="auto"/>
        <w:ind w:right="1"/>
        <w:jc w:val="both"/>
        <w:rPr>
          <w:b/>
          <w:bCs/>
        </w:rPr>
      </w:pPr>
      <w:r w:rsidRPr="00821984">
        <w:rPr>
          <w:b/>
          <w:bCs/>
        </w:rPr>
        <w:t>W tym:</w:t>
      </w:r>
    </w:p>
    <w:p w14:paraId="1A3D7BE6" w14:textId="41DA71B8" w:rsidR="00821984" w:rsidRPr="00821984" w:rsidRDefault="00821984" w:rsidP="0039004E">
      <w:pPr>
        <w:widowControl w:val="0"/>
        <w:spacing w:line="264" w:lineRule="auto"/>
        <w:ind w:right="1"/>
        <w:jc w:val="both"/>
        <w:rPr>
          <w:b/>
          <w:bCs/>
        </w:rPr>
      </w:pPr>
      <w:r>
        <w:rPr>
          <w:b/>
          <w:bCs/>
        </w:rPr>
        <w:t>A.</w:t>
      </w:r>
    </w:p>
    <w:p w14:paraId="2A6E09D7" w14:textId="1DAB3252" w:rsidR="00821984" w:rsidRDefault="00821984" w:rsidP="0039004E">
      <w:pPr>
        <w:widowControl w:val="0"/>
        <w:spacing w:line="264" w:lineRule="auto"/>
        <w:ind w:right="1"/>
        <w:jc w:val="both"/>
      </w:pPr>
      <w:bookmarkStart w:id="0" w:name="_Hlk102637198"/>
      <w:r w:rsidRPr="00821984">
        <w:rPr>
          <w:b/>
          <w:bCs/>
        </w:rPr>
        <w:t>Cena netto</w:t>
      </w:r>
      <w:r w:rsidRPr="00821984">
        <w:t xml:space="preserve"> za zestaw analizatora elektrochemicznego z pełnym wyposażeniem, </w:t>
      </w:r>
      <w:r w:rsidRPr="00821984">
        <w:br/>
        <w:t>oprogramowaniem sterującym oraz interpretacyjnym</w:t>
      </w:r>
      <w:r>
        <w:t xml:space="preserve">   -  </w:t>
      </w:r>
      <w:r w:rsidRPr="00821984">
        <w:rPr>
          <w:b/>
          <w:bCs/>
        </w:rPr>
        <w:t>………………………… PLN</w:t>
      </w:r>
    </w:p>
    <w:bookmarkEnd w:id="0"/>
    <w:p w14:paraId="332DE5C6" w14:textId="06DAA3C7" w:rsidR="00821984" w:rsidRDefault="00821984" w:rsidP="00821984">
      <w:pPr>
        <w:widowControl w:val="0"/>
        <w:spacing w:line="264" w:lineRule="auto"/>
        <w:ind w:right="1"/>
        <w:jc w:val="both"/>
      </w:pPr>
      <w:r w:rsidRPr="00821984">
        <w:rPr>
          <w:b/>
          <w:bCs/>
        </w:rPr>
        <w:t>Cena brutto</w:t>
      </w:r>
      <w:r>
        <w:t xml:space="preserve"> za zestaw analizatora elektrochemicznego z pełnym wyposażeniem, </w:t>
      </w:r>
      <w:r>
        <w:br/>
        <w:t xml:space="preserve">oprogramowaniem sterującym oraz interpretacyjnym   -  </w:t>
      </w:r>
      <w:r w:rsidRPr="00821984">
        <w:rPr>
          <w:b/>
          <w:bCs/>
        </w:rPr>
        <w:t>…………………………. PLN</w:t>
      </w:r>
    </w:p>
    <w:p w14:paraId="17B0927D" w14:textId="40E82F27" w:rsidR="00821984" w:rsidRDefault="00821984" w:rsidP="00821984">
      <w:pPr>
        <w:widowControl w:val="0"/>
        <w:spacing w:line="264" w:lineRule="auto"/>
        <w:ind w:right="1"/>
        <w:jc w:val="both"/>
      </w:pPr>
      <w:r w:rsidRPr="00FB1B4F">
        <w:t>Słownie brutto:</w:t>
      </w:r>
      <w:r>
        <w:t xml:space="preserve"> </w:t>
      </w:r>
      <w:r w:rsidRPr="00FB1B4F">
        <w:t>.......................................................................................................................</w:t>
      </w:r>
    </w:p>
    <w:p w14:paraId="27B9E11E" w14:textId="77777777" w:rsidR="00821984" w:rsidRDefault="00821984" w:rsidP="00821984">
      <w:pPr>
        <w:pStyle w:val="Tekstpodstawowy"/>
      </w:pPr>
      <w:r>
        <w:t>Powyższa cena zawiera podatek VAT w wysokości .......... % tj. ……………………. PLN</w:t>
      </w:r>
    </w:p>
    <w:p w14:paraId="2665BABE" w14:textId="77777777" w:rsidR="00821984" w:rsidRDefault="00821984" w:rsidP="00821984">
      <w:pPr>
        <w:widowControl w:val="0"/>
        <w:spacing w:line="264" w:lineRule="auto"/>
        <w:ind w:right="1"/>
        <w:jc w:val="both"/>
      </w:pPr>
    </w:p>
    <w:p w14:paraId="268EB895" w14:textId="43F3078B" w:rsidR="00821984" w:rsidRPr="00821984" w:rsidRDefault="00821984" w:rsidP="00821984">
      <w:pPr>
        <w:widowControl w:val="0"/>
        <w:spacing w:line="264" w:lineRule="auto"/>
        <w:ind w:right="1"/>
        <w:jc w:val="both"/>
        <w:rPr>
          <w:b/>
          <w:bCs/>
        </w:rPr>
      </w:pPr>
      <w:r w:rsidRPr="00821984">
        <w:rPr>
          <w:b/>
          <w:bCs/>
        </w:rPr>
        <w:lastRenderedPageBreak/>
        <w:t>B.</w:t>
      </w:r>
    </w:p>
    <w:p w14:paraId="46C70E11" w14:textId="23175CD1" w:rsidR="00821984" w:rsidRDefault="00821984" w:rsidP="0039004E">
      <w:pPr>
        <w:widowControl w:val="0"/>
        <w:spacing w:line="264" w:lineRule="auto"/>
        <w:ind w:right="1"/>
        <w:jc w:val="both"/>
      </w:pPr>
      <w:r w:rsidRPr="00821984">
        <w:rPr>
          <w:b/>
          <w:bCs/>
        </w:rPr>
        <w:t>Cena netto</w:t>
      </w:r>
      <w:r>
        <w:t xml:space="preserve"> za statyw  elektrodowy z puszką Faradaya  - </w:t>
      </w:r>
      <w:r w:rsidRPr="00821984">
        <w:rPr>
          <w:b/>
          <w:bCs/>
        </w:rPr>
        <w:t>………………………………</w:t>
      </w:r>
      <w:r w:rsidR="00B12440">
        <w:rPr>
          <w:b/>
          <w:bCs/>
        </w:rPr>
        <w:t xml:space="preserve"> </w:t>
      </w:r>
      <w:r w:rsidRPr="00821984">
        <w:rPr>
          <w:b/>
          <w:bCs/>
        </w:rPr>
        <w:t>PLN</w:t>
      </w:r>
    </w:p>
    <w:p w14:paraId="5A3439AC" w14:textId="52508E2C" w:rsidR="00821984" w:rsidRDefault="00821984" w:rsidP="00821984">
      <w:pPr>
        <w:widowControl w:val="0"/>
        <w:spacing w:line="264" w:lineRule="auto"/>
        <w:ind w:right="1"/>
        <w:jc w:val="both"/>
      </w:pPr>
      <w:r w:rsidRPr="00821984">
        <w:rPr>
          <w:b/>
          <w:bCs/>
        </w:rPr>
        <w:t>Cena brutto</w:t>
      </w:r>
      <w:r>
        <w:t xml:space="preserve"> za statyw  elektrodowy z puszką Faradaya  - </w:t>
      </w:r>
      <w:r w:rsidRPr="00821984">
        <w:rPr>
          <w:b/>
          <w:bCs/>
        </w:rPr>
        <w:t>……………………………</w:t>
      </w:r>
      <w:r w:rsidR="00B12440">
        <w:rPr>
          <w:b/>
          <w:bCs/>
        </w:rPr>
        <w:t xml:space="preserve"> </w:t>
      </w:r>
      <w:r w:rsidRPr="00821984">
        <w:rPr>
          <w:b/>
          <w:bCs/>
        </w:rPr>
        <w:t>PLN</w:t>
      </w:r>
    </w:p>
    <w:p w14:paraId="1DEE2C32" w14:textId="20FE0A6D" w:rsidR="00821984" w:rsidRDefault="00821984" w:rsidP="00821984">
      <w:pPr>
        <w:widowControl w:val="0"/>
        <w:spacing w:line="264" w:lineRule="auto"/>
        <w:ind w:right="1"/>
        <w:jc w:val="both"/>
      </w:pPr>
      <w:r w:rsidRPr="00FB1B4F">
        <w:t>Słownie brutto:</w:t>
      </w:r>
      <w:r>
        <w:t xml:space="preserve"> </w:t>
      </w:r>
      <w:r w:rsidRPr="00FB1B4F">
        <w:t>...................................................................................................</w:t>
      </w:r>
      <w:r>
        <w:t>...........</w:t>
      </w:r>
    </w:p>
    <w:p w14:paraId="30DAB1C8" w14:textId="77777777" w:rsidR="00821984" w:rsidRDefault="00821984" w:rsidP="00821984">
      <w:pPr>
        <w:pStyle w:val="Tekstpodstawowy"/>
      </w:pPr>
      <w:r>
        <w:t>Powyższa cena zawiera podatek VAT w wysokości .......... % tj. ……………………. PLN</w:t>
      </w:r>
    </w:p>
    <w:p w14:paraId="50793095" w14:textId="77777777" w:rsidR="0039004E" w:rsidRPr="00FB1B4F" w:rsidRDefault="0039004E" w:rsidP="0039004E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257AB912" w14:textId="78E7E149" w:rsidR="0039004E" w:rsidRDefault="0039004E" w:rsidP="0039004E">
      <w:pPr>
        <w:pStyle w:val="Tekstpodstawowy"/>
        <w:rPr>
          <w:b w:val="0"/>
        </w:rPr>
      </w:pPr>
      <w:r>
        <w:t>Producent/typ/model zaoferowanego</w:t>
      </w:r>
      <w:r w:rsidR="005867AB">
        <w:t>:</w:t>
      </w:r>
    </w:p>
    <w:p w14:paraId="4C1876D7" w14:textId="35C474C8" w:rsidR="005867AB" w:rsidRDefault="005867AB" w:rsidP="005867AB">
      <w:pPr>
        <w:pStyle w:val="Tekstpodstawowy"/>
        <w:numPr>
          <w:ilvl w:val="0"/>
          <w:numId w:val="6"/>
        </w:numPr>
      </w:pPr>
      <w:r>
        <w:t>analizatora elektrochemicznego: ……………………………………………………</w:t>
      </w:r>
    </w:p>
    <w:p w14:paraId="0F6B6465" w14:textId="2C8DC34A" w:rsidR="005867AB" w:rsidRDefault="005867AB" w:rsidP="005867AB">
      <w:pPr>
        <w:pStyle w:val="Tekstpodstawowy"/>
        <w:numPr>
          <w:ilvl w:val="0"/>
          <w:numId w:val="6"/>
        </w:numPr>
      </w:pPr>
      <w:r>
        <w:t>statywu elektrodowego: ………………………………………………………………</w:t>
      </w:r>
    </w:p>
    <w:p w14:paraId="40B331AC" w14:textId="45ED400E" w:rsidR="005867AB" w:rsidRDefault="005867AB" w:rsidP="0039004E">
      <w:pPr>
        <w:pStyle w:val="Tekstpodstawowy"/>
      </w:pPr>
      <w:r>
        <w:t>Nazwa zaoferowanego oprogramowania: ………………………………………………….</w:t>
      </w:r>
    </w:p>
    <w:p w14:paraId="701ABBC1" w14:textId="508151E5" w:rsidR="0039004E" w:rsidRDefault="0039004E" w:rsidP="0039004E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="008C1E0B" w:rsidRPr="008C1E0B">
        <w:rPr>
          <w:b/>
          <w:bCs/>
        </w:rPr>
        <w:t>do 42</w:t>
      </w:r>
      <w:r w:rsidRPr="00D73313">
        <w:rPr>
          <w:b/>
          <w:bCs/>
        </w:rPr>
        <w:t xml:space="preserve"> dni od daty podpisania umowy</w:t>
      </w:r>
      <w:r>
        <w:t xml:space="preserve"> </w:t>
      </w:r>
    </w:p>
    <w:p w14:paraId="4CA1E19C" w14:textId="77777777" w:rsidR="0039004E" w:rsidRDefault="0039004E" w:rsidP="0039004E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……………</w:t>
      </w:r>
      <w:r>
        <w:t xml:space="preserve"> </w:t>
      </w:r>
      <w:r w:rsidRPr="003636C0">
        <w:rPr>
          <w:b/>
          <w:bCs/>
        </w:rPr>
        <w:t>miesięcy</w:t>
      </w:r>
      <w:r>
        <w:rPr>
          <w:b/>
          <w:bCs/>
        </w:rPr>
        <w:t xml:space="preserve"> </w:t>
      </w:r>
      <w:r w:rsidRPr="00D73313">
        <w:rPr>
          <w:highlight w:val="yellow"/>
        </w:rPr>
        <w:t>(</w:t>
      </w:r>
      <w:r w:rsidRPr="0022732C">
        <w:rPr>
          <w:i/>
          <w:highlight w:val="yellow"/>
        </w:rPr>
        <w:t>kryterium oceny ofert)</w:t>
      </w:r>
    </w:p>
    <w:p w14:paraId="7958F94E" w14:textId="77777777" w:rsidR="0039004E" w:rsidRPr="00FE545C" w:rsidRDefault="0039004E" w:rsidP="0039004E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65612B28" w14:textId="77777777" w:rsidR="0039004E" w:rsidRPr="003636C0" w:rsidRDefault="0039004E" w:rsidP="0039004E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052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BC18741" w14:textId="77777777" w:rsidR="0039004E" w:rsidRDefault="0039004E" w:rsidP="0039004E">
      <w:pPr>
        <w:rPr>
          <w:sz w:val="18"/>
          <w:szCs w:val="18"/>
        </w:rPr>
      </w:pPr>
    </w:p>
    <w:p w14:paraId="2A6EADC5" w14:textId="77777777" w:rsidR="0039004E" w:rsidRDefault="0039004E" w:rsidP="0039004E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14:paraId="730D1A48" w14:textId="77777777" w:rsidR="0039004E" w:rsidRPr="000526E2" w:rsidRDefault="0039004E" w:rsidP="0039004E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526E2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58B63371" w14:textId="43695C79" w:rsidR="0039004E" w:rsidRDefault="0039004E" w:rsidP="0039004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0526E2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0526E2">
        <w:rPr>
          <w:color w:val="000000"/>
          <w:sz w:val="22"/>
          <w:szCs w:val="22"/>
        </w:rPr>
        <w:t xml:space="preserve"> i nie wnosimy do nich żadnych zastrzeżeń.</w:t>
      </w:r>
    </w:p>
    <w:p w14:paraId="3C0D5C42" w14:textId="1E078AC9" w:rsidR="00F80DA9" w:rsidRPr="00F80DA9" w:rsidRDefault="00F80DA9" w:rsidP="00F80DA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</w:rPr>
      </w:pPr>
      <w:r>
        <w:rPr>
          <w:b/>
          <w:bCs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60E0567B" w14:textId="77777777" w:rsidR="0039004E" w:rsidRPr="000526E2" w:rsidRDefault="0039004E" w:rsidP="0039004E">
      <w:pPr>
        <w:numPr>
          <w:ilvl w:val="0"/>
          <w:numId w:val="1"/>
        </w:numPr>
        <w:jc w:val="both"/>
        <w:rPr>
          <w:sz w:val="22"/>
          <w:szCs w:val="22"/>
        </w:rPr>
      </w:pPr>
      <w:r w:rsidRPr="00052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962A41F" w14:textId="77777777" w:rsidR="0039004E" w:rsidRPr="000526E2" w:rsidRDefault="0039004E" w:rsidP="0039004E">
      <w:pPr>
        <w:ind w:left="360"/>
        <w:jc w:val="both"/>
        <w:rPr>
          <w:i/>
          <w:sz w:val="22"/>
          <w:szCs w:val="22"/>
        </w:rPr>
      </w:pPr>
      <w:r w:rsidRPr="00052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83F0144" w14:textId="77777777" w:rsidR="0039004E" w:rsidRPr="000526E2" w:rsidRDefault="0039004E" w:rsidP="0039004E">
      <w:pPr>
        <w:ind w:left="360"/>
        <w:jc w:val="both"/>
        <w:rPr>
          <w:i/>
          <w:sz w:val="22"/>
          <w:szCs w:val="22"/>
        </w:rPr>
      </w:pPr>
      <w:r w:rsidRPr="00052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4207CE6" w14:textId="77777777" w:rsidR="0039004E" w:rsidRPr="000526E2" w:rsidRDefault="0039004E" w:rsidP="0039004E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052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39004E" w:rsidRPr="000526E2" w14:paraId="60B86106" w14:textId="77777777" w:rsidTr="00B657C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644C50" w14:textId="77777777" w:rsidR="0039004E" w:rsidRPr="000526E2" w:rsidRDefault="0039004E" w:rsidP="00B657C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2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D05AD9" w14:textId="77777777" w:rsidR="0039004E" w:rsidRPr="000526E2" w:rsidRDefault="0039004E" w:rsidP="00B657C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26E2">
              <w:rPr>
                <w:sz w:val="22"/>
                <w:szCs w:val="22"/>
              </w:rPr>
              <w:t xml:space="preserve">Opis części zamówienia, którą wykonawca </w:t>
            </w:r>
          </w:p>
          <w:p w14:paraId="633A231A" w14:textId="77777777" w:rsidR="0039004E" w:rsidRPr="000526E2" w:rsidRDefault="0039004E" w:rsidP="00B657C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2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618858" w14:textId="77777777" w:rsidR="0039004E" w:rsidRPr="000526E2" w:rsidRDefault="0039004E" w:rsidP="00B657C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26E2">
              <w:rPr>
                <w:sz w:val="22"/>
                <w:szCs w:val="22"/>
              </w:rPr>
              <w:t>Nazwa podwykonawcy</w:t>
            </w:r>
            <w:r w:rsidRPr="000526E2">
              <w:rPr>
                <w:sz w:val="22"/>
                <w:szCs w:val="22"/>
              </w:rPr>
              <w:br/>
              <w:t>(o ile jest znana)</w:t>
            </w:r>
          </w:p>
        </w:tc>
      </w:tr>
      <w:tr w:rsidR="0039004E" w:rsidRPr="000526E2" w14:paraId="09570F0B" w14:textId="77777777" w:rsidTr="00B657C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6F00D8" w14:textId="77777777" w:rsidR="0039004E" w:rsidRPr="000526E2" w:rsidRDefault="0039004E" w:rsidP="00B657CD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8013E4" w14:textId="77777777" w:rsidR="0039004E" w:rsidRPr="000526E2" w:rsidRDefault="0039004E" w:rsidP="00B657C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87FF39" w14:textId="77777777" w:rsidR="0039004E" w:rsidRPr="000526E2" w:rsidRDefault="0039004E" w:rsidP="00B657C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39004E" w:rsidRPr="000526E2" w14:paraId="3610FCD7" w14:textId="77777777" w:rsidTr="00B657CD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E8CAAC" w14:textId="77777777" w:rsidR="0039004E" w:rsidRPr="000526E2" w:rsidRDefault="0039004E" w:rsidP="00B657CD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B412BB" w14:textId="77777777" w:rsidR="0039004E" w:rsidRPr="000526E2" w:rsidRDefault="0039004E" w:rsidP="00B657C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3F7FA8" w14:textId="77777777" w:rsidR="0039004E" w:rsidRPr="000526E2" w:rsidRDefault="0039004E" w:rsidP="00B657C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4C08F69" w14:textId="77777777" w:rsidR="0039004E" w:rsidRPr="000526E2" w:rsidRDefault="0039004E" w:rsidP="0039004E">
      <w:pPr>
        <w:numPr>
          <w:ilvl w:val="0"/>
          <w:numId w:val="1"/>
        </w:numPr>
        <w:jc w:val="both"/>
        <w:rPr>
          <w:sz w:val="22"/>
          <w:szCs w:val="22"/>
        </w:rPr>
      </w:pPr>
      <w:r w:rsidRPr="000526E2">
        <w:rPr>
          <w:sz w:val="22"/>
          <w:szCs w:val="22"/>
        </w:rPr>
        <w:t>Umocowanymi do reprezentowania naszej firmy są następujące osoby:</w:t>
      </w:r>
    </w:p>
    <w:p w14:paraId="2A4A8EAE" w14:textId="77777777" w:rsidR="0039004E" w:rsidRPr="000526E2" w:rsidRDefault="0039004E" w:rsidP="0039004E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052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0526E2">
        <w:rPr>
          <w:rFonts w:ascii="Times New Roman" w:hAnsi="Times New Roman" w:cs="Times New Roman"/>
          <w:sz w:val="22"/>
          <w:szCs w:val="22"/>
        </w:rPr>
        <w:tab/>
      </w:r>
      <w:r w:rsidRPr="000526E2">
        <w:rPr>
          <w:rFonts w:ascii="Times New Roman" w:hAnsi="Times New Roman" w:cs="Times New Roman"/>
          <w:sz w:val="22"/>
          <w:szCs w:val="22"/>
        </w:rPr>
        <w:tab/>
      </w:r>
      <w:r w:rsidRPr="000526E2">
        <w:rPr>
          <w:rFonts w:ascii="Times New Roman" w:hAnsi="Times New Roman" w:cs="Times New Roman"/>
          <w:sz w:val="22"/>
          <w:szCs w:val="22"/>
        </w:rPr>
        <w:tab/>
      </w:r>
      <w:r w:rsidRPr="000526E2">
        <w:rPr>
          <w:rFonts w:ascii="Times New Roman" w:hAnsi="Times New Roman" w:cs="Times New Roman"/>
          <w:sz w:val="22"/>
          <w:szCs w:val="22"/>
        </w:rPr>
        <w:tab/>
      </w:r>
      <w:r w:rsidRPr="000526E2">
        <w:rPr>
          <w:rFonts w:ascii="Times New Roman" w:hAnsi="Times New Roman" w:cs="Times New Roman"/>
          <w:sz w:val="22"/>
          <w:szCs w:val="22"/>
        </w:rPr>
        <w:tab/>
      </w:r>
      <w:r w:rsidRPr="000526E2">
        <w:rPr>
          <w:rFonts w:ascii="Times New Roman" w:hAnsi="Times New Roman" w:cs="Times New Roman"/>
          <w:sz w:val="22"/>
          <w:szCs w:val="22"/>
        </w:rPr>
        <w:tab/>
      </w:r>
      <w:r w:rsidRPr="000526E2">
        <w:rPr>
          <w:rFonts w:ascii="Times New Roman" w:hAnsi="Times New Roman" w:cs="Times New Roman"/>
          <w:sz w:val="22"/>
          <w:szCs w:val="22"/>
        </w:rPr>
        <w:tab/>
      </w:r>
    </w:p>
    <w:p w14:paraId="09507365" w14:textId="77777777" w:rsidR="0039004E" w:rsidRPr="000526E2" w:rsidRDefault="0039004E" w:rsidP="0039004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052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0526E2">
        <w:rPr>
          <w:sz w:val="22"/>
          <w:szCs w:val="22"/>
        </w:rPr>
        <w:tab/>
      </w:r>
      <w:r w:rsidRPr="000526E2">
        <w:rPr>
          <w:sz w:val="22"/>
          <w:szCs w:val="22"/>
        </w:rPr>
        <w:tab/>
        <w:t xml:space="preserve"> </w:t>
      </w:r>
    </w:p>
    <w:p w14:paraId="6E67966C" w14:textId="77777777" w:rsidR="0039004E" w:rsidRPr="000526E2" w:rsidRDefault="0039004E" w:rsidP="0039004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052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0526E2">
        <w:rPr>
          <w:sz w:val="22"/>
          <w:szCs w:val="22"/>
        </w:rPr>
        <w:tab/>
      </w:r>
      <w:r w:rsidRPr="000526E2">
        <w:rPr>
          <w:sz w:val="22"/>
          <w:szCs w:val="22"/>
        </w:rPr>
        <w:tab/>
        <w:t xml:space="preserve"> .</w:t>
      </w:r>
    </w:p>
    <w:p w14:paraId="170297EF" w14:textId="77777777" w:rsidR="0039004E" w:rsidRPr="000526E2" w:rsidRDefault="0039004E" w:rsidP="0039004E">
      <w:pPr>
        <w:numPr>
          <w:ilvl w:val="0"/>
          <w:numId w:val="1"/>
        </w:numPr>
        <w:jc w:val="both"/>
        <w:rPr>
          <w:sz w:val="22"/>
          <w:szCs w:val="22"/>
        </w:rPr>
      </w:pPr>
      <w:r w:rsidRPr="000526E2">
        <w:rPr>
          <w:sz w:val="22"/>
          <w:szCs w:val="22"/>
        </w:rPr>
        <w:t>Umocowanie dla powyżej wskazanych osób wynika z następującego (</w:t>
      </w:r>
      <w:proofErr w:type="spellStart"/>
      <w:r w:rsidRPr="000526E2">
        <w:rPr>
          <w:sz w:val="22"/>
          <w:szCs w:val="22"/>
        </w:rPr>
        <w:t>ych</w:t>
      </w:r>
      <w:proofErr w:type="spellEnd"/>
      <w:r w:rsidRPr="000526E2">
        <w:rPr>
          <w:sz w:val="22"/>
          <w:szCs w:val="22"/>
        </w:rPr>
        <w:t>) dokumentu(ów)</w:t>
      </w:r>
    </w:p>
    <w:p w14:paraId="598B787A" w14:textId="77777777" w:rsidR="0039004E" w:rsidRPr="000526E2" w:rsidRDefault="0039004E" w:rsidP="0039004E">
      <w:pPr>
        <w:jc w:val="both"/>
        <w:rPr>
          <w:sz w:val="22"/>
          <w:szCs w:val="22"/>
        </w:rPr>
      </w:pPr>
      <w:r w:rsidRPr="00052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699B331" w14:textId="77777777" w:rsidR="0039004E" w:rsidRPr="000526E2" w:rsidRDefault="0039004E" w:rsidP="0039004E">
      <w:pPr>
        <w:numPr>
          <w:ilvl w:val="0"/>
          <w:numId w:val="1"/>
        </w:numPr>
        <w:jc w:val="both"/>
        <w:rPr>
          <w:sz w:val="22"/>
          <w:szCs w:val="22"/>
        </w:rPr>
      </w:pPr>
      <w:r w:rsidRPr="000526E2">
        <w:rPr>
          <w:sz w:val="22"/>
          <w:szCs w:val="22"/>
        </w:rPr>
        <w:t>załącznikami do niniejszej oferty są:</w:t>
      </w:r>
    </w:p>
    <w:p w14:paraId="617C3498" w14:textId="77777777" w:rsidR="0039004E" w:rsidRPr="000526E2" w:rsidRDefault="0039004E" w:rsidP="0039004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526E2">
        <w:rPr>
          <w:sz w:val="22"/>
          <w:szCs w:val="22"/>
        </w:rPr>
        <w:t>………………………………………………………………………………………….</w:t>
      </w:r>
    </w:p>
    <w:p w14:paraId="74FA843B" w14:textId="77777777" w:rsidR="0039004E" w:rsidRPr="000526E2" w:rsidRDefault="0039004E" w:rsidP="0039004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526E2">
        <w:rPr>
          <w:sz w:val="22"/>
          <w:szCs w:val="22"/>
        </w:rPr>
        <w:t>……………………………………………..……………………………………………</w:t>
      </w:r>
    </w:p>
    <w:p w14:paraId="49AFC38B" w14:textId="77777777" w:rsidR="0039004E" w:rsidRPr="000526E2" w:rsidRDefault="0039004E" w:rsidP="0039004E">
      <w:pPr>
        <w:jc w:val="both"/>
        <w:rPr>
          <w:b/>
          <w:color w:val="FF0000"/>
          <w:sz w:val="22"/>
          <w:szCs w:val="22"/>
        </w:rPr>
      </w:pPr>
    </w:p>
    <w:p w14:paraId="76ED8BED" w14:textId="77777777" w:rsidR="0039004E" w:rsidRPr="000526E2" w:rsidRDefault="0039004E" w:rsidP="0039004E">
      <w:pPr>
        <w:jc w:val="both"/>
        <w:rPr>
          <w:b/>
          <w:color w:val="FF0000"/>
          <w:sz w:val="22"/>
          <w:szCs w:val="22"/>
        </w:rPr>
      </w:pPr>
      <w:r w:rsidRPr="000526E2">
        <w:rPr>
          <w:b/>
          <w:color w:val="FF0000"/>
          <w:sz w:val="22"/>
          <w:szCs w:val="22"/>
        </w:rPr>
        <w:t>Ofertę należy sporządzić w postaci elektronicznej i podpisać kwalifikowanym podpisem elektronicznym.</w:t>
      </w:r>
    </w:p>
    <w:p w14:paraId="121DFA89" w14:textId="77777777" w:rsidR="0039004E" w:rsidRPr="000526E2" w:rsidRDefault="0039004E" w:rsidP="0039004E">
      <w:pPr>
        <w:rPr>
          <w:b/>
          <w:sz w:val="22"/>
          <w:szCs w:val="22"/>
          <w:u w:val="single"/>
        </w:rPr>
      </w:pPr>
    </w:p>
    <w:p w14:paraId="232121ED" w14:textId="77777777" w:rsidR="0039004E" w:rsidRDefault="0039004E" w:rsidP="0039004E">
      <w:pPr>
        <w:rPr>
          <w:b/>
          <w:sz w:val="22"/>
          <w:szCs w:val="22"/>
          <w:u w:val="single"/>
        </w:rPr>
      </w:pPr>
    </w:p>
    <w:p w14:paraId="491F57DD" w14:textId="77777777" w:rsidR="0039004E" w:rsidRDefault="0039004E" w:rsidP="0039004E">
      <w:pPr>
        <w:rPr>
          <w:sz w:val="20"/>
          <w:szCs w:val="20"/>
        </w:rPr>
      </w:pPr>
    </w:p>
    <w:p w14:paraId="5E1BE51C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sectPr w:rsidR="008D2AB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74EF80" w14:textId="77777777" w:rsidR="00D016CC" w:rsidRDefault="00D016CC">
      <w:r>
        <w:separator/>
      </w:r>
    </w:p>
  </w:endnote>
  <w:endnote w:type="continuationSeparator" w:id="0">
    <w:p w14:paraId="19DE96E2" w14:textId="77777777" w:rsidR="00D016CC" w:rsidRDefault="00D016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E018FD" w14:textId="77777777" w:rsidR="009C5C7B" w:rsidRDefault="009C5C7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2603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BC02C7" w14:textId="77777777" w:rsidR="009C5C7B" w:rsidRDefault="009C5C7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B04FDC" w14:textId="77777777" w:rsidR="00D016CC" w:rsidRDefault="00D016CC">
      <w:r>
        <w:separator/>
      </w:r>
    </w:p>
  </w:footnote>
  <w:footnote w:type="continuationSeparator" w:id="0">
    <w:p w14:paraId="5395A77E" w14:textId="77777777" w:rsidR="00D016CC" w:rsidRDefault="00D016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5D8637" w14:textId="77777777" w:rsidR="009C5C7B" w:rsidRDefault="009C5C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049AD7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B77B95" w14:textId="77777777" w:rsidR="009C5C7B" w:rsidRDefault="009C5C7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F03652"/>
    <w:multiLevelType w:val="hybridMultilevel"/>
    <w:tmpl w:val="6418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2141773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9112607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75225923">
    <w:abstractNumId w:val="1"/>
  </w:num>
  <w:num w:numId="4" w16cid:durableId="1667710933">
    <w:abstractNumId w:val="3"/>
  </w:num>
  <w:num w:numId="5" w16cid:durableId="728528517">
    <w:abstractNumId w:val="2"/>
  </w:num>
  <w:num w:numId="6" w16cid:durableId="7725585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016CC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50D79"/>
    <w:rsid w:val="0039004E"/>
    <w:rsid w:val="004B7300"/>
    <w:rsid w:val="004C6753"/>
    <w:rsid w:val="005867AB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21984"/>
    <w:rsid w:val="00833933"/>
    <w:rsid w:val="00853083"/>
    <w:rsid w:val="008B2F0C"/>
    <w:rsid w:val="008B4928"/>
    <w:rsid w:val="008C1E0B"/>
    <w:rsid w:val="008D2AB8"/>
    <w:rsid w:val="008F1C66"/>
    <w:rsid w:val="00970FE4"/>
    <w:rsid w:val="009C5C7B"/>
    <w:rsid w:val="00A0022B"/>
    <w:rsid w:val="00A346FE"/>
    <w:rsid w:val="00A47B4D"/>
    <w:rsid w:val="00A83018"/>
    <w:rsid w:val="00B12440"/>
    <w:rsid w:val="00B774DC"/>
    <w:rsid w:val="00C2191F"/>
    <w:rsid w:val="00C969A6"/>
    <w:rsid w:val="00CA7D36"/>
    <w:rsid w:val="00D016CC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80DA9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CFE9BC"/>
  <w15:chartTrackingRefBased/>
  <w15:docId w15:val="{0E067F39-C919-4BF2-BE16-088164462E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643</Words>
  <Characters>5350</Characters>
  <Application>Microsoft Office Word</Application>
  <DocSecurity>0</DocSecurity>
  <Lines>44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3</cp:revision>
  <cp:lastPrinted>1899-12-31T23:00:00Z</cp:lastPrinted>
  <dcterms:created xsi:type="dcterms:W3CDTF">2022-05-05T08:03:00Z</dcterms:created>
  <dcterms:modified xsi:type="dcterms:W3CDTF">2022-05-13T08:12:00Z</dcterms:modified>
</cp:coreProperties>
</file>