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5CEC3" w14:textId="77777777" w:rsidR="00DE4225" w:rsidRPr="00E874DC" w:rsidRDefault="00DE4225" w:rsidP="00DE4225">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0E9D5BA" w14:textId="77777777" w:rsidR="00DE4225" w:rsidRDefault="00DE4225" w:rsidP="00DE4225">
      <w:pPr>
        <w:spacing w:before="48" w:line="240" w:lineRule="atLeast"/>
        <w:jc w:val="right"/>
        <w:rPr>
          <w:b/>
          <w:sz w:val="24"/>
          <w:szCs w:val="24"/>
          <w:lang w:val="pl-PL"/>
        </w:rPr>
      </w:pPr>
    </w:p>
    <w:p w14:paraId="25B8ED9B" w14:textId="77777777" w:rsidR="00DE4225" w:rsidRDefault="00DE4225" w:rsidP="00DE4225">
      <w:pPr>
        <w:spacing w:before="48" w:line="240" w:lineRule="atLeast"/>
        <w:jc w:val="center"/>
        <w:rPr>
          <w:b/>
          <w:sz w:val="24"/>
          <w:szCs w:val="24"/>
          <w:lang w:val="pl-PL"/>
        </w:rPr>
      </w:pPr>
      <w:r>
        <w:rPr>
          <w:b/>
          <w:sz w:val="24"/>
          <w:szCs w:val="24"/>
          <w:lang w:val="pl-PL"/>
        </w:rPr>
        <w:t>WZÓR UMOWY</w:t>
      </w:r>
    </w:p>
    <w:p w14:paraId="42800D28" w14:textId="77777777" w:rsidR="00DE4225" w:rsidRDefault="00DE4225" w:rsidP="00DE4225">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45857F33" w14:textId="77777777" w:rsidR="00DE4225" w:rsidRDefault="00DE4225" w:rsidP="00DE4225">
      <w:pPr>
        <w:spacing w:before="48" w:line="240" w:lineRule="atLeast"/>
        <w:jc w:val="center"/>
        <w:rPr>
          <w:b/>
          <w:sz w:val="28"/>
          <w:lang w:val="pl-PL"/>
        </w:rPr>
      </w:pPr>
    </w:p>
    <w:p w14:paraId="2D6DAA96" w14:textId="1BA290EA" w:rsidR="00DE4225" w:rsidRPr="00AA2A22" w:rsidRDefault="00DE4225" w:rsidP="00DE4225">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KC-zp.272-280/22</w:t>
      </w:r>
      <w:r w:rsidRPr="00AA2A22">
        <w:rPr>
          <w:rFonts w:ascii="Times New Roman" w:hAnsi="Times New Roman"/>
        </w:rPr>
        <w:t xml:space="preserve"> </w:t>
      </w:r>
    </w:p>
    <w:p w14:paraId="6335F4E9" w14:textId="77777777" w:rsidR="00DE4225" w:rsidRDefault="00DE4225" w:rsidP="00DE4225">
      <w:pPr>
        <w:pStyle w:val="Tekstpodstawowy"/>
        <w:ind w:right="-47"/>
        <w:jc w:val="both"/>
        <w:rPr>
          <w:rFonts w:ascii="Times New Roman" w:hAnsi="Times New Roman"/>
        </w:rPr>
      </w:pPr>
      <w:r w:rsidRPr="00AA2A22">
        <w:rPr>
          <w:rFonts w:ascii="Times New Roman" w:hAnsi="Times New Roman"/>
        </w:rPr>
        <w:t>pomiędzy</w:t>
      </w:r>
    </w:p>
    <w:p w14:paraId="2801863B" w14:textId="77777777" w:rsidR="00DE4225" w:rsidRDefault="00DE4225" w:rsidP="00DE4225">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D875B60" w14:textId="77777777" w:rsidR="00DE4225" w:rsidRDefault="00DE4225" w:rsidP="00DE4225">
      <w:pPr>
        <w:pStyle w:val="Tekstpodstawowy"/>
        <w:ind w:right="-47"/>
        <w:jc w:val="both"/>
        <w:rPr>
          <w:rFonts w:ascii="Times New Roman" w:hAnsi="Times New Roman"/>
        </w:rPr>
      </w:pPr>
      <w:r>
        <w:rPr>
          <w:rFonts w:ascii="Times New Roman" w:hAnsi="Times New Roman"/>
        </w:rPr>
        <w:t>reprezentowana przez:</w:t>
      </w:r>
    </w:p>
    <w:p w14:paraId="2CC958D4" w14:textId="77777777" w:rsidR="00DE4225" w:rsidRDefault="00DE4225" w:rsidP="00DE4225">
      <w:pPr>
        <w:pStyle w:val="Tekstpodstawowy"/>
        <w:ind w:right="-47"/>
        <w:jc w:val="both"/>
        <w:rPr>
          <w:rFonts w:ascii="Times New Roman" w:hAnsi="Times New Roman"/>
        </w:rPr>
      </w:pPr>
      <w:r>
        <w:rPr>
          <w:rFonts w:ascii="Times New Roman" w:hAnsi="Times New Roman"/>
        </w:rPr>
        <w:t xml:space="preserve">1.Dziekana Wydziału /Kierownika Jednostki/............................................................................. </w:t>
      </w:r>
    </w:p>
    <w:p w14:paraId="43618685" w14:textId="77777777" w:rsidR="00DE4225" w:rsidRDefault="00DE4225" w:rsidP="00DE4225">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F727D6D" w14:textId="77777777" w:rsidR="00DE4225" w:rsidRDefault="00DE4225" w:rsidP="00DE4225">
      <w:pPr>
        <w:pStyle w:val="Tekstpodstawowy"/>
        <w:ind w:right="-47"/>
        <w:jc w:val="both"/>
        <w:rPr>
          <w:rFonts w:ascii="Times New Roman" w:hAnsi="Times New Roman"/>
        </w:rPr>
      </w:pPr>
      <w:r>
        <w:rPr>
          <w:rFonts w:ascii="Times New Roman" w:hAnsi="Times New Roman"/>
        </w:rPr>
        <w:t>zwaną dalej KUPUJĄCYM</w:t>
      </w:r>
    </w:p>
    <w:p w14:paraId="364281A9" w14:textId="77777777" w:rsidR="00DE4225" w:rsidRDefault="00DE4225" w:rsidP="00DE4225">
      <w:pPr>
        <w:pStyle w:val="Tekstpodstawowy"/>
        <w:ind w:right="-47"/>
        <w:jc w:val="both"/>
        <w:rPr>
          <w:rFonts w:ascii="Times New Roman" w:hAnsi="Times New Roman"/>
        </w:rPr>
      </w:pPr>
      <w:r>
        <w:rPr>
          <w:rFonts w:ascii="Times New Roman" w:hAnsi="Times New Roman"/>
        </w:rPr>
        <w:t xml:space="preserve">a </w:t>
      </w:r>
    </w:p>
    <w:p w14:paraId="3074F9AD" w14:textId="77777777" w:rsidR="00DE4225" w:rsidRDefault="00DE4225" w:rsidP="00DE4225">
      <w:pPr>
        <w:pStyle w:val="Tekstpodstawowy"/>
        <w:ind w:right="-47"/>
        <w:jc w:val="both"/>
        <w:rPr>
          <w:rFonts w:ascii="Times New Roman" w:hAnsi="Times New Roman"/>
        </w:rPr>
      </w:pPr>
      <w:r>
        <w:rPr>
          <w:rFonts w:ascii="Times New Roman" w:hAnsi="Times New Roman"/>
        </w:rPr>
        <w:t>......................................................................................................................................................</w:t>
      </w:r>
    </w:p>
    <w:p w14:paraId="129B2E0E" w14:textId="77777777" w:rsidR="00DE4225" w:rsidRDefault="00DE4225" w:rsidP="00DE4225">
      <w:pPr>
        <w:pStyle w:val="Tekstpodstawowy"/>
        <w:ind w:right="-47"/>
        <w:jc w:val="both"/>
        <w:rPr>
          <w:rFonts w:ascii="Times New Roman" w:hAnsi="Times New Roman"/>
        </w:rPr>
      </w:pPr>
      <w:r>
        <w:rPr>
          <w:rFonts w:ascii="Times New Roman" w:hAnsi="Times New Roman"/>
        </w:rPr>
        <w:t>......................................................................................................................................................</w:t>
      </w:r>
    </w:p>
    <w:p w14:paraId="66427825" w14:textId="77777777" w:rsidR="00DE4225" w:rsidRDefault="00DE4225" w:rsidP="00DE4225">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F0811F7" w14:textId="77777777" w:rsidR="00DE4225" w:rsidRDefault="00DE4225" w:rsidP="00DE4225">
      <w:pPr>
        <w:pStyle w:val="Tekstpodstawowy"/>
        <w:ind w:right="-47"/>
        <w:jc w:val="both"/>
        <w:rPr>
          <w:rFonts w:ascii="Times New Roman" w:hAnsi="Times New Roman"/>
        </w:rPr>
      </w:pPr>
      <w:r>
        <w:rPr>
          <w:rFonts w:ascii="Times New Roman" w:hAnsi="Times New Roman"/>
        </w:rPr>
        <w:t>reprezentowanym przez:</w:t>
      </w:r>
    </w:p>
    <w:p w14:paraId="13A5E123" w14:textId="77777777" w:rsidR="00DE4225" w:rsidRDefault="00DE4225" w:rsidP="00DE4225">
      <w:pPr>
        <w:pStyle w:val="Tekstpodstawowy"/>
        <w:ind w:right="-47"/>
        <w:jc w:val="both"/>
        <w:rPr>
          <w:rFonts w:ascii="Times New Roman" w:hAnsi="Times New Roman"/>
        </w:rPr>
      </w:pPr>
      <w:r>
        <w:rPr>
          <w:rFonts w:ascii="Times New Roman" w:hAnsi="Times New Roman"/>
        </w:rPr>
        <w:t>1...................................................................................................................................................</w:t>
      </w:r>
    </w:p>
    <w:p w14:paraId="5DBABC3A" w14:textId="77777777" w:rsidR="00DE4225" w:rsidRDefault="00DE4225" w:rsidP="00DE4225">
      <w:pPr>
        <w:pStyle w:val="Tekstpodstawowy"/>
        <w:ind w:right="-47"/>
        <w:jc w:val="both"/>
        <w:rPr>
          <w:rFonts w:ascii="Times New Roman" w:hAnsi="Times New Roman"/>
        </w:rPr>
      </w:pPr>
      <w:r>
        <w:rPr>
          <w:rFonts w:ascii="Times New Roman" w:hAnsi="Times New Roman"/>
        </w:rPr>
        <w:t xml:space="preserve">2................................................................................................................................................... </w:t>
      </w:r>
    </w:p>
    <w:p w14:paraId="5FD3E5F8" w14:textId="77777777" w:rsidR="00DE4225" w:rsidRDefault="00DE4225" w:rsidP="00DE4225">
      <w:pPr>
        <w:pStyle w:val="Tekstpodstawowy"/>
        <w:ind w:right="-47"/>
        <w:jc w:val="both"/>
        <w:rPr>
          <w:rFonts w:ascii="Times New Roman" w:hAnsi="Times New Roman"/>
        </w:rPr>
      </w:pPr>
      <w:r>
        <w:rPr>
          <w:rFonts w:ascii="Times New Roman" w:hAnsi="Times New Roman"/>
        </w:rPr>
        <w:t>zwanym dalej SPRZEDAWCĄ</w:t>
      </w:r>
    </w:p>
    <w:p w14:paraId="5F2A4052" w14:textId="77777777" w:rsidR="00DE4225" w:rsidRDefault="00DE4225" w:rsidP="00DE4225">
      <w:pPr>
        <w:pStyle w:val="Tekstpodstawowy"/>
        <w:ind w:right="-47"/>
        <w:jc w:val="center"/>
        <w:rPr>
          <w:rFonts w:ascii="Times New Roman" w:hAnsi="Times New Roman"/>
        </w:rPr>
      </w:pPr>
    </w:p>
    <w:p w14:paraId="72F272D6"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 1</w:t>
      </w:r>
    </w:p>
    <w:p w14:paraId="5A2C6EE8" w14:textId="54ED71D0" w:rsidR="00DE4225" w:rsidRPr="00CD0822" w:rsidRDefault="00DE4225" w:rsidP="00DE4225">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00CD0822" w:rsidRPr="00CD0822">
        <w:rPr>
          <w:rFonts w:ascii="Times New Roman" w:hAnsi="Times New Roman"/>
          <w:b/>
          <w:sz w:val="22"/>
          <w:szCs w:val="22"/>
        </w:rPr>
        <w:t xml:space="preserve">dostawa komputera stacjonarnego - stacji robocza do obliczeń wielowątkowych i akceleracji obliczeń na karcie graficznej - dla </w:t>
      </w:r>
      <w:proofErr w:type="spellStart"/>
      <w:r w:rsidR="00CD0822" w:rsidRPr="00CD0822">
        <w:rPr>
          <w:rFonts w:ascii="Times New Roman" w:hAnsi="Times New Roman"/>
          <w:b/>
          <w:sz w:val="22"/>
          <w:szCs w:val="22"/>
        </w:rPr>
        <w:t>WGGiOŚ</w:t>
      </w:r>
      <w:proofErr w:type="spellEnd"/>
      <w:r w:rsidRPr="00CD0822">
        <w:rPr>
          <w:rFonts w:ascii="Times New Roman" w:hAnsi="Times New Roman"/>
          <w:b/>
        </w:rPr>
        <w:t xml:space="preserve">. </w:t>
      </w:r>
    </w:p>
    <w:p w14:paraId="75A79B29" w14:textId="77777777" w:rsidR="00DE4225" w:rsidRPr="0043435F" w:rsidRDefault="00DE4225" w:rsidP="00DE4225">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39F86EC7" w14:textId="77777777" w:rsidR="00DE4225" w:rsidRPr="0043435F" w:rsidRDefault="00DE4225" w:rsidP="00DE4225">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0ABE9DF1" w14:textId="77777777" w:rsidR="00DE4225" w:rsidRDefault="00DE4225" w:rsidP="00DE4225">
      <w:pPr>
        <w:pStyle w:val="Tekstpodstawowy"/>
        <w:ind w:right="-47"/>
        <w:jc w:val="both"/>
        <w:rPr>
          <w:rFonts w:ascii="Times New Roman" w:hAnsi="Times New Roman"/>
        </w:rPr>
      </w:pPr>
    </w:p>
    <w:p w14:paraId="4DBDCB44"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 2</w:t>
      </w:r>
    </w:p>
    <w:p w14:paraId="052BC9B2" w14:textId="77777777" w:rsidR="00DE4225" w:rsidRPr="0043435F" w:rsidRDefault="00DE4225" w:rsidP="00DE4225">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p>
    <w:p w14:paraId="7BE56AE8" w14:textId="77777777" w:rsidR="00DE4225" w:rsidRPr="0043435F" w:rsidRDefault="00DE4225" w:rsidP="00DE4225">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2B433DCB" w14:textId="77777777" w:rsidR="00DE4225" w:rsidRPr="0043435F" w:rsidRDefault="00DE4225" w:rsidP="00DE4225">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4DA663CC" w14:textId="77777777" w:rsidR="00DE4225" w:rsidRDefault="00DE4225" w:rsidP="00DE4225">
      <w:pPr>
        <w:pStyle w:val="Tekstpodstawowy"/>
        <w:ind w:right="-47"/>
        <w:jc w:val="both"/>
        <w:rPr>
          <w:rFonts w:ascii="Times New Roman" w:hAnsi="Times New Roman"/>
        </w:rPr>
      </w:pPr>
    </w:p>
    <w:p w14:paraId="034F54CA"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 3</w:t>
      </w:r>
    </w:p>
    <w:p w14:paraId="15748E65" w14:textId="77777777" w:rsidR="00DE4225" w:rsidRPr="0043435F" w:rsidRDefault="00DE4225" w:rsidP="00DE4225">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33877756" w14:textId="77777777" w:rsidR="00DE4225" w:rsidRPr="0043435F" w:rsidRDefault="00DE4225" w:rsidP="00DE4225">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6EF9E306" w14:textId="77777777" w:rsidR="00DE4225" w:rsidRPr="0043435F" w:rsidRDefault="00DE4225" w:rsidP="00DE4225">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038753A5" w14:textId="0F0B58A9" w:rsidR="00DE4225" w:rsidRPr="0043435F" w:rsidRDefault="00DE4225" w:rsidP="00DE4225">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Pr>
          <w:rFonts w:eastAsia="Calibri"/>
          <w:b/>
          <w:sz w:val="24"/>
          <w:szCs w:val="24"/>
          <w:lang w:val="pl-PL" w:eastAsia="en-US"/>
        </w:rPr>
        <w:t xml:space="preserve">stację roboczą </w:t>
      </w:r>
      <w:r w:rsidRPr="0043435F">
        <w:rPr>
          <w:rFonts w:eastAsia="Calibri"/>
          <w:b/>
          <w:sz w:val="24"/>
          <w:szCs w:val="24"/>
          <w:lang w:val="pl-PL" w:eastAsia="en-US"/>
        </w:rPr>
        <w:t xml:space="preserve"> </w:t>
      </w:r>
      <w:r>
        <w:rPr>
          <w:rFonts w:eastAsia="Calibri"/>
          <w:sz w:val="24"/>
          <w:szCs w:val="24"/>
          <w:lang w:val="pl-PL" w:eastAsia="en-US"/>
        </w:rPr>
        <w:t>wchodzącą</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79A09B28" w14:textId="77777777" w:rsidR="00DE4225" w:rsidRPr="0043435F" w:rsidRDefault="00DE4225" w:rsidP="00DE4225">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216D52E8" w14:textId="77777777" w:rsidR="00DE4225" w:rsidRPr="0043435F" w:rsidRDefault="00DE4225" w:rsidP="00DE4225">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A124E0B" w14:textId="77777777" w:rsidR="00DE4225" w:rsidRDefault="00DE4225" w:rsidP="00DE4225">
      <w:pPr>
        <w:pStyle w:val="Tekstpodstawowy"/>
        <w:ind w:right="-47"/>
        <w:jc w:val="both"/>
        <w:rPr>
          <w:rFonts w:ascii="Times New Roman" w:hAnsi="Times New Roman"/>
        </w:rPr>
      </w:pPr>
    </w:p>
    <w:p w14:paraId="2B48EBF1"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 4</w:t>
      </w:r>
    </w:p>
    <w:p w14:paraId="27903E6A" w14:textId="77777777" w:rsidR="00DE4225" w:rsidRDefault="00DE4225" w:rsidP="00DE4225">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63B73562" w14:textId="77777777" w:rsidR="00DE4225" w:rsidRDefault="00DE4225" w:rsidP="00DE4225">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687D862" w14:textId="77777777" w:rsidR="00DE4225" w:rsidRDefault="00DE4225" w:rsidP="00DE4225">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2484CAAC" w14:textId="77777777" w:rsidR="00DE4225" w:rsidRPr="00593CEB" w:rsidRDefault="00DE4225" w:rsidP="00DE4225">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55FDC43" w14:textId="77777777" w:rsidR="00DE4225" w:rsidRDefault="00DE4225" w:rsidP="00DE4225">
      <w:pPr>
        <w:pStyle w:val="Tekstpodstawowy"/>
        <w:ind w:right="-47"/>
        <w:jc w:val="center"/>
        <w:rPr>
          <w:rFonts w:ascii="Times New Roman" w:hAnsi="Times New Roman"/>
        </w:rPr>
      </w:pPr>
    </w:p>
    <w:p w14:paraId="1991BD86"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 5</w:t>
      </w:r>
    </w:p>
    <w:p w14:paraId="07208697" w14:textId="77777777" w:rsidR="00DE4225" w:rsidRPr="00C53B52" w:rsidRDefault="00DE4225" w:rsidP="00DE422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5D7F838" w14:textId="77777777" w:rsidR="00DE4225" w:rsidRPr="00C53B52" w:rsidRDefault="00DE4225" w:rsidP="00DE422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495A3A02" w14:textId="77777777" w:rsidR="00DE4225" w:rsidRPr="00C53B52" w:rsidRDefault="00DE4225" w:rsidP="00DE4225">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25704B60" w14:textId="77777777" w:rsidR="00DE4225" w:rsidRPr="00C53B52" w:rsidRDefault="00DE4225" w:rsidP="00DE422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600863E3" w14:textId="77777777" w:rsidR="00DE4225" w:rsidRPr="00C53B52" w:rsidRDefault="00DE4225" w:rsidP="00DE422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3CECD647" w14:textId="77777777" w:rsidR="00DE4225" w:rsidRPr="00C53B52" w:rsidRDefault="00DE4225" w:rsidP="00DE422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64E54153" w14:textId="77777777" w:rsidR="00DE4225" w:rsidRPr="00C53B52" w:rsidRDefault="00DE4225" w:rsidP="00DE422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A07FDB2" w14:textId="77777777" w:rsidR="00DE4225" w:rsidRPr="00C53B52" w:rsidRDefault="00DE4225" w:rsidP="00DE4225">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2F9C68C3" w14:textId="77777777" w:rsidR="00DE4225" w:rsidRPr="00C53B52" w:rsidRDefault="00DE4225" w:rsidP="00DE4225">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1E6BC52D" w14:textId="77777777" w:rsidR="00DE4225" w:rsidRPr="00041CB5" w:rsidRDefault="00DE4225" w:rsidP="00DE4225">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27781C00" w14:textId="77777777" w:rsidR="00DE4225" w:rsidRDefault="00DE4225" w:rsidP="00DE422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45D6FEDF" w14:textId="77777777" w:rsidR="00DE4225" w:rsidRDefault="00DE4225" w:rsidP="00DE4225">
      <w:pPr>
        <w:pStyle w:val="Tekstpodstawowy"/>
        <w:ind w:right="-47"/>
        <w:jc w:val="center"/>
        <w:rPr>
          <w:rFonts w:ascii="Times New Roman" w:hAnsi="Times New Roman"/>
          <w:b/>
        </w:rPr>
      </w:pPr>
    </w:p>
    <w:p w14:paraId="63FC86CE" w14:textId="77777777" w:rsidR="00DE4225" w:rsidRDefault="00DE4225" w:rsidP="00DE4225">
      <w:pPr>
        <w:pStyle w:val="Tekstpodstawowy"/>
        <w:ind w:right="-47"/>
        <w:jc w:val="center"/>
        <w:rPr>
          <w:rFonts w:ascii="Times New Roman" w:hAnsi="Times New Roman"/>
          <w:b/>
        </w:rPr>
      </w:pPr>
    </w:p>
    <w:p w14:paraId="69CC65D9" w14:textId="77777777" w:rsidR="00DE4225" w:rsidRDefault="00DE4225" w:rsidP="00DE4225">
      <w:pPr>
        <w:pStyle w:val="Tekstpodstawowy"/>
        <w:ind w:right="-47"/>
        <w:jc w:val="center"/>
        <w:rPr>
          <w:rFonts w:ascii="Times New Roman" w:hAnsi="Times New Roman"/>
          <w:b/>
        </w:rPr>
      </w:pPr>
      <w:r w:rsidRPr="00877B92">
        <w:rPr>
          <w:rFonts w:ascii="Times New Roman" w:hAnsi="Times New Roman"/>
          <w:b/>
        </w:rPr>
        <w:t>§ 6</w:t>
      </w:r>
    </w:p>
    <w:p w14:paraId="616C2DF1" w14:textId="77777777" w:rsidR="00DE4225" w:rsidRDefault="00DE4225" w:rsidP="00DE4225">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0E2B56E9" w14:textId="77777777" w:rsidR="00DE4225" w:rsidRDefault="00DE4225" w:rsidP="00DE4225">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2FB1F2C0" w14:textId="77777777" w:rsidR="00DE4225" w:rsidRDefault="00DE4225" w:rsidP="00DE4225">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58BA7BE0" w14:textId="77777777" w:rsidR="00DE4225" w:rsidRDefault="00DE4225" w:rsidP="00DE4225">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52F2F33" w14:textId="77777777" w:rsidR="00DE4225" w:rsidRDefault="00DE4225" w:rsidP="00DE4225">
      <w:pPr>
        <w:numPr>
          <w:ilvl w:val="0"/>
          <w:numId w:val="9"/>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E325D70"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6D378E71" w14:textId="77777777" w:rsidR="00DE4225" w:rsidRPr="003F1749" w:rsidRDefault="00DE4225" w:rsidP="00DE4225">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07606F87" w14:textId="77777777" w:rsidR="00DE4225" w:rsidRDefault="00DE4225" w:rsidP="00DE4225">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9A345DE" w14:textId="77777777" w:rsidR="00DE4225" w:rsidRDefault="00DE4225" w:rsidP="00DE4225">
      <w:pPr>
        <w:pStyle w:val="Tekstpodstawowy"/>
        <w:ind w:right="-47"/>
        <w:jc w:val="center"/>
        <w:rPr>
          <w:rFonts w:ascii="Times New Roman" w:hAnsi="Times New Roman"/>
        </w:rPr>
      </w:pPr>
    </w:p>
    <w:p w14:paraId="27BC157D"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5912CF5" w14:textId="77777777" w:rsidR="00DE4225" w:rsidRPr="0043435F" w:rsidRDefault="00DE4225" w:rsidP="00DE4225">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5D7696F5" w14:textId="77777777" w:rsidR="00DE4225" w:rsidRPr="008D3A47" w:rsidRDefault="00DE4225" w:rsidP="00DE4225">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1B0D8CA0" w14:textId="77777777" w:rsidR="007D1DEA" w:rsidRPr="007D1DEA" w:rsidRDefault="007D1DEA" w:rsidP="00DE4225">
      <w:pPr>
        <w:numPr>
          <w:ilvl w:val="0"/>
          <w:numId w:val="7"/>
        </w:numPr>
        <w:ind w:left="284"/>
        <w:jc w:val="both"/>
        <w:rPr>
          <w:bCs/>
          <w:sz w:val="24"/>
          <w:szCs w:val="24"/>
          <w:lang w:val="pl-PL" w:eastAsia="en-US"/>
        </w:rPr>
      </w:pPr>
      <w:r>
        <w:rPr>
          <w:bCs/>
          <w:sz w:val="24"/>
          <w:szCs w:val="24"/>
          <w:lang w:val="pl-PL" w:eastAsia="en-US"/>
        </w:rPr>
        <w:t xml:space="preserve">Sprzedawca zapewni wykonywanie  </w:t>
      </w:r>
      <w:r w:rsidRPr="007D1DEA">
        <w:rPr>
          <w:color w:val="000000"/>
          <w:sz w:val="22"/>
          <w:szCs w:val="22"/>
          <w:lang w:val="pl-PL" w:eastAsia="ar-SA"/>
        </w:rPr>
        <w:t>usług serwisowych  przez producenta lub autoryzowanego partnera serwisowego producenta</w:t>
      </w:r>
    </w:p>
    <w:p w14:paraId="32343173" w14:textId="7866CE84" w:rsidR="00DE4225" w:rsidRPr="0043435F" w:rsidRDefault="00DE4225" w:rsidP="00DE4225">
      <w:pPr>
        <w:numPr>
          <w:ilvl w:val="0"/>
          <w:numId w:val="7"/>
        </w:numPr>
        <w:ind w:left="284"/>
        <w:jc w:val="both"/>
        <w:rPr>
          <w:bCs/>
          <w:sz w:val="24"/>
          <w:szCs w:val="24"/>
          <w:lang w:val="pl-PL" w:eastAsia="en-US"/>
        </w:rPr>
      </w:pPr>
      <w:r w:rsidRPr="0043435F">
        <w:rPr>
          <w:bCs/>
          <w:sz w:val="24"/>
          <w:szCs w:val="24"/>
          <w:lang w:val="pl-PL" w:eastAsia="en-US"/>
        </w:rPr>
        <w:lastRenderedPageBreak/>
        <w:t xml:space="preserve">Sprzedawca zapewni wykonanie napraw w okresie gwarancyjnym w siedzibie użytkownika bądź przewóz do serwisu na własny koszt.  </w:t>
      </w:r>
    </w:p>
    <w:p w14:paraId="1759DAFA" w14:textId="77777777" w:rsidR="00DE4225" w:rsidRPr="0043435F" w:rsidRDefault="00DE4225" w:rsidP="00DE4225">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6D326642" w14:textId="77777777" w:rsidR="00DE4225" w:rsidRPr="0043435F" w:rsidRDefault="00DE4225" w:rsidP="00DE4225">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 roboczy</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 xml:space="preserve">zgłoszenia. Za godziny robocze uważa się godziny w dni robocze od poniedziałku do piątku, w godzinach 7:30-15:30, za wyjątkiem dni ustawowo wolnych od pracy. </w:t>
      </w:r>
    </w:p>
    <w:p w14:paraId="4189F015" w14:textId="77777777" w:rsidR="00DE4225" w:rsidRPr="0043435F" w:rsidRDefault="00DE4225" w:rsidP="00DE4225">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63CC2414" w14:textId="77777777" w:rsidR="00DE4225" w:rsidRDefault="00DE4225" w:rsidP="00DE4225">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2990F3ED" w14:textId="77777777" w:rsidR="00DE4225" w:rsidRPr="00144BE6" w:rsidRDefault="00DE4225" w:rsidP="00DE4225">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38EA8AB6" w14:textId="77777777" w:rsidR="00DE4225" w:rsidRPr="0043435F" w:rsidRDefault="00DE4225" w:rsidP="00DE4225">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18D84A20" w14:textId="77777777" w:rsidR="00DE4225" w:rsidRPr="0043435F" w:rsidRDefault="00DE4225" w:rsidP="00DE4225">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CA07794" w14:textId="77777777" w:rsidR="00DE4225" w:rsidRPr="0043435F" w:rsidRDefault="00DE4225" w:rsidP="00DE4225">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3184D51" w14:textId="77777777" w:rsidR="00DE4225" w:rsidRPr="0043435F" w:rsidRDefault="00DE4225" w:rsidP="00DE4225">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65B137E" w14:textId="77777777" w:rsidR="00DE4225" w:rsidRPr="0043435F" w:rsidRDefault="00DE4225" w:rsidP="00DE4225">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F076E03" w14:textId="77777777" w:rsidR="00DE4225" w:rsidRPr="0043435F" w:rsidRDefault="00DE4225" w:rsidP="00DE4225">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B144D7F" w14:textId="77777777" w:rsidR="00DE4225" w:rsidRDefault="00DE4225" w:rsidP="00DE4225">
      <w:pPr>
        <w:pStyle w:val="Tekstpodstawowy"/>
        <w:ind w:left="284" w:right="-47"/>
        <w:jc w:val="both"/>
        <w:rPr>
          <w:rFonts w:ascii="Times New Roman" w:hAnsi="Times New Roman"/>
        </w:rPr>
      </w:pPr>
    </w:p>
    <w:p w14:paraId="24EDC3E6"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0812253" w14:textId="77777777" w:rsidR="00DE4225" w:rsidRDefault="00DE4225" w:rsidP="00DE4225">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50EA6D8" w14:textId="77777777" w:rsidR="00DE4225" w:rsidRPr="009B2595" w:rsidRDefault="00DE4225" w:rsidP="00DE422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1E235409" w14:textId="77777777" w:rsidR="00DE4225" w:rsidRPr="009B2595" w:rsidRDefault="00DE4225" w:rsidP="00DE422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4C5B8D26" w14:textId="77777777" w:rsidR="00DE4225" w:rsidRPr="009B2595" w:rsidRDefault="00DE4225" w:rsidP="00DE422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6F42C743" w14:textId="77777777" w:rsidR="00DE4225" w:rsidRPr="009B2595" w:rsidRDefault="00DE4225" w:rsidP="00DE4225">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6FE35B16" w14:textId="77777777" w:rsidR="00DE4225" w:rsidRPr="009B2595" w:rsidRDefault="00DE4225" w:rsidP="00DE4225">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002A3DAD" w14:textId="77777777" w:rsidR="00DE4225" w:rsidRPr="009B2595" w:rsidRDefault="00DE4225" w:rsidP="00DE4225">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F8CD1DD" w14:textId="77777777" w:rsidR="00DE4225" w:rsidRPr="009B2595" w:rsidRDefault="00DE4225" w:rsidP="00DE4225">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085BF816" w14:textId="77777777" w:rsidR="00DE4225" w:rsidRPr="009B2595" w:rsidRDefault="00DE4225" w:rsidP="00DE4225">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4B491BF7" w14:textId="77777777" w:rsidR="00DE4225" w:rsidRPr="009B2595" w:rsidRDefault="00DE4225" w:rsidP="00DE4225">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4EC2A081" w14:textId="77777777" w:rsidR="00DE4225" w:rsidRPr="009B2595" w:rsidRDefault="00DE4225" w:rsidP="00DE4225">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B946389" w14:textId="77777777" w:rsidR="00DE4225" w:rsidRPr="009B2595" w:rsidRDefault="00DE4225" w:rsidP="00DE4225">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26BB3D1D" w14:textId="77777777" w:rsidR="00DE4225" w:rsidRPr="00CA1166" w:rsidRDefault="00DE4225" w:rsidP="00DE4225">
      <w:pPr>
        <w:widowControl w:val="0"/>
        <w:suppressAutoHyphens/>
        <w:autoSpaceDN w:val="0"/>
        <w:ind w:left="360"/>
        <w:jc w:val="center"/>
        <w:textAlignment w:val="baseline"/>
        <w:rPr>
          <w:rFonts w:eastAsia="SimSun"/>
          <w:b/>
          <w:bCs/>
          <w:color w:val="000000"/>
          <w:kern w:val="2"/>
          <w:sz w:val="24"/>
          <w:szCs w:val="24"/>
          <w:lang w:val="pl-PL"/>
        </w:rPr>
      </w:pPr>
    </w:p>
    <w:p w14:paraId="782439CE" w14:textId="77777777" w:rsidR="00DE4225" w:rsidRPr="009B2595" w:rsidRDefault="00DE4225" w:rsidP="00DE4225">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20CA7D7D" w14:textId="77777777" w:rsidR="00DE4225" w:rsidRPr="009B2595" w:rsidRDefault="00DE4225" w:rsidP="00DE422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33CDC62" w14:textId="77777777" w:rsidR="00DE4225" w:rsidRPr="009B2595" w:rsidRDefault="00DE4225" w:rsidP="00DE422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20DF6961" w14:textId="77777777" w:rsidR="00DE4225" w:rsidRPr="009B2595" w:rsidRDefault="00DE4225" w:rsidP="00DE422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9029734" w14:textId="384A7B5C" w:rsidR="00DE4225" w:rsidRPr="00E44B18" w:rsidRDefault="00DE4225" w:rsidP="00D16FB0">
      <w:pPr>
        <w:numPr>
          <w:ilvl w:val="0"/>
          <w:numId w:val="12"/>
        </w:numPr>
        <w:suppressAutoHyphens/>
        <w:autoSpaceDN w:val="0"/>
        <w:spacing w:after="120"/>
        <w:ind w:right="-47"/>
        <w:jc w:val="both"/>
        <w:rPr>
          <w:lang w:val="pl-PL"/>
        </w:rPr>
      </w:pPr>
      <w:r w:rsidRPr="00E44B18">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36F5E2A"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18B9776A" w14:textId="341ED9F7" w:rsidR="00DE4225" w:rsidRDefault="00DE4225" w:rsidP="00E44B18">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E26EE0F" w14:textId="77777777" w:rsidR="00DE4225" w:rsidRPr="00877B92" w:rsidRDefault="00DE4225" w:rsidP="00DE4225">
      <w:pPr>
        <w:pStyle w:val="Tekstpodstawowy"/>
        <w:ind w:right="-47"/>
        <w:jc w:val="center"/>
        <w:rPr>
          <w:b/>
        </w:rPr>
      </w:pPr>
      <w:r w:rsidRPr="00877B92">
        <w:rPr>
          <w:rFonts w:ascii="Times New Roman" w:hAnsi="Times New Roman"/>
          <w:b/>
        </w:rPr>
        <w:t>§1</w:t>
      </w:r>
      <w:r>
        <w:rPr>
          <w:rFonts w:ascii="Times New Roman" w:hAnsi="Times New Roman"/>
          <w:b/>
        </w:rPr>
        <w:t>3</w:t>
      </w:r>
    </w:p>
    <w:p w14:paraId="5687730A" w14:textId="77777777" w:rsidR="00DE4225" w:rsidRDefault="00DE4225" w:rsidP="00DE4225">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5552C50" w14:textId="77777777" w:rsidR="00DE4225" w:rsidRDefault="00DE4225" w:rsidP="00DE4225">
      <w:pPr>
        <w:pStyle w:val="NormalnyWeb"/>
        <w:jc w:val="both"/>
      </w:pPr>
      <w:r>
        <w:t xml:space="preserve">2. W razie wątpliwości, czy określona informacja stanowi tajemnicę Wykonawca zobowiązany jest zwrócić się w formie pisemnej do Zamawiającego o wyjaśnienie takiej wątpliwości. </w:t>
      </w:r>
    </w:p>
    <w:p w14:paraId="4F91BF32" w14:textId="77777777" w:rsidR="00DE4225" w:rsidRDefault="00DE4225" w:rsidP="00DE4225">
      <w:pPr>
        <w:pStyle w:val="NormalnyWeb"/>
        <w:jc w:val="both"/>
      </w:pPr>
      <w:r>
        <w:t xml:space="preserve">3. Wykonawca zobowiązuje się do wykorzystania uzyskanych, powyższych informacji jedynie w celu wykonania przedmiotu umowy. </w:t>
      </w:r>
    </w:p>
    <w:p w14:paraId="2560BB9B" w14:textId="77777777" w:rsidR="00DE4225" w:rsidRDefault="00DE4225" w:rsidP="00DE4225">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0B09E601" w14:textId="77777777" w:rsidR="00DE4225" w:rsidRDefault="00DE4225" w:rsidP="00DE4225">
      <w:pPr>
        <w:pStyle w:val="NormalnyWeb"/>
        <w:jc w:val="both"/>
      </w:pPr>
      <w:r>
        <w:t>5. Powyższe przepisy nie będą miały zastosowania wobec informacji powszechnie znanych lub opublikowanych oraz w przypadku żądania ich ujawnienia przez uprawniony organ.</w:t>
      </w:r>
    </w:p>
    <w:p w14:paraId="15C96CCA" w14:textId="77777777" w:rsidR="00DE4225" w:rsidRDefault="00DE4225" w:rsidP="00DE4225">
      <w:pPr>
        <w:pStyle w:val="Tekstpodstawowy"/>
        <w:ind w:right="-47"/>
        <w:jc w:val="both"/>
        <w:rPr>
          <w:rFonts w:ascii="Times New Roman" w:hAnsi="Times New Roman"/>
        </w:rPr>
      </w:pPr>
    </w:p>
    <w:p w14:paraId="6B5F2C3D"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3D311C77" w14:textId="77777777" w:rsidR="00DE4225" w:rsidRDefault="00DE4225" w:rsidP="00DE422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01DE842" w14:textId="77777777" w:rsidR="00DE4225" w:rsidRDefault="00DE4225" w:rsidP="00DE4225">
      <w:pPr>
        <w:pStyle w:val="Tekstpodstawowy"/>
        <w:ind w:right="-47"/>
        <w:jc w:val="both"/>
        <w:rPr>
          <w:rFonts w:ascii="Times New Roman" w:hAnsi="Times New Roman"/>
        </w:rPr>
      </w:pPr>
    </w:p>
    <w:p w14:paraId="3663FC73"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34D8A4C4" w14:textId="77777777" w:rsidR="00DE4225" w:rsidRDefault="00DE4225" w:rsidP="00DE4225">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635B6A3" w14:textId="77777777" w:rsidR="00DE4225" w:rsidRDefault="00DE4225" w:rsidP="00DE4225">
      <w:pPr>
        <w:pStyle w:val="Tekstpodstawowy"/>
        <w:ind w:right="-47"/>
        <w:jc w:val="both"/>
        <w:rPr>
          <w:rFonts w:ascii="Times New Roman" w:hAnsi="Times New Roman"/>
        </w:rPr>
      </w:pPr>
    </w:p>
    <w:p w14:paraId="05AC7757"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446AFC47" w14:textId="77777777" w:rsidR="00DE4225" w:rsidRPr="004F0507" w:rsidRDefault="00DE4225" w:rsidP="00DE4225">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75D080F" w14:textId="77777777" w:rsidR="00DE4225" w:rsidRDefault="00DE4225" w:rsidP="00DE4225">
      <w:pPr>
        <w:pStyle w:val="Tekstpodstawowy2"/>
        <w:spacing w:line="240" w:lineRule="auto"/>
        <w:ind w:right="-47"/>
      </w:pPr>
    </w:p>
    <w:p w14:paraId="270B003E" w14:textId="77777777" w:rsidR="00DE4225" w:rsidRPr="004F0507" w:rsidRDefault="00DE4225" w:rsidP="00DE4225">
      <w:pPr>
        <w:pStyle w:val="Tekstpodstawowy2"/>
        <w:spacing w:line="240" w:lineRule="auto"/>
        <w:ind w:right="-47"/>
        <w:rPr>
          <w:b/>
          <w:sz w:val="24"/>
        </w:rPr>
      </w:pPr>
      <w:r>
        <w:rPr>
          <w:b/>
          <w:sz w:val="24"/>
        </w:rPr>
        <w:t xml:space="preserve">      </w:t>
      </w:r>
      <w:r w:rsidRPr="004F0507">
        <w:rPr>
          <w:b/>
          <w:sz w:val="24"/>
        </w:rPr>
        <w:t>Za Sprzedawcę                                                                                   Za Kupującego</w:t>
      </w:r>
    </w:p>
    <w:p w14:paraId="6C15075D" w14:textId="77777777" w:rsidR="00DE4225" w:rsidRPr="000936CA" w:rsidRDefault="00DE4225" w:rsidP="00DE4225">
      <w:pPr>
        <w:rPr>
          <w:lang w:val="pl-PL"/>
        </w:rPr>
      </w:pPr>
    </w:p>
    <w:p w14:paraId="7DC86781" w14:textId="77777777" w:rsidR="00DE4225" w:rsidRDefault="00DE4225" w:rsidP="00DE4225">
      <w:pPr>
        <w:pStyle w:val="Zwykytekst"/>
        <w:rPr>
          <w:lang w:val="pl-PL"/>
        </w:rPr>
      </w:pPr>
    </w:p>
    <w:p w14:paraId="0C37AF49" w14:textId="77777777" w:rsidR="00DE4225" w:rsidRDefault="00DE4225" w:rsidP="00DE4225">
      <w:pPr>
        <w:pStyle w:val="Zwykytekst"/>
        <w:rPr>
          <w:lang w:val="pl-PL"/>
        </w:rPr>
      </w:pPr>
    </w:p>
    <w:p w14:paraId="4F4C3AE4" w14:textId="77777777" w:rsidR="00DE4225" w:rsidRDefault="00DE4225" w:rsidP="00DE422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A7C1F96" w14:textId="77777777" w:rsidR="00DE4225" w:rsidRPr="00496551" w:rsidRDefault="00DE4225" w:rsidP="00DE422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6D48067" w14:textId="77777777" w:rsidR="00DE4225" w:rsidRPr="00496551" w:rsidRDefault="00DE4225" w:rsidP="00DE4225">
      <w:pPr>
        <w:pStyle w:val="Zwykytekst"/>
        <w:rPr>
          <w:rFonts w:ascii="Times New Roman" w:hAnsi="Times New Roman" w:cs="Times New Roman"/>
          <w:sz w:val="16"/>
          <w:szCs w:val="16"/>
          <w:lang w:val="pl-PL"/>
        </w:rPr>
      </w:pPr>
    </w:p>
    <w:p w14:paraId="614ED11F" w14:textId="77777777" w:rsidR="00DE4225" w:rsidRPr="00496551" w:rsidRDefault="00DE4225" w:rsidP="00DE4225">
      <w:pPr>
        <w:pStyle w:val="Zwykytekst"/>
        <w:rPr>
          <w:sz w:val="16"/>
          <w:szCs w:val="16"/>
          <w:lang w:val="pl-PL"/>
        </w:rPr>
      </w:pPr>
    </w:p>
    <w:p w14:paraId="4EA33F4A" w14:textId="77777777" w:rsidR="00E44B18" w:rsidRPr="009B06ED" w:rsidRDefault="00E44B18" w:rsidP="00E44B18">
      <w:pPr>
        <w:rPr>
          <w:lang w:val="pl-PL"/>
        </w:rPr>
      </w:pPr>
      <w:r>
        <w:rPr>
          <w:lang w:val="pl-PL"/>
        </w:rPr>
        <w:t>* Egzemplarz dla Wykonawcy / AGH</w:t>
      </w:r>
    </w:p>
    <w:p w14:paraId="67BFDB5D" w14:textId="77777777" w:rsidR="00E44B18" w:rsidRPr="00456B64" w:rsidRDefault="00E44B18" w:rsidP="00E44B18">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464F64B0" w14:textId="77777777" w:rsidR="00E44B18" w:rsidRPr="00456B64" w:rsidRDefault="00E44B18" w:rsidP="00E44B18">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6ED68EF9" w14:textId="77777777" w:rsidR="00E44B18" w:rsidRPr="00456B64" w:rsidRDefault="00E44B18" w:rsidP="00E44B18">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3837DAE5" w14:textId="77777777" w:rsidR="00E44B18" w:rsidRPr="00456B64" w:rsidRDefault="00E44B18" w:rsidP="00E44B18">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51D56785" w14:textId="77777777" w:rsidR="00E44B18" w:rsidRPr="00456B64" w:rsidRDefault="00E44B18" w:rsidP="00E44B18">
      <w:pPr>
        <w:widowControl w:val="0"/>
        <w:autoSpaceDE w:val="0"/>
        <w:autoSpaceDN w:val="0"/>
        <w:jc w:val="both"/>
        <w:textAlignment w:val="baseline"/>
        <w:rPr>
          <w:sz w:val="24"/>
          <w:szCs w:val="24"/>
          <w:lang w:val="pl-PL"/>
        </w:rPr>
      </w:pPr>
      <w:r w:rsidRPr="00456B64">
        <w:rPr>
          <w:sz w:val="24"/>
          <w:szCs w:val="24"/>
          <w:lang w:val="pl-PL"/>
        </w:rPr>
        <w:t>.....................................… </w:t>
      </w:r>
    </w:p>
    <w:p w14:paraId="02F13B7A" w14:textId="77777777" w:rsidR="00E44B18" w:rsidRPr="00456B64" w:rsidRDefault="00E44B18" w:rsidP="00E44B18">
      <w:pPr>
        <w:widowControl w:val="0"/>
        <w:autoSpaceDE w:val="0"/>
        <w:autoSpaceDN w:val="0"/>
        <w:ind w:firstLine="555"/>
        <w:textAlignment w:val="baseline"/>
        <w:rPr>
          <w:sz w:val="24"/>
          <w:szCs w:val="24"/>
          <w:lang w:val="pl-PL"/>
        </w:rPr>
      </w:pPr>
      <w:r w:rsidRPr="00456B64">
        <w:rPr>
          <w:sz w:val="24"/>
          <w:szCs w:val="24"/>
          <w:lang w:val="pl-PL"/>
        </w:rPr>
        <w:t>Nazwa Wykonawcy</w:t>
      </w:r>
    </w:p>
    <w:p w14:paraId="7B8368D8" w14:textId="77777777" w:rsidR="00E44B18" w:rsidRPr="00456B64" w:rsidRDefault="00E44B18" w:rsidP="00E44B18">
      <w:pPr>
        <w:widowControl w:val="0"/>
        <w:autoSpaceDE w:val="0"/>
        <w:autoSpaceDN w:val="0"/>
        <w:textAlignment w:val="baseline"/>
        <w:rPr>
          <w:sz w:val="24"/>
          <w:szCs w:val="24"/>
          <w:lang w:val="pl-PL"/>
        </w:rPr>
      </w:pPr>
    </w:p>
    <w:p w14:paraId="7B5A2925" w14:textId="77777777" w:rsidR="00E44B18" w:rsidRPr="00456B64" w:rsidRDefault="00E44B18" w:rsidP="00E44B18">
      <w:pPr>
        <w:widowControl w:val="0"/>
        <w:autoSpaceDE w:val="0"/>
        <w:autoSpaceDN w:val="0"/>
        <w:jc w:val="both"/>
        <w:textAlignment w:val="baseline"/>
        <w:rPr>
          <w:sz w:val="24"/>
          <w:szCs w:val="24"/>
          <w:lang w:val="pl-PL"/>
        </w:rPr>
      </w:pPr>
      <w:r w:rsidRPr="00456B64">
        <w:rPr>
          <w:sz w:val="24"/>
          <w:szCs w:val="24"/>
          <w:lang w:val="pl-PL"/>
        </w:rPr>
        <w:t>.....................................…</w:t>
      </w:r>
    </w:p>
    <w:p w14:paraId="4CE958F7" w14:textId="77777777" w:rsidR="00E44B18" w:rsidRPr="00456B64" w:rsidRDefault="00E44B18" w:rsidP="00E44B18">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2F06E48E" w14:textId="77777777" w:rsidR="00E44B18" w:rsidRPr="00456B64" w:rsidRDefault="00E44B18" w:rsidP="00E44B18">
      <w:pPr>
        <w:widowControl w:val="0"/>
        <w:autoSpaceDE w:val="0"/>
        <w:autoSpaceDN w:val="0"/>
        <w:spacing w:before="90"/>
        <w:ind w:left="115" w:right="110"/>
        <w:jc w:val="both"/>
        <w:outlineLvl w:val="0"/>
        <w:rPr>
          <w:rFonts w:eastAsia="Verdana"/>
          <w:b/>
          <w:bCs/>
          <w:sz w:val="24"/>
          <w:szCs w:val="24"/>
          <w:lang w:val="pl-PL" w:eastAsia="en-US"/>
        </w:rPr>
      </w:pPr>
    </w:p>
    <w:p w14:paraId="367AF9D9" w14:textId="77777777" w:rsidR="00E44B18" w:rsidRPr="00456B64" w:rsidRDefault="00E44B18" w:rsidP="00E44B18">
      <w:pPr>
        <w:widowControl w:val="0"/>
        <w:autoSpaceDE w:val="0"/>
        <w:autoSpaceDN w:val="0"/>
        <w:spacing w:before="90"/>
        <w:ind w:right="110"/>
        <w:jc w:val="both"/>
        <w:outlineLvl w:val="0"/>
        <w:rPr>
          <w:rFonts w:eastAsia="Verdana"/>
          <w:b/>
          <w:bCs/>
          <w:sz w:val="24"/>
          <w:szCs w:val="24"/>
          <w:lang w:val="pl-PL" w:eastAsia="en-US"/>
        </w:rPr>
      </w:pPr>
    </w:p>
    <w:p w14:paraId="26CFC0A4" w14:textId="77777777" w:rsidR="00E44B18" w:rsidRPr="00456B64" w:rsidRDefault="00E44B18" w:rsidP="00E44B18">
      <w:pPr>
        <w:widowControl w:val="0"/>
        <w:autoSpaceDE w:val="0"/>
        <w:autoSpaceDN w:val="0"/>
        <w:jc w:val="center"/>
        <w:textAlignment w:val="baseline"/>
        <w:rPr>
          <w:b/>
          <w:bCs/>
          <w:sz w:val="24"/>
          <w:szCs w:val="24"/>
          <w:lang w:val="pl-PL"/>
        </w:rPr>
      </w:pPr>
    </w:p>
    <w:p w14:paraId="0B1E2002" w14:textId="77777777" w:rsidR="00E44B18" w:rsidRPr="00456B64" w:rsidRDefault="00E44B18" w:rsidP="00E44B18">
      <w:pPr>
        <w:widowControl w:val="0"/>
        <w:autoSpaceDE w:val="0"/>
        <w:autoSpaceDN w:val="0"/>
        <w:jc w:val="center"/>
        <w:textAlignment w:val="baseline"/>
        <w:rPr>
          <w:b/>
          <w:bCs/>
          <w:sz w:val="24"/>
          <w:szCs w:val="24"/>
          <w:lang w:val="pl-PL"/>
        </w:rPr>
      </w:pPr>
    </w:p>
    <w:p w14:paraId="1DBEAAB2" w14:textId="77777777" w:rsidR="00E44B18" w:rsidRPr="00456B64" w:rsidRDefault="00E44B18" w:rsidP="00E44B18">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36A72A75" w14:textId="77777777" w:rsidR="00E44B18" w:rsidRPr="00456B64" w:rsidRDefault="00E44B18" w:rsidP="00E44B18">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4614A265" w14:textId="77777777" w:rsidR="00E44B18" w:rsidRPr="00456B64" w:rsidRDefault="00E44B18" w:rsidP="00E44B18">
      <w:pPr>
        <w:widowControl w:val="0"/>
        <w:autoSpaceDE w:val="0"/>
        <w:autoSpaceDN w:val="0"/>
        <w:jc w:val="center"/>
        <w:textAlignment w:val="baseline"/>
        <w:rPr>
          <w:b/>
          <w:bCs/>
          <w:sz w:val="24"/>
          <w:szCs w:val="24"/>
          <w:lang w:val="pl-PL"/>
        </w:rPr>
      </w:pPr>
    </w:p>
    <w:p w14:paraId="20A6D901" w14:textId="77777777" w:rsidR="00E44B18" w:rsidRPr="00456B64" w:rsidRDefault="00E44B18" w:rsidP="00E44B18">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3BDFCCD0" w14:textId="77777777" w:rsidR="00E44B18" w:rsidRPr="00456B64" w:rsidRDefault="00E44B18" w:rsidP="00E44B18">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13C10C0D" w14:textId="77777777" w:rsidR="00E44B18" w:rsidRPr="00456B64" w:rsidRDefault="00E44B18" w:rsidP="00E44B18">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6FF802F2" w14:textId="77777777" w:rsidR="00E44B18" w:rsidRPr="00456B64" w:rsidRDefault="00E44B18" w:rsidP="00E44B18">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1895EEE9" w14:textId="77777777" w:rsidR="00E44B18" w:rsidRPr="00456B64" w:rsidRDefault="00E44B18" w:rsidP="00E44B18">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4AFB10D3" w14:textId="77777777" w:rsidR="00E44B18" w:rsidRPr="00456B64" w:rsidRDefault="00E44B18" w:rsidP="00E44B18">
      <w:pPr>
        <w:spacing w:after="200" w:line="276" w:lineRule="auto"/>
        <w:ind w:left="780"/>
        <w:contextualSpacing/>
        <w:textAlignment w:val="baseline"/>
        <w:rPr>
          <w:sz w:val="24"/>
          <w:szCs w:val="24"/>
          <w:lang w:val="pl-PL"/>
        </w:rPr>
      </w:pPr>
    </w:p>
    <w:p w14:paraId="1CC140A0" w14:textId="77777777" w:rsidR="00E44B18" w:rsidRPr="00456B64" w:rsidRDefault="00E44B18" w:rsidP="00E44B18">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3CD90906" w14:textId="77777777" w:rsidR="00E44B18" w:rsidRPr="00456B64" w:rsidRDefault="00E44B18" w:rsidP="00E44B18">
      <w:pPr>
        <w:widowControl w:val="0"/>
        <w:autoSpaceDE w:val="0"/>
        <w:autoSpaceDN w:val="0"/>
        <w:spacing w:before="90"/>
        <w:ind w:right="110"/>
        <w:jc w:val="both"/>
        <w:outlineLvl w:val="0"/>
        <w:rPr>
          <w:rFonts w:eastAsia="Verdana"/>
          <w:b/>
          <w:bCs/>
          <w:sz w:val="24"/>
          <w:szCs w:val="24"/>
          <w:lang w:val="pl-PL" w:eastAsia="en-US"/>
        </w:rPr>
      </w:pPr>
    </w:p>
    <w:p w14:paraId="6D3C0F48" w14:textId="77777777" w:rsidR="00E44B18" w:rsidRPr="00456B64" w:rsidRDefault="00E44B18" w:rsidP="00E44B18">
      <w:pPr>
        <w:widowControl w:val="0"/>
        <w:autoSpaceDE w:val="0"/>
        <w:autoSpaceDN w:val="0"/>
        <w:spacing w:before="90"/>
        <w:ind w:right="110"/>
        <w:jc w:val="both"/>
        <w:outlineLvl w:val="0"/>
        <w:rPr>
          <w:rFonts w:eastAsia="Verdana"/>
          <w:b/>
          <w:bCs/>
          <w:sz w:val="24"/>
          <w:szCs w:val="24"/>
          <w:lang w:val="pl-PL" w:eastAsia="en-US"/>
        </w:rPr>
      </w:pPr>
    </w:p>
    <w:p w14:paraId="342330C6" w14:textId="77777777" w:rsidR="00E44B18" w:rsidRPr="00456B64" w:rsidRDefault="00E44B18" w:rsidP="00E44B18">
      <w:pPr>
        <w:widowControl w:val="0"/>
        <w:autoSpaceDE w:val="0"/>
        <w:autoSpaceDN w:val="0"/>
        <w:spacing w:before="90"/>
        <w:ind w:right="110"/>
        <w:jc w:val="both"/>
        <w:outlineLvl w:val="0"/>
        <w:rPr>
          <w:rFonts w:eastAsia="Verdana"/>
          <w:b/>
          <w:bCs/>
          <w:sz w:val="24"/>
          <w:szCs w:val="24"/>
          <w:lang w:val="pl-PL" w:eastAsia="en-US"/>
        </w:rPr>
      </w:pPr>
    </w:p>
    <w:p w14:paraId="4512D9E5" w14:textId="77777777" w:rsidR="00E44B18" w:rsidRPr="00456B64" w:rsidRDefault="00E44B18" w:rsidP="00E44B18">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E44B18" w:rsidRPr="00E44B18" w14:paraId="02086519" w14:textId="77777777" w:rsidTr="00BE6D1F">
        <w:tc>
          <w:tcPr>
            <w:tcW w:w="4105" w:type="dxa"/>
            <w:shd w:val="clear" w:color="auto" w:fill="auto"/>
          </w:tcPr>
          <w:p w14:paraId="7F3E0858" w14:textId="77777777" w:rsidR="00E44B18" w:rsidRPr="001A7899" w:rsidRDefault="00E44B18" w:rsidP="00BE6D1F">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09D3163A" w14:textId="77777777" w:rsidR="00E44B18" w:rsidRPr="001A7899" w:rsidRDefault="00E44B18" w:rsidP="00BE6D1F">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171B2223" w14:textId="77777777" w:rsidR="00E44B18" w:rsidRPr="001A7899" w:rsidRDefault="00E44B18" w:rsidP="00E44B18">
      <w:pPr>
        <w:spacing w:line="360" w:lineRule="auto"/>
        <w:contextualSpacing/>
        <w:jc w:val="both"/>
        <w:rPr>
          <w:rFonts w:ascii="Verdana" w:eastAsia="Calibri" w:hAnsi="Verdana" w:cs="Arial"/>
          <w:color w:val="222A35"/>
          <w:lang w:val="pl-PL" w:eastAsia="x-none"/>
        </w:rPr>
      </w:pPr>
    </w:p>
    <w:p w14:paraId="06F95916" w14:textId="77777777" w:rsidR="00E44B18" w:rsidRPr="001A7899" w:rsidRDefault="00E44B18" w:rsidP="00E44B18">
      <w:pPr>
        <w:widowControl w:val="0"/>
        <w:autoSpaceDE w:val="0"/>
        <w:autoSpaceDN w:val="0"/>
        <w:spacing w:line="360" w:lineRule="auto"/>
        <w:rPr>
          <w:rFonts w:ascii="Verdana" w:eastAsia="Verdana" w:hAnsi="Verdana" w:cs="Arial"/>
          <w:color w:val="222A35"/>
          <w:lang w:val="pl-PL" w:eastAsia="x-none"/>
        </w:rPr>
      </w:pPr>
    </w:p>
    <w:p w14:paraId="7EFF22AB" w14:textId="77777777" w:rsidR="00496551" w:rsidRPr="00E44B18" w:rsidRDefault="00496551" w:rsidP="00840662">
      <w:pPr>
        <w:rPr>
          <w:lang w:val="pl-PL"/>
        </w:rPr>
      </w:pPr>
    </w:p>
    <w:sectPr w:rsidR="00496551" w:rsidRPr="00E44B18">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F1C48" w14:textId="77777777" w:rsidR="00DD37D3" w:rsidRDefault="00DD37D3">
      <w:r>
        <w:separator/>
      </w:r>
    </w:p>
  </w:endnote>
  <w:endnote w:type="continuationSeparator" w:id="0">
    <w:p w14:paraId="52EAD499" w14:textId="77777777" w:rsidR="00DD37D3" w:rsidRDefault="00DD3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24C2B" w14:textId="77777777" w:rsidR="00DE4225" w:rsidRDefault="00DE4225">
    <w:pPr>
      <w:pStyle w:val="Stopka"/>
      <w:jc w:val="right"/>
    </w:pPr>
    <w:r>
      <w:fldChar w:fldCharType="begin"/>
    </w:r>
    <w:r>
      <w:instrText>PAGE   \* MERGEFORMAT</w:instrText>
    </w:r>
    <w:r>
      <w:fldChar w:fldCharType="separate"/>
    </w:r>
    <w:r>
      <w:rPr>
        <w:lang w:val="pl-PL"/>
      </w:rPr>
      <w:t>2</w:t>
    </w:r>
    <w:r>
      <w:fldChar w:fldCharType="end"/>
    </w:r>
  </w:p>
  <w:p w14:paraId="1C097595" w14:textId="77777777" w:rsidR="00A25383" w:rsidRDefault="00A253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9D29C" w14:textId="77777777" w:rsidR="00DD37D3" w:rsidRDefault="00DD37D3">
      <w:r>
        <w:separator/>
      </w:r>
    </w:p>
  </w:footnote>
  <w:footnote w:type="continuationSeparator" w:id="0">
    <w:p w14:paraId="37D28324" w14:textId="77777777" w:rsidR="00DD37D3" w:rsidRDefault="00DD37D3">
      <w:r>
        <w:continuationSeparator/>
      </w:r>
    </w:p>
  </w:footnote>
  <w:footnote w:id="1">
    <w:p w14:paraId="26DB463C" w14:textId="77777777" w:rsidR="00E44B18" w:rsidRPr="00456B64" w:rsidRDefault="00E44B18" w:rsidP="00E44B18">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452229D6" w14:textId="77777777" w:rsidR="00E44B18" w:rsidRPr="00456B64" w:rsidRDefault="00E44B18" w:rsidP="00E44B18">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AABDFDE" w14:textId="77777777" w:rsidR="00E44B18" w:rsidRPr="00456B64" w:rsidRDefault="00E44B18" w:rsidP="00E44B18">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EB81B6B" w14:textId="77777777" w:rsidR="00E44B18" w:rsidRPr="00456B64" w:rsidRDefault="00E44B18" w:rsidP="00E44B18">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3800B48F" w14:textId="77777777" w:rsidR="00E44B18" w:rsidRPr="00456B64" w:rsidRDefault="00E44B18" w:rsidP="00E44B18">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0E1B9FE1" w14:textId="77777777" w:rsidR="00E44B18" w:rsidRPr="00456B64" w:rsidRDefault="00E44B18" w:rsidP="00E44B18">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54D12A9E" w14:textId="77777777" w:rsidR="00E44B18" w:rsidRPr="00456B64" w:rsidRDefault="00E44B18" w:rsidP="00E44B18">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775CCBDB" w14:textId="77777777" w:rsidR="00E44B18" w:rsidRPr="00456B64" w:rsidRDefault="00E44B18" w:rsidP="00E44B18">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E05964E" w14:textId="77777777" w:rsidR="00E44B18" w:rsidRPr="00456B64" w:rsidRDefault="00E44B18" w:rsidP="00E44B18">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77641103" w14:textId="77777777" w:rsidR="00E44B18" w:rsidRPr="00456B64" w:rsidRDefault="00E44B18" w:rsidP="00E44B18">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54EDA8C2" w14:textId="77777777" w:rsidR="00E44B18" w:rsidRPr="00456B64" w:rsidRDefault="00E44B18" w:rsidP="00E44B18">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3C70004E" w14:textId="77777777" w:rsidR="00E44B18" w:rsidRPr="00456B64" w:rsidRDefault="00E44B18" w:rsidP="00E44B18">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2FC88468" w14:textId="77777777" w:rsidR="00E44B18" w:rsidRPr="00456B64" w:rsidRDefault="00E44B18" w:rsidP="00E44B18">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3A8C5BFA" w14:textId="77777777" w:rsidR="00E44B18" w:rsidRPr="00456B64" w:rsidRDefault="00E44B18" w:rsidP="00E44B18">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35B169A0" w14:textId="77777777" w:rsidR="00E44B18" w:rsidRPr="00456B64" w:rsidRDefault="00E44B18" w:rsidP="00E44B18">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722DF6DD" w14:textId="77777777" w:rsidR="00E44B18" w:rsidRPr="00456B64" w:rsidRDefault="00E44B18" w:rsidP="00E44B18">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68647105" w14:textId="77777777" w:rsidR="00E44B18" w:rsidRPr="00456B64" w:rsidRDefault="00E44B18" w:rsidP="00E44B18">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050CD04" w14:textId="77777777" w:rsidR="00E44B18" w:rsidRPr="00456B64" w:rsidRDefault="00E44B18" w:rsidP="00E44B18">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66D60A7C" w14:textId="77777777" w:rsidR="00E44B18" w:rsidRPr="00456B64" w:rsidRDefault="00E44B18" w:rsidP="00E44B18">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5D36F3" w14:textId="77777777" w:rsidR="00E44B18" w:rsidRPr="00456B64" w:rsidRDefault="00E44B18" w:rsidP="00E44B18">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5F11E470" w14:textId="77777777" w:rsidR="00E44B18" w:rsidRPr="00456B64" w:rsidRDefault="00E44B18" w:rsidP="00E44B18">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4C758690" w14:textId="77777777" w:rsidR="00E44B18" w:rsidRPr="00456B64" w:rsidRDefault="00E44B18" w:rsidP="00E44B18">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53B80F0A" w14:textId="77777777" w:rsidR="00E44B18" w:rsidRPr="00456B64" w:rsidRDefault="00E44B18" w:rsidP="00E44B18">
      <w:pPr>
        <w:pStyle w:val="Tekstprzypisudolnego"/>
        <w:ind w:firstLine="142"/>
        <w:jc w:val="both"/>
        <w:rPr>
          <w:sz w:val="16"/>
          <w:szCs w:val="16"/>
          <w:lang w:val="pl-PL"/>
        </w:rPr>
      </w:pPr>
      <w:r w:rsidRPr="00456B64">
        <w:rPr>
          <w:sz w:val="16"/>
          <w:szCs w:val="16"/>
          <w:lang w:val="pl-PL"/>
        </w:rPr>
        <w:t>a) osobę prawną,</w:t>
      </w:r>
    </w:p>
    <w:p w14:paraId="5725CC79" w14:textId="77777777" w:rsidR="00E44B18" w:rsidRPr="00456B64" w:rsidRDefault="00E44B18" w:rsidP="00E44B18">
      <w:pPr>
        <w:pStyle w:val="Tekstprzypisudolnego"/>
        <w:ind w:firstLine="142"/>
        <w:jc w:val="both"/>
        <w:rPr>
          <w:sz w:val="16"/>
          <w:szCs w:val="16"/>
          <w:lang w:val="pl-PL"/>
        </w:rPr>
      </w:pPr>
      <w:r w:rsidRPr="00456B64">
        <w:rPr>
          <w:sz w:val="16"/>
          <w:szCs w:val="16"/>
          <w:lang w:val="pl-PL"/>
        </w:rPr>
        <w:t>b) spółkę kapitałową w organizacji,</w:t>
      </w:r>
    </w:p>
    <w:p w14:paraId="60220FA1" w14:textId="77777777" w:rsidR="00E44B18" w:rsidRPr="00456B64" w:rsidRDefault="00E44B18" w:rsidP="00E44B18">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15BE6CE1" w14:textId="77777777" w:rsidR="00E44B18" w:rsidRPr="00456B64" w:rsidRDefault="00E44B18" w:rsidP="00E44B18">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4563C1F7" w14:textId="77777777" w:rsidR="00E44B18" w:rsidRPr="00456B64" w:rsidRDefault="00E44B18" w:rsidP="00E44B18">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1F14EC7C" w14:textId="77777777" w:rsidR="00E44B18" w:rsidRPr="00456B64" w:rsidRDefault="00E44B18" w:rsidP="00E44B18">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0C11D07" w14:textId="77777777" w:rsidR="00E44B18" w:rsidRPr="00456B64" w:rsidRDefault="00E44B18" w:rsidP="00E44B18">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0B835011" w14:textId="77777777" w:rsidR="00E44B18" w:rsidRPr="00456B64" w:rsidRDefault="00E44B18" w:rsidP="00E44B18">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389379111">
    <w:abstractNumId w:val="10"/>
  </w:num>
  <w:num w:numId="2" w16cid:durableId="1579247598">
    <w:abstractNumId w:val="15"/>
  </w:num>
  <w:num w:numId="3" w16cid:durableId="1136727938">
    <w:abstractNumId w:val="3"/>
  </w:num>
  <w:num w:numId="4" w16cid:durableId="636571488">
    <w:abstractNumId w:val="6"/>
  </w:num>
  <w:num w:numId="5" w16cid:durableId="904992474">
    <w:abstractNumId w:val="17"/>
  </w:num>
  <w:num w:numId="6" w16cid:durableId="1271935363">
    <w:abstractNumId w:val="13"/>
  </w:num>
  <w:num w:numId="7" w16cid:durableId="1045593509">
    <w:abstractNumId w:val="12"/>
  </w:num>
  <w:num w:numId="8" w16cid:durableId="167446284">
    <w:abstractNumId w:val="14"/>
  </w:num>
  <w:num w:numId="9" w16cid:durableId="12643866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37919428">
    <w:abstractNumId w:val="4"/>
  </w:num>
  <w:num w:numId="11" w16cid:durableId="1821577134">
    <w:abstractNumId w:val="16"/>
  </w:num>
  <w:num w:numId="12" w16cid:durableId="852456371">
    <w:abstractNumId w:val="9"/>
  </w:num>
  <w:num w:numId="13" w16cid:durableId="160125544">
    <w:abstractNumId w:val="8"/>
  </w:num>
  <w:num w:numId="14" w16cid:durableId="771439012">
    <w:abstractNumId w:val="2"/>
  </w:num>
  <w:num w:numId="15" w16cid:durableId="1985037764">
    <w:abstractNumId w:val="5"/>
  </w:num>
  <w:num w:numId="16" w16cid:durableId="9730195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37D3"/>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1DEA"/>
    <w:rsid w:val="007D703B"/>
    <w:rsid w:val="00800261"/>
    <w:rsid w:val="00840662"/>
    <w:rsid w:val="00841B63"/>
    <w:rsid w:val="0086736E"/>
    <w:rsid w:val="008D3AF3"/>
    <w:rsid w:val="008E0730"/>
    <w:rsid w:val="0092337E"/>
    <w:rsid w:val="0092730E"/>
    <w:rsid w:val="009561DA"/>
    <w:rsid w:val="0098432D"/>
    <w:rsid w:val="00997B0E"/>
    <w:rsid w:val="009A694A"/>
    <w:rsid w:val="009A7064"/>
    <w:rsid w:val="009F7ECA"/>
    <w:rsid w:val="00A25383"/>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0822"/>
    <w:rsid w:val="00D03706"/>
    <w:rsid w:val="00D432AD"/>
    <w:rsid w:val="00D46DCD"/>
    <w:rsid w:val="00D70657"/>
    <w:rsid w:val="00D90ED3"/>
    <w:rsid w:val="00D9696A"/>
    <w:rsid w:val="00D97E9A"/>
    <w:rsid w:val="00DD0EDB"/>
    <w:rsid w:val="00DD37D3"/>
    <w:rsid w:val="00DE2464"/>
    <w:rsid w:val="00DE4225"/>
    <w:rsid w:val="00E13592"/>
    <w:rsid w:val="00E256BD"/>
    <w:rsid w:val="00E27575"/>
    <w:rsid w:val="00E3334C"/>
    <w:rsid w:val="00E41EFD"/>
    <w:rsid w:val="00E44B18"/>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A7D529"/>
  <w15:chartTrackingRefBased/>
  <w15:docId w15:val="{6E8973AB-A36C-439B-9A5A-88C0D03C9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E422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DE422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2394</Words>
  <Characters>16381</Characters>
  <Application>Microsoft Office Word</Application>
  <DocSecurity>0</DocSecurity>
  <Lines>136</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18738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2022-05-12T11:30:00Z</cp:lastPrinted>
  <dcterms:created xsi:type="dcterms:W3CDTF">2022-05-12T11:31:00Z</dcterms:created>
  <dcterms:modified xsi:type="dcterms:W3CDTF">2022-05-12T11:31:00Z</dcterms:modified>
</cp:coreProperties>
</file>