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BD3C9" w14:textId="77777777" w:rsidR="00847C4B" w:rsidRDefault="003D72D2" w:rsidP="00847C4B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pict w14:anchorId="194A967C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"/>
        </w:pict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b w:val="0"/>
          <w:sz w:val="22"/>
          <w:szCs w:val="22"/>
        </w:rPr>
        <w:tab/>
      </w:r>
      <w:r w:rsidR="00847C4B">
        <w:rPr>
          <w:rFonts w:ascii="Times New Roman" w:hAnsi="Times New Roman"/>
          <w:sz w:val="22"/>
          <w:szCs w:val="22"/>
        </w:rPr>
        <w:t>Załącznik nr 1</w:t>
      </w:r>
    </w:p>
    <w:p w14:paraId="72789D75" w14:textId="77777777" w:rsidR="00847C4B" w:rsidRDefault="00847C4B" w:rsidP="00847C4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83D90BC" w14:textId="77777777" w:rsidR="00847C4B" w:rsidRDefault="00847C4B" w:rsidP="00847C4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0CE64043" w14:textId="77777777" w:rsidR="00847C4B" w:rsidRDefault="00847C4B" w:rsidP="00847C4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83BF426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2F123D48" w14:textId="77777777" w:rsidR="00847C4B" w:rsidRDefault="00847C4B" w:rsidP="00847C4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9C5C726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375EE65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E47809E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81E04C4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2A9A51A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2F9E61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6ADBB119" w14:textId="77777777" w:rsidR="00847C4B" w:rsidRDefault="00847C4B" w:rsidP="00847C4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0925FF53" w14:textId="77777777" w:rsidR="00847C4B" w:rsidRDefault="00847C4B" w:rsidP="00847C4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11C0D4B8" w14:textId="77777777" w:rsidR="00847C4B" w:rsidRDefault="00847C4B" w:rsidP="00847C4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2DAD47D9" w14:textId="77777777" w:rsidR="00847C4B" w:rsidRDefault="00847C4B" w:rsidP="00847C4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6BAA21BA" w14:textId="77777777" w:rsidR="00847C4B" w:rsidRDefault="00847C4B" w:rsidP="00847C4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78DCCADD" w14:textId="77777777" w:rsidR="00847C4B" w:rsidRDefault="00847C4B" w:rsidP="00847C4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495F6883" w14:textId="77777777" w:rsidR="00847C4B" w:rsidRDefault="00847C4B" w:rsidP="00847C4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6C39368A" w14:textId="77777777" w:rsidR="00847C4B" w:rsidRDefault="00847C4B" w:rsidP="00847C4B">
      <w:pPr>
        <w:ind w:firstLine="3969"/>
        <w:rPr>
          <w:b/>
          <w:sz w:val="22"/>
          <w:szCs w:val="22"/>
        </w:rPr>
      </w:pPr>
    </w:p>
    <w:p w14:paraId="69EE3AE0" w14:textId="73A8B624" w:rsidR="00847C4B" w:rsidRDefault="00847C4B" w:rsidP="00847C4B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 Dostawa komputera stacjonarnego - stacji robocza do obliczeń wielowątkowych i akceleracji obliczeń na karcie graficznej - dla WGGiOŚ-KC-zp.272-280/22,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47C4B" w14:paraId="608E54D3" w14:textId="77777777" w:rsidTr="00847C4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558F32" w14:textId="77777777" w:rsidR="00847C4B" w:rsidRDefault="00847C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63599D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1BDF7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919614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  <w:p w14:paraId="2C3765F1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4E9EDF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31C66D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0B960F47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D4DBCE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7F012C79" w14:textId="77777777" w:rsidR="00847C4B" w:rsidRDefault="00847C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[23%]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141876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CFB6677" w14:textId="77777777" w:rsidR="00847C4B" w:rsidRDefault="00847C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5396F052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847C4B" w14:paraId="43452A60" w14:textId="77777777" w:rsidTr="00847C4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591717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D7B189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C2A8FE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D9D20A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5BCB90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9D0597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EC471F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71653A" w14:textId="77777777" w:rsidR="00847C4B" w:rsidRDefault="00847C4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847C4B" w14:paraId="28E0826D" w14:textId="77777777" w:rsidTr="00847C4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78994" w14:textId="77777777" w:rsidR="00847C4B" w:rsidRDefault="00847C4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D167" w14:textId="77777777" w:rsidR="00847C4B" w:rsidRDefault="00847C4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1FB5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Procesor:</w:t>
            </w:r>
            <w:r>
              <w:rPr>
                <w:b/>
                <w:sz w:val="16"/>
                <w:szCs w:val="16"/>
                <w:lang w:eastAsia="zh-CN"/>
              </w:rPr>
              <w:br/>
              <w:t xml:space="preserve"> ………………</w:t>
            </w:r>
          </w:p>
          <w:p w14:paraId="21901A94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główna:</w:t>
            </w:r>
          </w:p>
          <w:p w14:paraId="30585F9B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9588DDB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 Pamięć RAM:</w:t>
            </w:r>
          </w:p>
          <w:p w14:paraId="6546EE83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D38FD44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-Dysk twardy:</w:t>
            </w:r>
          </w:p>
          <w:p w14:paraId="3E590633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84FACF6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-wentylatory:</w:t>
            </w:r>
            <w:r>
              <w:rPr>
                <w:b/>
                <w:sz w:val="16"/>
                <w:szCs w:val="16"/>
                <w:lang w:eastAsia="zh-CN"/>
              </w:rPr>
              <w:br/>
              <w:t>……………….</w:t>
            </w:r>
          </w:p>
          <w:p w14:paraId="23AB62CA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00F997F5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2474ACE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040D682E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11625330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41E128F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-Zasilacz:</w:t>
            </w:r>
          </w:p>
          <w:p w14:paraId="10BAA236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62EDB62D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Karta graficzna:</w:t>
            </w:r>
          </w:p>
          <w:p w14:paraId="5472BDE7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50EC33CA" w14:textId="77777777" w:rsidR="00847C4B" w:rsidRDefault="00847C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A34E" w14:textId="77777777" w:rsidR="00847C4B" w:rsidRDefault="00847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8F6C" w14:textId="77777777" w:rsidR="00847C4B" w:rsidRDefault="00847C4B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02E4" w14:textId="77777777" w:rsidR="00847C4B" w:rsidRDefault="00847C4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1ECACE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5722D8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</w:tr>
      <w:tr w:rsidR="00847C4B" w14:paraId="64445876" w14:textId="77777777" w:rsidTr="00847C4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F84DCA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  <w:p w14:paraId="1BCD0F15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  <w:p w14:paraId="24C86429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  <w:p w14:paraId="36B72FF8" w14:textId="77777777" w:rsidR="00847C4B" w:rsidRDefault="00847C4B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2CB803FA" w14:textId="77777777" w:rsidR="00847C4B" w:rsidRDefault="00847C4B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6138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075B31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4222F7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</w:tr>
      <w:tr w:rsidR="00847C4B" w14:paraId="52E4F87E" w14:textId="77777777" w:rsidTr="00847C4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0294F0" w14:textId="77777777" w:rsidR="00847C4B" w:rsidRDefault="00847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57188E82" w14:textId="77777777" w:rsidR="00847C4B" w:rsidRDefault="00847C4B">
            <w:pPr>
              <w:rPr>
                <w:sz w:val="16"/>
                <w:szCs w:val="16"/>
              </w:rPr>
            </w:pPr>
          </w:p>
          <w:p w14:paraId="641FEA77" w14:textId="77777777" w:rsidR="00847C4B" w:rsidRDefault="00847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  <w:p w14:paraId="3772BDE2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5B19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29950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053A1" w14:textId="77777777" w:rsidR="00847C4B" w:rsidRDefault="00847C4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51DCBAC" w14:textId="77777777" w:rsidR="00847C4B" w:rsidRDefault="00847C4B" w:rsidP="00847C4B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komputer stacjonarny </w:t>
      </w:r>
      <w:r>
        <w:rPr>
          <w:b/>
          <w:i/>
          <w:iCs/>
          <w:color w:val="000000"/>
          <w:sz w:val="22"/>
          <w:szCs w:val="22"/>
          <w:lang w:eastAsia="ar-SA"/>
        </w:rPr>
        <w:t xml:space="preserve">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531B4D6A" w14:textId="77777777" w:rsidR="00847C4B" w:rsidRDefault="00847C4B" w:rsidP="00847C4B">
      <w:pPr>
        <w:tabs>
          <w:tab w:val="right" w:pos="9000"/>
        </w:tabs>
        <w:rPr>
          <w:sz w:val="22"/>
          <w:szCs w:val="22"/>
        </w:rPr>
      </w:pPr>
    </w:p>
    <w:p w14:paraId="5975C3BB" w14:textId="77777777" w:rsidR="00847C4B" w:rsidRDefault="00847C4B" w:rsidP="00847C4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30 dni od daty 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</w:p>
    <w:p w14:paraId="15E2D02D" w14:textId="77777777" w:rsidR="00847C4B" w:rsidRDefault="00847C4B" w:rsidP="00847C4B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Okres udzielonej gwarancji za całość przedmiotu zamówienia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…………….…… miesięcy</w:t>
      </w:r>
      <w:r>
        <w:rPr>
          <w:sz w:val="22"/>
          <w:szCs w:val="22"/>
        </w:rPr>
        <w:t>.</w:t>
      </w:r>
    </w:p>
    <w:p w14:paraId="39590FC3" w14:textId="77777777" w:rsidR="00847C4B" w:rsidRDefault="00847C4B" w:rsidP="00847C4B">
      <w:pPr>
        <w:tabs>
          <w:tab w:val="left" w:pos="426"/>
        </w:tabs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>Wynik procesora w rankingu opublikowanym na stronie:………………………………..………………………………………../kryterium oceny ofert/</w:t>
      </w:r>
    </w:p>
    <w:p w14:paraId="28BE7545" w14:textId="77777777" w:rsidR="00847C4B" w:rsidRDefault="00847C4B" w:rsidP="00847C4B">
      <w:pPr>
        <w:tabs>
          <w:tab w:val="left" w:pos="426"/>
        </w:tabs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Wynik karty graficznej w rankingu opublikowanym na stronie…………………………………………………………………………./kryterium oceny ofert/ </w:t>
      </w:r>
    </w:p>
    <w:p w14:paraId="2DA5B235" w14:textId="77777777" w:rsidR="00847C4B" w:rsidRDefault="00847C4B" w:rsidP="00847C4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B26270" w14:textId="77777777" w:rsidR="00847C4B" w:rsidRDefault="00847C4B" w:rsidP="00847C4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772B97" w14:textId="77777777" w:rsidR="00847C4B" w:rsidRDefault="00847C4B" w:rsidP="00847C4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CD035F1" w14:textId="77777777" w:rsidR="00847C4B" w:rsidRDefault="00847C4B" w:rsidP="00847C4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AB24295" w14:textId="64D611B4" w:rsidR="00847C4B" w:rsidRDefault="00847C4B" w:rsidP="00847C4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3D72D2">
        <w:rPr>
          <w:color w:val="000000"/>
          <w:sz w:val="22"/>
          <w:szCs w:val="22"/>
          <w:lang w:eastAsia="ar-SA"/>
        </w:rPr>
        <w:t>do</w:t>
      </w:r>
      <w:r>
        <w:rPr>
          <w:color w:val="000000"/>
          <w:sz w:val="22"/>
          <w:szCs w:val="22"/>
          <w:lang w:eastAsia="ar-SA"/>
        </w:rPr>
        <w:t xml:space="preserve"> upływu terminu </w:t>
      </w:r>
      <w:r w:rsidR="003D72D2">
        <w:rPr>
          <w:color w:val="000000"/>
          <w:sz w:val="22"/>
          <w:szCs w:val="22"/>
          <w:lang w:eastAsia="ar-SA"/>
        </w:rPr>
        <w:t>wskazanego w SWZ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.</w:t>
      </w:r>
    </w:p>
    <w:p w14:paraId="43B11469" w14:textId="77777777" w:rsidR="00847C4B" w:rsidRDefault="00847C4B" w:rsidP="00847C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B68E884" w14:textId="67BBECB2" w:rsidR="00847C4B" w:rsidRDefault="00847C4B" w:rsidP="00847C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 xml:space="preserve">Oświadczamy, że usługi serwisowe </w:t>
      </w:r>
      <w:r w:rsidR="005950B8">
        <w:rPr>
          <w:b/>
          <w:color w:val="000000"/>
          <w:sz w:val="22"/>
          <w:szCs w:val="22"/>
          <w:lang w:eastAsia="ar-SA"/>
        </w:rPr>
        <w:t>będą</w:t>
      </w:r>
      <w:r>
        <w:rPr>
          <w:b/>
          <w:color w:val="000000"/>
          <w:sz w:val="22"/>
          <w:szCs w:val="22"/>
          <w:lang w:eastAsia="ar-SA"/>
        </w:rPr>
        <w:t xml:space="preserve"> realizowane przez producenta lub autoryzowanego partnera serwisowego producenta.</w:t>
      </w:r>
    </w:p>
    <w:p w14:paraId="02AD1122" w14:textId="77777777" w:rsidR="00847C4B" w:rsidRDefault="00847C4B" w:rsidP="00847C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komputer stacjonarny </w:t>
      </w:r>
      <w:r>
        <w:rPr>
          <w:b/>
          <w:color w:val="000000"/>
          <w:sz w:val="22"/>
          <w:szCs w:val="22"/>
          <w:lang w:eastAsia="ar-SA"/>
        </w:rPr>
        <w:br/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4476FE86" w14:textId="77777777" w:rsidR="00847C4B" w:rsidRDefault="00847C4B" w:rsidP="00847C4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na komputer stacjonarny  </w:t>
      </w:r>
      <w:r>
        <w:rPr>
          <w:sz w:val="22"/>
          <w:szCs w:val="22"/>
        </w:rPr>
        <w:t xml:space="preserve">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240F24DD" w14:textId="77777777" w:rsidR="00847C4B" w:rsidRDefault="00847C4B" w:rsidP="00847C4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05F604" w14:textId="77777777" w:rsidR="00847C4B" w:rsidRDefault="00847C4B" w:rsidP="00847C4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BBFF73" w14:textId="77777777" w:rsidR="00847C4B" w:rsidRDefault="00847C4B" w:rsidP="00847C4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43AC53" w14:textId="77777777" w:rsidR="00847C4B" w:rsidRDefault="00847C4B" w:rsidP="00847C4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47C4B" w14:paraId="3C1BAB07" w14:textId="77777777" w:rsidTr="00847C4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6EC49" w14:textId="77777777" w:rsidR="00847C4B" w:rsidRDefault="00847C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35103" w14:textId="77777777" w:rsidR="00847C4B" w:rsidRDefault="00847C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B17A52D" w14:textId="77777777" w:rsidR="00847C4B" w:rsidRDefault="00847C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874F5" w14:textId="77777777" w:rsidR="00847C4B" w:rsidRDefault="00847C4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47C4B" w14:paraId="3B67A5B4" w14:textId="77777777" w:rsidTr="00847C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D0516" w14:textId="77777777" w:rsidR="00847C4B" w:rsidRDefault="00847C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8D2CB" w14:textId="77777777" w:rsidR="00847C4B" w:rsidRDefault="00847C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B7942" w14:textId="77777777" w:rsidR="00847C4B" w:rsidRDefault="00847C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47C4B" w14:paraId="2B9C28C1" w14:textId="77777777" w:rsidTr="00847C4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CC43C" w14:textId="77777777" w:rsidR="00847C4B" w:rsidRDefault="00847C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0DD1B" w14:textId="77777777" w:rsidR="00847C4B" w:rsidRDefault="00847C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F2E32" w14:textId="77777777" w:rsidR="00847C4B" w:rsidRDefault="00847C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D43FDE" w14:textId="77777777" w:rsidR="00847C4B" w:rsidRDefault="00847C4B" w:rsidP="00847C4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09A2F3A1" w14:textId="77777777" w:rsidR="00847C4B" w:rsidRDefault="00847C4B" w:rsidP="00847C4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B692202" w14:textId="77777777" w:rsidR="00847C4B" w:rsidRDefault="00847C4B" w:rsidP="00847C4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4A7B40" w14:textId="77777777" w:rsidR="00847C4B" w:rsidRDefault="00847C4B" w:rsidP="00847C4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1366F588" w14:textId="77777777" w:rsidR="00847C4B" w:rsidRDefault="00847C4B" w:rsidP="00847C4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FE62D7B" w14:textId="77777777" w:rsidR="00847C4B" w:rsidRDefault="00847C4B" w:rsidP="00847C4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6BC809" w14:textId="77777777" w:rsidR="00847C4B" w:rsidRDefault="00847C4B" w:rsidP="00847C4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DE5E0F3" w14:textId="77777777" w:rsidR="00847C4B" w:rsidRDefault="00847C4B" w:rsidP="00847C4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F3C8D4" w14:textId="77777777" w:rsidR="00847C4B" w:rsidRDefault="00847C4B" w:rsidP="00847C4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6C6548" w14:textId="77777777" w:rsidR="00847C4B" w:rsidRDefault="00847C4B" w:rsidP="00847C4B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847C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46AB0" w14:textId="77777777" w:rsidR="00887E5D" w:rsidRDefault="00887E5D">
      <w:r>
        <w:separator/>
      </w:r>
    </w:p>
  </w:endnote>
  <w:endnote w:type="continuationSeparator" w:id="0">
    <w:p w14:paraId="6C2D3BD4" w14:textId="77777777" w:rsidR="00887E5D" w:rsidRDefault="0088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A6167" w14:textId="77777777" w:rsidR="00775C3B" w:rsidRDefault="00775C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566A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C5692" w14:textId="77777777" w:rsidR="00775C3B" w:rsidRDefault="00775C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48D7F" w14:textId="77777777" w:rsidR="00887E5D" w:rsidRDefault="00887E5D">
      <w:r>
        <w:separator/>
      </w:r>
    </w:p>
  </w:footnote>
  <w:footnote w:type="continuationSeparator" w:id="0">
    <w:p w14:paraId="785C127D" w14:textId="77777777" w:rsidR="00887E5D" w:rsidRDefault="00887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75E7C" w14:textId="77777777" w:rsidR="00775C3B" w:rsidRDefault="00775C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6C3B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221DC" w14:textId="77777777" w:rsidR="00775C3B" w:rsidRDefault="00775C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E5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72D2"/>
    <w:rsid w:val="004B7300"/>
    <w:rsid w:val="004C6753"/>
    <w:rsid w:val="005950B8"/>
    <w:rsid w:val="00595C87"/>
    <w:rsid w:val="00595EB4"/>
    <w:rsid w:val="005D2C65"/>
    <w:rsid w:val="005E6D94"/>
    <w:rsid w:val="0063384F"/>
    <w:rsid w:val="00643C6F"/>
    <w:rsid w:val="00646202"/>
    <w:rsid w:val="0065290F"/>
    <w:rsid w:val="006815F6"/>
    <w:rsid w:val="007748F0"/>
    <w:rsid w:val="00775C3B"/>
    <w:rsid w:val="007A4321"/>
    <w:rsid w:val="00833933"/>
    <w:rsid w:val="00847C4B"/>
    <w:rsid w:val="00853083"/>
    <w:rsid w:val="00887E5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B6B56A"/>
  <w15:chartTrackingRefBased/>
  <w15:docId w15:val="{FDD1FEF8-32D9-46CC-9F7E-1E39D9B7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7C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215D9-D861-4C05-984E-DB57417AA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Ćwiertnia</cp:lastModifiedBy>
  <cp:revision>2</cp:revision>
  <cp:lastPrinted>2022-05-20T08:37:00Z</cp:lastPrinted>
  <dcterms:created xsi:type="dcterms:W3CDTF">2022-05-20T08:38:00Z</dcterms:created>
  <dcterms:modified xsi:type="dcterms:W3CDTF">2022-05-20T08:38:00Z</dcterms:modified>
</cp:coreProperties>
</file>