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12077" w14:textId="15BBE9C6" w:rsidR="00FD2EAD" w:rsidRPr="00DC7E52" w:rsidRDefault="00FD2EAD" w:rsidP="00FD2EAD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 w:rsidRPr="00DC7E52">
        <w:rPr>
          <w:rFonts w:ascii="Times New Roman" w:hAnsi="Times New Roman"/>
          <w:b/>
        </w:rPr>
        <w:t>KC-zp.272-</w:t>
      </w:r>
      <w:r>
        <w:rPr>
          <w:rFonts w:ascii="Times New Roman" w:hAnsi="Times New Roman"/>
          <w:b/>
        </w:rPr>
        <w:t>280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2</w:t>
      </w:r>
    </w:p>
    <w:p w14:paraId="0D57597D" w14:textId="77777777" w:rsidR="00FD2EAD" w:rsidRPr="00DC7E52" w:rsidRDefault="00FD2EAD" w:rsidP="00FD2EAD">
      <w:pPr>
        <w:pStyle w:val="Nagwek3"/>
        <w:ind w:left="0"/>
        <w:jc w:val="left"/>
        <w:rPr>
          <w:rFonts w:ascii="Times New Roman" w:hAnsi="Times New Roman"/>
          <w:sz w:val="22"/>
        </w:rPr>
      </w:pPr>
    </w:p>
    <w:p w14:paraId="6B10C53B" w14:textId="77777777" w:rsidR="00FD2EAD" w:rsidRPr="00DC7E52" w:rsidRDefault="00FD2EAD" w:rsidP="00FD2EAD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7D6B6ACE" w14:textId="77777777" w:rsidR="00FD2EAD" w:rsidRPr="00DC7E52" w:rsidRDefault="00FD2EAD" w:rsidP="00FD2EAD">
      <w:pPr>
        <w:jc w:val="center"/>
        <w:rPr>
          <w:rFonts w:ascii="Times New Roman" w:hAnsi="Times New Roman"/>
          <w:b/>
        </w:rPr>
      </w:pPr>
    </w:p>
    <w:p w14:paraId="1CED6324" w14:textId="77777777" w:rsidR="00FD2EAD" w:rsidRPr="00DC7E52" w:rsidRDefault="00FD2EAD" w:rsidP="00FD2EAD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5A010AC2" w14:textId="77777777" w:rsidR="00FD2EAD" w:rsidRPr="00DC7E52" w:rsidRDefault="00FD2EAD" w:rsidP="00FD2EAD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75069488" w14:textId="77777777" w:rsidR="00FD2EAD" w:rsidRPr="00DC7E52" w:rsidRDefault="00FD2EAD" w:rsidP="00FD2EAD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187D205E" w14:textId="77777777" w:rsidR="00FD2EAD" w:rsidRPr="00DC7E52" w:rsidRDefault="00FD2EAD" w:rsidP="00FD2EAD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134F6C79" w14:textId="448C8125" w:rsidR="00FD2EAD" w:rsidRPr="00DC7E52" w:rsidRDefault="001671A6" w:rsidP="00FD2EAD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>
        <w:rPr>
          <w:b/>
        </w:rPr>
        <w:t>Dostaw</w:t>
      </w:r>
      <w:r>
        <w:rPr>
          <w:b/>
        </w:rPr>
        <w:t>ę</w:t>
      </w:r>
      <w:r>
        <w:rPr>
          <w:b/>
        </w:rPr>
        <w:t xml:space="preserve"> komputera stacjonarnego - stacji robocza do obliczeń wielowątkowych i akceleracji obliczeń na karcie graficznej</w:t>
      </w:r>
      <w:r w:rsidR="00FD2EAD" w:rsidRPr="00DC7E52">
        <w:rPr>
          <w:rFonts w:ascii="Times New Roman" w:hAnsi="Times New Roman"/>
          <w:b/>
        </w:rPr>
        <w:t>, nr sprawy: KC-zp.272-</w:t>
      </w:r>
      <w:r w:rsidR="00FD2EAD">
        <w:rPr>
          <w:rFonts w:ascii="Times New Roman" w:hAnsi="Times New Roman"/>
          <w:b/>
        </w:rPr>
        <w:t>2</w:t>
      </w:r>
      <w:r>
        <w:rPr>
          <w:rFonts w:ascii="Times New Roman" w:hAnsi="Times New Roman"/>
          <w:b/>
        </w:rPr>
        <w:t>80</w:t>
      </w:r>
      <w:r w:rsidR="00FD2EAD" w:rsidRPr="00DC7E52">
        <w:rPr>
          <w:rFonts w:ascii="Times New Roman" w:hAnsi="Times New Roman"/>
          <w:b/>
        </w:rPr>
        <w:t>/2</w:t>
      </w:r>
      <w:r w:rsidR="00FD2EAD">
        <w:rPr>
          <w:rFonts w:ascii="Times New Roman" w:hAnsi="Times New Roman"/>
          <w:b/>
        </w:rPr>
        <w:t>2</w:t>
      </w:r>
      <w:r w:rsidR="00FD2EAD" w:rsidRPr="00DC7E52">
        <w:rPr>
          <w:rFonts w:ascii="Times New Roman" w:hAnsi="Times New Roman"/>
          <w:b/>
          <w:bCs/>
          <w:iCs/>
        </w:rPr>
        <w:t xml:space="preserve">, </w:t>
      </w:r>
      <w:r w:rsidR="00FD2EAD" w:rsidRPr="00DC7E52">
        <w:rPr>
          <w:rFonts w:ascii="Times New Roman" w:hAnsi="Times New Roman"/>
        </w:rPr>
        <w:t xml:space="preserve">prowadzonego przez Akademię Górniczo-Hutniczą w Krakowie, </w:t>
      </w:r>
    </w:p>
    <w:p w14:paraId="69012BE1" w14:textId="77777777" w:rsidR="00FD2EAD" w:rsidRPr="00DC7E52" w:rsidRDefault="00FD2EAD" w:rsidP="00FD2EAD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 w:rsidRPr="00DC7E52">
        <w:rPr>
          <w:rFonts w:ascii="Times New Roman" w:hAnsi="Times New Roman"/>
        </w:rPr>
        <w:t>t.j</w:t>
      </w:r>
      <w:proofErr w:type="spellEnd"/>
      <w:r w:rsidRPr="00DC7E52">
        <w:rPr>
          <w:rFonts w:ascii="Times New Roman" w:hAnsi="Times New Roman"/>
        </w:rPr>
        <w:t xml:space="preserve">. Dz. U. z 2019r. poz. 2019 z </w:t>
      </w:r>
      <w:proofErr w:type="spellStart"/>
      <w:r w:rsidRPr="00DC7E52">
        <w:rPr>
          <w:rFonts w:ascii="Times New Roman" w:hAnsi="Times New Roman"/>
        </w:rPr>
        <w:t>późn</w:t>
      </w:r>
      <w:proofErr w:type="spellEnd"/>
      <w:r w:rsidRPr="00DC7E52">
        <w:rPr>
          <w:rFonts w:ascii="Times New Roman" w:hAnsi="Times New Roman"/>
        </w:rPr>
        <w:t xml:space="preserve">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6CFD5357" w14:textId="77777777" w:rsidR="00FD2EAD" w:rsidRPr="00DC7E52" w:rsidRDefault="00FD2EAD" w:rsidP="00FD2EAD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4D73336E" w14:textId="77777777" w:rsidR="00FD2EAD" w:rsidRPr="00DC7E52" w:rsidRDefault="00FD2EAD" w:rsidP="00FD2EAD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5788E27E" w14:textId="77777777" w:rsidR="00FD2EAD" w:rsidRPr="00DC7E52" w:rsidRDefault="00FD2EAD" w:rsidP="00FD2EAD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3965EC51" w14:textId="77777777" w:rsidR="00FD2EAD" w:rsidRPr="00DC7E52" w:rsidRDefault="00FD2EAD" w:rsidP="00FD2EAD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1627B286" w14:textId="77777777" w:rsidR="00FD2EAD" w:rsidRPr="00DC7E52" w:rsidRDefault="00FD2EAD" w:rsidP="00FD2EAD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FD2EAD" w:rsidRPr="00DC7E52" w14:paraId="08413402" w14:textId="77777777" w:rsidTr="00BE6D1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88305" w14:textId="77777777" w:rsidR="00FD2EAD" w:rsidRPr="00DC7E52" w:rsidRDefault="00FD2EAD" w:rsidP="00BE6D1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6FD1B" w14:textId="77777777" w:rsidR="00FD2EAD" w:rsidRPr="00DC7E52" w:rsidRDefault="00FD2EAD" w:rsidP="00BE6D1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8C7AF" w14:textId="77777777" w:rsidR="00FD2EAD" w:rsidRPr="00DC7E52" w:rsidRDefault="00FD2EAD" w:rsidP="00BE6D1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FD2EAD" w:rsidRPr="00DC7E52" w14:paraId="7552DE62" w14:textId="77777777" w:rsidTr="00BE6D1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4E361" w14:textId="77777777" w:rsidR="00FD2EAD" w:rsidRPr="00DC7E52" w:rsidRDefault="00FD2EAD" w:rsidP="00BE6D1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3D1FC" w14:textId="77777777" w:rsidR="00FD2EAD" w:rsidRPr="00DC7E52" w:rsidRDefault="00FD2EAD" w:rsidP="00BE6D1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B90E8" w14:textId="77777777" w:rsidR="00FD2EAD" w:rsidRPr="00DC7E52" w:rsidRDefault="00FD2EAD" w:rsidP="00BE6D1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FD2EAD" w:rsidRPr="00DC7E52" w14:paraId="124683AC" w14:textId="77777777" w:rsidTr="00BE6D1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A4819" w14:textId="77777777" w:rsidR="00FD2EAD" w:rsidRPr="00DC7E52" w:rsidRDefault="00FD2EAD" w:rsidP="00BE6D1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C892C" w14:textId="77777777" w:rsidR="00FD2EAD" w:rsidRPr="00DC7E52" w:rsidRDefault="00FD2EAD" w:rsidP="00BE6D1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74F9F" w14:textId="77777777" w:rsidR="00FD2EAD" w:rsidRPr="00DC7E52" w:rsidRDefault="00FD2EAD" w:rsidP="00BE6D1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FD2EAD" w:rsidRPr="00DC7E52" w14:paraId="4E3D2B51" w14:textId="77777777" w:rsidTr="00BE6D1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6092B" w14:textId="77777777" w:rsidR="00FD2EAD" w:rsidRPr="00DC7E52" w:rsidRDefault="00FD2EAD" w:rsidP="00BE6D1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A8C7D" w14:textId="77777777" w:rsidR="00FD2EAD" w:rsidRPr="00DC7E52" w:rsidRDefault="00FD2EAD" w:rsidP="00BE6D1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C7764" w14:textId="77777777" w:rsidR="00FD2EAD" w:rsidRPr="00DC7E52" w:rsidRDefault="00FD2EAD" w:rsidP="00BE6D1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1BB3A329" w14:textId="77777777" w:rsidR="00FD2EAD" w:rsidRPr="00DC7E52" w:rsidRDefault="00FD2EAD" w:rsidP="00FD2EAD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5587227A" w14:textId="77777777" w:rsidR="00FD2EAD" w:rsidRPr="00DC7E52" w:rsidRDefault="00FD2EAD" w:rsidP="00FD2EAD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14:paraId="3C428035" w14:textId="77777777" w:rsidR="00FD2EAD" w:rsidRPr="00DC7E52" w:rsidRDefault="00FD2EAD" w:rsidP="00FD2EAD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5E3D3B95" w14:textId="77777777" w:rsidR="00FD2EAD" w:rsidRPr="00DC7E52" w:rsidRDefault="00FD2EAD" w:rsidP="00FD2EAD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6E23A429" w14:textId="77777777" w:rsidR="00FD2EAD" w:rsidRPr="00DC7E52" w:rsidRDefault="00FD2EAD" w:rsidP="00FD2EAD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685D9B59" w14:textId="77777777" w:rsidR="00FD2EAD" w:rsidRPr="00DC7E52" w:rsidRDefault="00FD2EAD" w:rsidP="00FD2EAD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6A1D993E" w14:textId="77777777" w:rsidR="00FD2EAD" w:rsidRPr="00DC7E52" w:rsidRDefault="00FD2EAD" w:rsidP="00FD2EAD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0C8CDFA7" w14:textId="77777777" w:rsidR="00FD2EAD" w:rsidRPr="00DC7E52" w:rsidRDefault="00FD2EAD" w:rsidP="00FD2EAD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136CD460" w14:textId="77777777" w:rsidR="00FD2EAD" w:rsidRPr="00DC7E52" w:rsidRDefault="00FD2EAD" w:rsidP="00FD2EAD">
      <w:pPr>
        <w:rPr>
          <w:rFonts w:ascii="Times New Roman" w:hAnsi="Times New Roman"/>
        </w:rPr>
      </w:pPr>
    </w:p>
    <w:p w14:paraId="511C1E06" w14:textId="77777777" w:rsidR="00FD2EAD" w:rsidRPr="00DC7E52" w:rsidRDefault="00FD2EAD" w:rsidP="00FD2EAD">
      <w:pPr>
        <w:rPr>
          <w:rFonts w:ascii="Times New Roman" w:hAnsi="Times New Roman"/>
        </w:rPr>
      </w:pPr>
    </w:p>
    <w:p w14:paraId="3EB89A08" w14:textId="77777777" w:rsidR="00FD2EAD" w:rsidRPr="005D4966" w:rsidRDefault="00FD2EAD" w:rsidP="00FD2EAD"/>
    <w:p w14:paraId="4AF9F42E" w14:textId="77777777" w:rsidR="00FD2EAD" w:rsidRPr="00C93A82" w:rsidRDefault="00FD2EAD" w:rsidP="00FD2EAD"/>
    <w:p w14:paraId="4C9D1C56" w14:textId="152867F6" w:rsidR="00106AC7" w:rsidRPr="006D21C8" w:rsidRDefault="00106AC7" w:rsidP="006D21C8"/>
    <w:sectPr w:rsidR="00106AC7" w:rsidRPr="006D21C8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CFD47" w14:textId="77777777" w:rsidR="00B9629B" w:rsidRDefault="00B9629B">
      <w:r>
        <w:separator/>
      </w:r>
    </w:p>
  </w:endnote>
  <w:endnote w:type="continuationSeparator" w:id="0">
    <w:p w14:paraId="4D3D8E27" w14:textId="77777777" w:rsidR="00B9629B" w:rsidRDefault="00B96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8BC3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3BA213D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9A25A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5E763F4B" w14:textId="77777777" w:rsidR="00336EEB" w:rsidRDefault="001671A6" w:rsidP="00336EEB">
    <w:pPr>
      <w:pStyle w:val="Stopka"/>
      <w:tabs>
        <w:tab w:val="clear" w:pos="4536"/>
      </w:tabs>
      <w:jc w:val="center"/>
    </w:pPr>
    <w:r>
      <w:rPr>
        <w:noProof/>
      </w:rPr>
      <w:pict w14:anchorId="4E0DBD05">
        <v:line id="_x0000_s1025" style="position:absolute;left:0;text-align:left;z-index:251657728" from="-3.85pt,8.7pt" to="455.15pt,8.7pt"/>
      </w:pict>
    </w:r>
  </w:p>
  <w:p w14:paraId="79670FF6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7E743" w14:textId="77777777" w:rsidR="00514F56" w:rsidRDefault="00514F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20F4F" w14:textId="77777777" w:rsidR="00B9629B" w:rsidRDefault="00B9629B">
      <w:r>
        <w:separator/>
      </w:r>
    </w:p>
  </w:footnote>
  <w:footnote w:type="continuationSeparator" w:id="0">
    <w:p w14:paraId="48C72105" w14:textId="77777777" w:rsidR="00B9629B" w:rsidRDefault="00B962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E50CD" w14:textId="77777777" w:rsidR="00514F56" w:rsidRDefault="00514F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D8581" w14:textId="77777777" w:rsidR="00514F56" w:rsidRDefault="00514F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BEE5E" w14:textId="77777777" w:rsidR="00514F56" w:rsidRDefault="00514F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7285328">
    <w:abstractNumId w:val="14"/>
  </w:num>
  <w:num w:numId="2" w16cid:durableId="549388426">
    <w:abstractNumId w:val="0"/>
  </w:num>
  <w:num w:numId="3" w16cid:durableId="1312711414">
    <w:abstractNumId w:val="12"/>
  </w:num>
  <w:num w:numId="4" w16cid:durableId="1146777649">
    <w:abstractNumId w:val="8"/>
  </w:num>
  <w:num w:numId="5" w16cid:durableId="1759063300">
    <w:abstractNumId w:val="7"/>
  </w:num>
  <w:num w:numId="6" w16cid:durableId="479272771">
    <w:abstractNumId w:val="1"/>
  </w:num>
  <w:num w:numId="7" w16cid:durableId="228812079">
    <w:abstractNumId w:val="6"/>
  </w:num>
  <w:num w:numId="8" w16cid:durableId="283732054">
    <w:abstractNumId w:val="3"/>
  </w:num>
  <w:num w:numId="9" w16cid:durableId="158278811">
    <w:abstractNumId w:val="2"/>
  </w:num>
  <w:num w:numId="10" w16cid:durableId="289628806">
    <w:abstractNumId w:val="5"/>
  </w:num>
  <w:num w:numId="11" w16cid:durableId="1861049162">
    <w:abstractNumId w:val="11"/>
  </w:num>
  <w:num w:numId="12" w16cid:durableId="1993364300">
    <w:abstractNumId w:val="4"/>
  </w:num>
  <w:num w:numId="13" w16cid:durableId="1506434220">
    <w:abstractNumId w:val="10"/>
  </w:num>
  <w:num w:numId="14" w16cid:durableId="80026009">
    <w:abstractNumId w:val="13"/>
  </w:num>
  <w:num w:numId="15" w16cid:durableId="202062057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629B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671A6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14F56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21C8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9629B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D2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7F5468"/>
  <w15:chartTrackingRefBased/>
  <w15:docId w15:val="{1F6A8CBC-61F4-464D-9CF1-3CF0A5686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D2EAD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FD2EAD"/>
    <w:rPr>
      <w:b/>
      <w:sz w:val="24"/>
    </w:rPr>
  </w:style>
  <w:style w:type="character" w:customStyle="1" w:styleId="NagwekZnak">
    <w:name w:val="Nagłówek Znak"/>
    <w:link w:val="Nagwek"/>
    <w:rsid w:val="00FD2EAD"/>
  </w:style>
  <w:style w:type="paragraph" w:styleId="Akapitzlist">
    <w:name w:val="List Paragraph"/>
    <w:basedOn w:val="Normalny"/>
    <w:uiPriority w:val="34"/>
    <w:qFormat/>
    <w:rsid w:val="00FD2EA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346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2022-05-12T11:18:00Z</cp:lastPrinted>
  <dcterms:created xsi:type="dcterms:W3CDTF">2022-05-12T11:18:00Z</dcterms:created>
  <dcterms:modified xsi:type="dcterms:W3CDTF">2022-05-12T11:18:00Z</dcterms:modified>
</cp:coreProperties>
</file>