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8B1FAE" w:rsidP="00EB1359">
      <w:pPr>
        <w:spacing w:after="240"/>
        <w:jc w:val="right"/>
        <w:rPr>
          <w:sz w:val="22"/>
          <w:szCs w:val="22"/>
        </w:rPr>
      </w:pPr>
      <w:r w:rsidRPr="008B1FAE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8B1FAE">
        <w:rPr>
          <w:sz w:val="22"/>
          <w:szCs w:val="22"/>
        </w:rPr>
        <w:t>2022-05-25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EB1359" w:rsidRPr="003261E7" w:rsidRDefault="008B1FAE" w:rsidP="00EB1359">
      <w:pPr>
        <w:spacing w:after="40"/>
        <w:rPr>
          <w:b/>
          <w:bCs/>
          <w:sz w:val="22"/>
          <w:szCs w:val="22"/>
        </w:rPr>
      </w:pPr>
      <w:r w:rsidRPr="008B1FAE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EB1359" w:rsidRPr="003261E7" w:rsidRDefault="008B1FAE" w:rsidP="00EB1359">
      <w:pPr>
        <w:rPr>
          <w:sz w:val="22"/>
          <w:szCs w:val="22"/>
        </w:rPr>
      </w:pPr>
      <w:r w:rsidRPr="008B1FAE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8B1FAE">
        <w:rPr>
          <w:sz w:val="22"/>
          <w:szCs w:val="22"/>
        </w:rPr>
        <w:t>66</w:t>
      </w:r>
    </w:p>
    <w:p w:rsidR="00EB1359" w:rsidRPr="003261E7" w:rsidRDefault="008B1FAE" w:rsidP="00EB1359">
      <w:pPr>
        <w:rPr>
          <w:sz w:val="22"/>
          <w:szCs w:val="22"/>
        </w:rPr>
      </w:pPr>
      <w:r w:rsidRPr="008B1FAE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8B1FAE">
        <w:rPr>
          <w:sz w:val="22"/>
          <w:szCs w:val="22"/>
        </w:rPr>
        <w:t>Kraków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9C6C34" w:rsidRPr="009C6C34" w:rsidRDefault="009C6C34" w:rsidP="00EB1359">
      <w:pPr>
        <w:spacing w:after="480"/>
        <w:jc w:val="both"/>
        <w:rPr>
          <w:bCs/>
          <w:sz w:val="24"/>
          <w:szCs w:val="24"/>
        </w:rPr>
      </w:pPr>
      <w:bookmarkStart w:id="0" w:name="_GoBack"/>
      <w:r w:rsidRPr="009C6C34">
        <w:rPr>
          <w:bCs/>
          <w:sz w:val="24"/>
          <w:szCs w:val="24"/>
        </w:rPr>
        <w:t>SZP.271-331.6/2022</w:t>
      </w:r>
    </w:p>
    <w:bookmarkEnd w:id="0"/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:rsidR="00F4624E" w:rsidRPr="003261E7" w:rsidRDefault="00F4624E" w:rsidP="00EB1359">
      <w:pPr>
        <w:spacing w:after="480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w GRUPIE </w:t>
      </w:r>
      <w:r w:rsidR="000A6934">
        <w:rPr>
          <w:b/>
          <w:sz w:val="28"/>
          <w:szCs w:val="24"/>
        </w:rPr>
        <w:t>11, 16, 18, 31, 46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B1FAE" w:rsidRPr="003261E7" w:rsidTr="004842D4">
        <w:trPr>
          <w:trHeight w:val="638"/>
        </w:trPr>
        <w:tc>
          <w:tcPr>
            <w:tcW w:w="959" w:type="dxa"/>
            <w:shd w:val="clear" w:color="auto" w:fill="auto"/>
          </w:tcPr>
          <w:p w:rsidR="008B1FAE" w:rsidRPr="003261E7" w:rsidRDefault="008B1FAE" w:rsidP="004842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B1FAE" w:rsidRPr="003261E7" w:rsidRDefault="008B1FAE" w:rsidP="004842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B1FAE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B1FAE">
              <w:rPr>
                <w:b/>
                <w:bCs/>
                <w:sz w:val="22"/>
                <w:szCs w:val="22"/>
              </w:rPr>
              <w:t>Dostawa płynów infuzyjnych oraz preparatów do żywienia dojelitowego i pozajelitowego.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B1FAE">
              <w:rPr>
                <w:b/>
                <w:sz w:val="22"/>
                <w:szCs w:val="22"/>
              </w:rPr>
              <w:t>ZP/6/2022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B1FAE" w:rsidRPr="008B1FAE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B1FAE" w:rsidRPr="008B1FAE">
        <w:rPr>
          <w:sz w:val="22"/>
          <w:szCs w:val="22"/>
        </w:rPr>
        <w:t>(</w:t>
      </w:r>
      <w:proofErr w:type="spellStart"/>
      <w:r w:rsidR="008B1FAE" w:rsidRPr="008B1FAE">
        <w:rPr>
          <w:sz w:val="22"/>
          <w:szCs w:val="22"/>
        </w:rPr>
        <w:t>t.j</w:t>
      </w:r>
      <w:proofErr w:type="spellEnd"/>
      <w:r w:rsidR="008B1FAE" w:rsidRPr="008B1FAE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B1FAE" w:rsidRPr="00EB1359" w:rsidTr="004842D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FAE" w:rsidRPr="00710915" w:rsidRDefault="008B1FAE" w:rsidP="004842D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1FAE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FAE" w:rsidRPr="00EB1359" w:rsidRDefault="008B1FAE" w:rsidP="004842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1FAE">
              <w:rPr>
                <w:b/>
                <w:sz w:val="22"/>
                <w:szCs w:val="22"/>
              </w:rPr>
              <w:t>Płyny  infuzyjne</w:t>
            </w:r>
          </w:p>
          <w:p w:rsidR="008B1FAE" w:rsidRDefault="008B1FAE" w:rsidP="004842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8B1FAE" w:rsidRDefault="00F4624E" w:rsidP="004842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tj. </w:t>
            </w:r>
            <w:r w:rsidR="008B1FAE" w:rsidRPr="008B1FAE">
              <w:rPr>
                <w:sz w:val="22"/>
                <w:szCs w:val="22"/>
              </w:rPr>
              <w:t>nie złożono żadnej oferty</w:t>
            </w:r>
          </w:p>
          <w:p w:rsidR="008B1FAE" w:rsidRDefault="008B1FAE" w:rsidP="004842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8B1FAE" w:rsidRPr="00EB1359" w:rsidRDefault="008B1FAE" w:rsidP="004842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B1FAE">
              <w:rPr>
                <w:sz w:val="22"/>
                <w:szCs w:val="22"/>
              </w:rPr>
              <w:t>Nie złożono żadnej oferty na powyższą grupę.</w:t>
            </w:r>
          </w:p>
        </w:tc>
      </w:tr>
      <w:tr w:rsidR="008B1FAE" w:rsidRPr="00EB1359" w:rsidTr="004842D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FAE" w:rsidRPr="00710915" w:rsidRDefault="008B1FAE" w:rsidP="004842D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1FAE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FAE" w:rsidRPr="00EB1359" w:rsidRDefault="008B1FAE" w:rsidP="004842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1FAE">
              <w:rPr>
                <w:b/>
                <w:sz w:val="22"/>
                <w:szCs w:val="22"/>
              </w:rPr>
              <w:t>Płyny  infuzyjne</w:t>
            </w:r>
          </w:p>
          <w:p w:rsidR="008B1FAE" w:rsidRDefault="008B1FAE" w:rsidP="004842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8B1FAE" w:rsidRDefault="00F4624E" w:rsidP="004842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tj. nie złożono ż</w:t>
            </w:r>
            <w:r w:rsidR="008B1FAE" w:rsidRPr="008B1FAE">
              <w:rPr>
                <w:sz w:val="22"/>
                <w:szCs w:val="22"/>
              </w:rPr>
              <w:t>adnej oferty</w:t>
            </w:r>
          </w:p>
          <w:p w:rsidR="008B1FAE" w:rsidRDefault="008B1FAE" w:rsidP="004842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8B1FAE" w:rsidRPr="00EB1359" w:rsidRDefault="008B1FAE" w:rsidP="004842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B1FAE">
              <w:rPr>
                <w:sz w:val="22"/>
                <w:szCs w:val="22"/>
              </w:rPr>
              <w:t>Nie zło</w:t>
            </w:r>
            <w:r w:rsidR="00F4624E">
              <w:rPr>
                <w:sz w:val="22"/>
                <w:szCs w:val="22"/>
              </w:rPr>
              <w:t>ż</w:t>
            </w:r>
            <w:r w:rsidRPr="008B1FAE">
              <w:rPr>
                <w:sz w:val="22"/>
                <w:szCs w:val="22"/>
              </w:rPr>
              <w:t>ono oferty ww. grupie.</w:t>
            </w:r>
          </w:p>
        </w:tc>
      </w:tr>
      <w:tr w:rsidR="008B1FAE" w:rsidRPr="00EB1359" w:rsidTr="004842D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FAE" w:rsidRPr="00710915" w:rsidRDefault="008B1FAE" w:rsidP="004842D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1FAE">
              <w:rPr>
                <w:b/>
                <w:bCs/>
                <w:sz w:val="22"/>
                <w:szCs w:val="22"/>
              </w:rPr>
              <w:lastRenderedPageBreak/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FAE" w:rsidRPr="00EB1359" w:rsidRDefault="008B1FAE" w:rsidP="004842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1FAE">
              <w:rPr>
                <w:b/>
                <w:sz w:val="22"/>
                <w:szCs w:val="22"/>
              </w:rPr>
              <w:t>Płyny  infuzyjne oraz sprzęt jednorazowy sterylny</w:t>
            </w:r>
          </w:p>
          <w:p w:rsidR="008B1FAE" w:rsidRDefault="008B1FAE" w:rsidP="004842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8B1FAE" w:rsidRDefault="00F4624E" w:rsidP="004842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tj. </w:t>
            </w:r>
            <w:r w:rsidR="008B1FAE" w:rsidRPr="008B1FAE">
              <w:rPr>
                <w:sz w:val="22"/>
                <w:szCs w:val="22"/>
              </w:rPr>
              <w:t>nie złożono  żadnej oferty</w:t>
            </w:r>
          </w:p>
          <w:p w:rsidR="008B1FAE" w:rsidRDefault="008B1FAE" w:rsidP="004842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8B1FAE" w:rsidRPr="00EB1359" w:rsidRDefault="00F4624E" w:rsidP="004842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8B1FAE" w:rsidRPr="008B1FAE">
              <w:rPr>
                <w:sz w:val="22"/>
                <w:szCs w:val="22"/>
              </w:rPr>
              <w:t>ie zło</w:t>
            </w:r>
            <w:r>
              <w:rPr>
                <w:sz w:val="22"/>
                <w:szCs w:val="22"/>
              </w:rPr>
              <w:t>ż</w:t>
            </w:r>
            <w:r w:rsidR="008B1FAE" w:rsidRPr="008B1FAE">
              <w:rPr>
                <w:sz w:val="22"/>
                <w:szCs w:val="22"/>
              </w:rPr>
              <w:t>ono oferty ww. grupie</w:t>
            </w:r>
            <w:r>
              <w:rPr>
                <w:sz w:val="22"/>
                <w:szCs w:val="22"/>
              </w:rPr>
              <w:t>.</w:t>
            </w:r>
          </w:p>
        </w:tc>
      </w:tr>
      <w:tr w:rsidR="008B1FAE" w:rsidRPr="00EB1359" w:rsidTr="004842D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FAE" w:rsidRPr="00710915" w:rsidRDefault="008B1FAE" w:rsidP="004842D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1FAE">
              <w:rPr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FAE" w:rsidRPr="00EB1359" w:rsidRDefault="008B1FAE" w:rsidP="004842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1FAE">
              <w:rPr>
                <w:b/>
                <w:sz w:val="22"/>
                <w:szCs w:val="22"/>
              </w:rPr>
              <w:t>Żywienie dojelitowe</w:t>
            </w:r>
          </w:p>
          <w:p w:rsidR="008B1FAE" w:rsidRDefault="008B1FAE" w:rsidP="004842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8B1FAE" w:rsidRDefault="00F4624E" w:rsidP="004842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tj. nie złożono </w:t>
            </w:r>
            <w:r w:rsidR="008B1FAE" w:rsidRPr="008B1FAE">
              <w:rPr>
                <w:sz w:val="22"/>
                <w:szCs w:val="22"/>
              </w:rPr>
              <w:t xml:space="preserve"> żadnej oferty</w:t>
            </w:r>
          </w:p>
          <w:p w:rsidR="008B1FAE" w:rsidRDefault="008B1FAE" w:rsidP="004842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8B1FAE" w:rsidRPr="00EB1359" w:rsidRDefault="008B1FAE" w:rsidP="004842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B1FAE">
              <w:rPr>
                <w:sz w:val="22"/>
                <w:szCs w:val="22"/>
              </w:rPr>
              <w:t>W ww. grupie nie zło</w:t>
            </w:r>
            <w:r w:rsidR="00F4624E">
              <w:rPr>
                <w:sz w:val="22"/>
                <w:szCs w:val="22"/>
              </w:rPr>
              <w:t>ż</w:t>
            </w:r>
            <w:r w:rsidRPr="008B1FAE">
              <w:rPr>
                <w:sz w:val="22"/>
                <w:szCs w:val="22"/>
              </w:rPr>
              <w:t>ono żadnej oferty.</w:t>
            </w:r>
          </w:p>
        </w:tc>
      </w:tr>
      <w:tr w:rsidR="008B1FAE" w:rsidRPr="00EB1359" w:rsidTr="004842D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FAE" w:rsidRPr="00710915" w:rsidRDefault="008B1FAE" w:rsidP="004842D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1FAE">
              <w:rPr>
                <w:b/>
                <w:bCs/>
                <w:sz w:val="22"/>
                <w:szCs w:val="22"/>
              </w:rPr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FAE" w:rsidRPr="00EB1359" w:rsidRDefault="008B1FAE" w:rsidP="004842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1FAE">
              <w:rPr>
                <w:b/>
                <w:sz w:val="22"/>
                <w:szCs w:val="22"/>
              </w:rPr>
              <w:t>Płyny infuzyjne</w:t>
            </w:r>
          </w:p>
          <w:p w:rsidR="008B1FAE" w:rsidRDefault="008B1FAE" w:rsidP="004842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8B1FAE" w:rsidRDefault="00F4624E" w:rsidP="004842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ust.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tj. </w:t>
            </w:r>
            <w:r w:rsidR="008B1FAE" w:rsidRPr="008B1FAE">
              <w:rPr>
                <w:sz w:val="22"/>
                <w:szCs w:val="22"/>
              </w:rPr>
              <w:t>nie złożono  żadnej oferty</w:t>
            </w:r>
          </w:p>
          <w:p w:rsidR="008B1FAE" w:rsidRDefault="008B1FAE" w:rsidP="004842D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8B1FAE" w:rsidRPr="00EB1359" w:rsidRDefault="00F4624E" w:rsidP="004842D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</w:t>
            </w:r>
            <w:r w:rsidR="008B1FAE" w:rsidRPr="008B1FAE">
              <w:rPr>
                <w:sz w:val="22"/>
                <w:szCs w:val="22"/>
              </w:rPr>
              <w:t>ww. grupie nie zło</w:t>
            </w:r>
            <w:r>
              <w:rPr>
                <w:sz w:val="22"/>
                <w:szCs w:val="22"/>
              </w:rPr>
              <w:t>ż</w:t>
            </w:r>
            <w:r w:rsidR="008B1FAE" w:rsidRPr="008B1FAE">
              <w:rPr>
                <w:sz w:val="22"/>
                <w:szCs w:val="22"/>
              </w:rPr>
              <w:t>ono żadnej oferty.</w:t>
            </w:r>
          </w:p>
        </w:tc>
      </w:tr>
    </w:tbl>
    <w:p w:rsidR="000A6934" w:rsidRPr="000A6934" w:rsidRDefault="000A6934" w:rsidP="000A6934">
      <w:pPr>
        <w:pStyle w:val="Tekstpodstawowy"/>
        <w:spacing w:before="480" w:line="276" w:lineRule="auto"/>
        <w:ind w:firstLine="425"/>
        <w:jc w:val="left"/>
        <w:rPr>
          <w:iCs/>
        </w:rPr>
      </w:pPr>
      <w:r>
        <w:rPr>
          <w:iCs/>
        </w:rPr>
        <w:t>Rozstrzygnięcie postępowania w pozostałych grupach nastąpi w terminie późniejszym.</w:t>
      </w:r>
    </w:p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8B1FAE" w:rsidP="00010B31">
      <w:pPr>
        <w:spacing w:line="360" w:lineRule="auto"/>
        <w:jc w:val="right"/>
        <w:rPr>
          <w:i/>
          <w:sz w:val="24"/>
        </w:rPr>
      </w:pPr>
      <w:r w:rsidRPr="008B1FAE">
        <w:rPr>
          <w:sz w:val="24"/>
        </w:rPr>
        <w:t xml:space="preserve">  </w:t>
      </w:r>
    </w:p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1FAE" w:rsidRDefault="008B1FAE" w:rsidP="008B1FAE">
      <w:r>
        <w:separator/>
      </w:r>
    </w:p>
  </w:endnote>
  <w:endnote w:type="continuationSeparator" w:id="0">
    <w:p w:rsidR="008B1FAE" w:rsidRDefault="008B1FAE" w:rsidP="008B1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FAE" w:rsidRDefault="008B1F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FAE" w:rsidRDefault="008B1FA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FAE" w:rsidRDefault="008B1F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1FAE" w:rsidRDefault="008B1FAE" w:rsidP="008B1FAE">
      <w:r>
        <w:separator/>
      </w:r>
    </w:p>
  </w:footnote>
  <w:footnote w:type="continuationSeparator" w:id="0">
    <w:p w:rsidR="008B1FAE" w:rsidRDefault="008B1FAE" w:rsidP="008B1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FAE" w:rsidRDefault="008B1F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FAE" w:rsidRDefault="008B1F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FAE" w:rsidRDefault="008B1F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3E6B"/>
    <w:rsid w:val="00010B31"/>
    <w:rsid w:val="000A6934"/>
    <w:rsid w:val="00104963"/>
    <w:rsid w:val="00150F65"/>
    <w:rsid w:val="006A3E6B"/>
    <w:rsid w:val="00823326"/>
    <w:rsid w:val="00856A3E"/>
    <w:rsid w:val="00894412"/>
    <w:rsid w:val="008B1FAE"/>
    <w:rsid w:val="009462DF"/>
    <w:rsid w:val="009500EB"/>
    <w:rsid w:val="00993EFC"/>
    <w:rsid w:val="009C6C34"/>
    <w:rsid w:val="00AB3E72"/>
    <w:rsid w:val="00AC1A4B"/>
    <w:rsid w:val="00D41670"/>
    <w:rsid w:val="00D44D12"/>
    <w:rsid w:val="00E403D2"/>
    <w:rsid w:val="00E742E3"/>
    <w:rsid w:val="00EB1359"/>
    <w:rsid w:val="00F4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53FF87"/>
  <w15:chartTrackingRefBased/>
  <w15:docId w15:val="{082AC7E0-3A66-483C-8141-D615C51F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B1F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B1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272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dcterms:created xsi:type="dcterms:W3CDTF">2022-05-25T08:54:00Z</dcterms:created>
  <dcterms:modified xsi:type="dcterms:W3CDTF">2022-05-25T10:09:00Z</dcterms:modified>
</cp:coreProperties>
</file>