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DF69B" w14:textId="77777777" w:rsidR="00D665F5" w:rsidRPr="00355C9D" w:rsidRDefault="0057436D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7436D">
        <w:rPr>
          <w:rFonts w:ascii="Arial" w:hAnsi="Arial" w:cs="Arial"/>
          <w:sz w:val="24"/>
          <w:szCs w:val="24"/>
        </w:rPr>
        <w:t>Warszawa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57436D">
        <w:rPr>
          <w:rFonts w:ascii="Arial" w:hAnsi="Arial" w:cs="Arial"/>
          <w:sz w:val="24"/>
          <w:szCs w:val="24"/>
        </w:rPr>
        <w:t>2022-05-26</w:t>
      </w:r>
    </w:p>
    <w:p w14:paraId="39DA7D63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E091A28" w14:textId="77777777" w:rsidR="00D665F5" w:rsidRPr="00355C9D" w:rsidRDefault="0057436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7436D">
        <w:rPr>
          <w:rFonts w:ascii="Arial" w:hAnsi="Arial" w:cs="Arial"/>
          <w:b/>
          <w:bCs/>
          <w:sz w:val="24"/>
          <w:szCs w:val="24"/>
        </w:rPr>
        <w:t>Centralny Szpital Kliniczny MSWiA w Warszawie</w:t>
      </w:r>
    </w:p>
    <w:p w14:paraId="0E3D262F" w14:textId="77777777" w:rsidR="00D665F5" w:rsidRPr="00355C9D" w:rsidRDefault="0057436D" w:rsidP="00D665F5">
      <w:pPr>
        <w:rPr>
          <w:rFonts w:ascii="Arial" w:hAnsi="Arial" w:cs="Arial"/>
          <w:sz w:val="24"/>
          <w:szCs w:val="24"/>
        </w:rPr>
      </w:pPr>
      <w:r w:rsidRPr="0057436D">
        <w:rPr>
          <w:rFonts w:ascii="Arial" w:hAnsi="Arial" w:cs="Arial"/>
          <w:sz w:val="24"/>
          <w:szCs w:val="24"/>
        </w:rPr>
        <w:t>Wołoska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7436D">
        <w:rPr>
          <w:rFonts w:ascii="Arial" w:hAnsi="Arial" w:cs="Arial"/>
          <w:sz w:val="24"/>
          <w:szCs w:val="24"/>
        </w:rPr>
        <w:t>137</w:t>
      </w:r>
    </w:p>
    <w:p w14:paraId="5AEE8EA6" w14:textId="77777777" w:rsidR="00D665F5" w:rsidRPr="00355C9D" w:rsidRDefault="0057436D" w:rsidP="00D665F5">
      <w:pPr>
        <w:rPr>
          <w:rFonts w:ascii="Arial" w:hAnsi="Arial" w:cs="Arial"/>
          <w:sz w:val="24"/>
          <w:szCs w:val="24"/>
        </w:rPr>
      </w:pPr>
      <w:r w:rsidRPr="0057436D">
        <w:rPr>
          <w:rFonts w:ascii="Arial" w:hAnsi="Arial" w:cs="Arial"/>
          <w:sz w:val="24"/>
          <w:szCs w:val="24"/>
        </w:rPr>
        <w:t>02-507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7436D">
        <w:rPr>
          <w:rFonts w:ascii="Arial" w:hAnsi="Arial" w:cs="Arial"/>
          <w:sz w:val="24"/>
          <w:szCs w:val="24"/>
        </w:rPr>
        <w:t>Warszawa</w:t>
      </w:r>
    </w:p>
    <w:p w14:paraId="0CE34B47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6CB9586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4B33E808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1595725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B70F0EB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57436D" w:rsidRPr="0057436D">
        <w:rPr>
          <w:rFonts w:ascii="Arial" w:hAnsi="Arial" w:cs="Arial"/>
          <w:b/>
          <w:sz w:val="24"/>
          <w:szCs w:val="24"/>
        </w:rPr>
        <w:t>CSKDZP-2375/06/05/01/2022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36D75657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E1821E4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ED9234E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B2C74B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2386D41F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68466EE" w14:textId="2F00EC2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</w:t>
      </w:r>
      <w:proofErr w:type="spellStart"/>
      <w:r w:rsidR="0057436D" w:rsidRPr="0057436D">
        <w:rPr>
          <w:rFonts w:ascii="Arial" w:hAnsi="Arial" w:cs="Arial"/>
          <w:sz w:val="24"/>
          <w:szCs w:val="24"/>
        </w:rPr>
        <w:t>Tryb</w:t>
      </w:r>
      <w:r w:rsidR="003F5112">
        <w:rPr>
          <w:rFonts w:ascii="Arial" w:hAnsi="Arial" w:cs="Arial"/>
          <w:sz w:val="24"/>
          <w:szCs w:val="24"/>
        </w:rPr>
        <w:t>ie</w:t>
      </w:r>
      <w:proofErr w:type="spellEnd"/>
      <w:r w:rsidR="0057436D" w:rsidRPr="0057436D">
        <w:rPr>
          <w:rFonts w:ascii="Arial" w:hAnsi="Arial" w:cs="Arial"/>
          <w:sz w:val="24"/>
          <w:szCs w:val="24"/>
        </w:rPr>
        <w:t xml:space="preserve"> podstawowy</w:t>
      </w:r>
      <w:r w:rsidR="003F5112">
        <w:rPr>
          <w:rFonts w:ascii="Arial" w:hAnsi="Arial" w:cs="Arial"/>
          <w:sz w:val="24"/>
          <w:szCs w:val="24"/>
        </w:rPr>
        <w:t>m</w:t>
      </w:r>
      <w:r w:rsidR="0057436D" w:rsidRPr="0057436D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57436D" w:rsidRPr="0057436D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206D7EBF" w14:textId="5D7EBF55" w:rsidR="00A80738" w:rsidRPr="00355C9D" w:rsidRDefault="0057436D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7436D">
        <w:rPr>
          <w:rFonts w:ascii="Arial" w:hAnsi="Arial" w:cs="Arial"/>
          <w:b/>
          <w:szCs w:val="24"/>
        </w:rPr>
        <w:t>Modernizacj</w:t>
      </w:r>
      <w:r w:rsidR="003F5112">
        <w:rPr>
          <w:rFonts w:ascii="Arial" w:hAnsi="Arial" w:cs="Arial"/>
          <w:b/>
          <w:szCs w:val="24"/>
        </w:rPr>
        <w:t>ę</w:t>
      </w:r>
      <w:r w:rsidRPr="0057436D">
        <w:rPr>
          <w:rFonts w:ascii="Arial" w:hAnsi="Arial" w:cs="Arial"/>
          <w:b/>
          <w:szCs w:val="24"/>
        </w:rPr>
        <w:t xml:space="preserve"> instalacji wody lodowej wraz z wymianą agregatu wody lodowej pracującego na potrzeby chłodzenia aparatu rezonansu magnetycznego</w:t>
      </w:r>
    </w:p>
    <w:p w14:paraId="23A42767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7436D" w:rsidRPr="0057436D">
        <w:rPr>
          <w:rFonts w:ascii="Arial" w:hAnsi="Arial" w:cs="Arial"/>
          <w:sz w:val="24"/>
          <w:szCs w:val="24"/>
        </w:rPr>
        <w:t>(</w:t>
      </w:r>
      <w:proofErr w:type="spellStart"/>
      <w:r w:rsidR="0057436D" w:rsidRPr="0057436D">
        <w:rPr>
          <w:rFonts w:ascii="Arial" w:hAnsi="Arial" w:cs="Arial"/>
          <w:sz w:val="24"/>
          <w:szCs w:val="24"/>
        </w:rPr>
        <w:t>t.j</w:t>
      </w:r>
      <w:proofErr w:type="spellEnd"/>
      <w:r w:rsidR="0057436D" w:rsidRPr="0057436D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B884EDE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7436D" w:rsidRPr="0057436D">
        <w:rPr>
          <w:rFonts w:ascii="Arial" w:hAnsi="Arial" w:cs="Arial"/>
          <w:sz w:val="24"/>
          <w:szCs w:val="24"/>
        </w:rPr>
        <w:t>26/05/2022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7436D" w:rsidRPr="0057436D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2D846358" w14:textId="77777777" w:rsidTr="003F57CD">
        <w:tc>
          <w:tcPr>
            <w:tcW w:w="993" w:type="dxa"/>
            <w:shd w:val="clear" w:color="auto" w:fill="auto"/>
            <w:vAlign w:val="center"/>
          </w:tcPr>
          <w:p w14:paraId="67467A2E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5CA2755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539B95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57436D" w:rsidRPr="00355C9D" w14:paraId="626EE782" w14:textId="77777777" w:rsidTr="00364AFA">
        <w:tc>
          <w:tcPr>
            <w:tcW w:w="993" w:type="dxa"/>
            <w:shd w:val="clear" w:color="auto" w:fill="auto"/>
            <w:vAlign w:val="center"/>
          </w:tcPr>
          <w:p w14:paraId="4AE3F3FF" w14:textId="77777777" w:rsidR="0057436D" w:rsidRPr="00355C9D" w:rsidRDefault="0057436D" w:rsidP="00364AF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6144CFD" w14:textId="77777777" w:rsidR="0057436D" w:rsidRPr="00355C9D" w:rsidRDefault="0057436D" w:rsidP="00364AFA">
            <w:pPr>
              <w:spacing w:before="80"/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Sigma instalacje sp. z o. o.</w:t>
            </w:r>
          </w:p>
          <w:p w14:paraId="73DA4718" w14:textId="77777777" w:rsidR="0057436D" w:rsidRPr="00355C9D" w:rsidRDefault="0057436D" w:rsidP="00364AFA">
            <w:pPr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Os. Bohaterów Września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7436D">
              <w:rPr>
                <w:rFonts w:ascii="Arial" w:hAnsi="Arial" w:cs="Arial"/>
              </w:rPr>
              <w:t>1A/B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17E664F9" w14:textId="77777777" w:rsidR="0057436D" w:rsidRPr="00355C9D" w:rsidRDefault="0057436D" w:rsidP="00364AFA">
            <w:pPr>
              <w:spacing w:after="80"/>
              <w:jc w:val="both"/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31-620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7436D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BC64AB" w14:textId="77777777" w:rsidR="0057436D" w:rsidRPr="00355C9D" w:rsidRDefault="0057436D" w:rsidP="00364AF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295 000.00 zł</w:t>
            </w:r>
          </w:p>
        </w:tc>
      </w:tr>
      <w:tr w:rsidR="0057436D" w:rsidRPr="00355C9D" w14:paraId="4B6F0571" w14:textId="77777777" w:rsidTr="00364AFA">
        <w:tc>
          <w:tcPr>
            <w:tcW w:w="993" w:type="dxa"/>
            <w:shd w:val="clear" w:color="auto" w:fill="auto"/>
            <w:vAlign w:val="center"/>
          </w:tcPr>
          <w:p w14:paraId="53B45BF0" w14:textId="77777777" w:rsidR="0057436D" w:rsidRPr="00355C9D" w:rsidRDefault="0057436D" w:rsidP="00364AF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937EDBD" w14:textId="77777777" w:rsidR="0057436D" w:rsidRPr="00355C9D" w:rsidRDefault="0057436D" w:rsidP="00364AFA">
            <w:pPr>
              <w:spacing w:before="80"/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MINSBUD spółka z ograniczoną odpowiedzialnością, spółka komandytowa</w:t>
            </w:r>
          </w:p>
          <w:p w14:paraId="01A8468D" w14:textId="77777777" w:rsidR="0057436D" w:rsidRPr="00355C9D" w:rsidRDefault="0057436D" w:rsidP="00364AFA">
            <w:pPr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Al. J. Piłsudskiego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7436D">
              <w:rPr>
                <w:rFonts w:ascii="Arial" w:hAnsi="Arial" w:cs="Arial"/>
              </w:rPr>
              <w:t>20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2FA74F5D" w14:textId="77777777" w:rsidR="0057436D" w:rsidRPr="00355C9D" w:rsidRDefault="0057436D" w:rsidP="00364AFA">
            <w:pPr>
              <w:spacing w:after="80"/>
              <w:jc w:val="both"/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05-270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7436D">
              <w:rPr>
                <w:rFonts w:ascii="Arial" w:hAnsi="Arial" w:cs="Arial"/>
              </w:rPr>
              <w:t>Marki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9C68D8" w14:textId="77777777" w:rsidR="0057436D" w:rsidRPr="00355C9D" w:rsidRDefault="0057436D" w:rsidP="00364AF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220 170.00 zł</w:t>
            </w:r>
          </w:p>
        </w:tc>
      </w:tr>
      <w:tr w:rsidR="0057436D" w:rsidRPr="00355C9D" w14:paraId="251BD95E" w14:textId="77777777" w:rsidTr="00364AFA">
        <w:tc>
          <w:tcPr>
            <w:tcW w:w="993" w:type="dxa"/>
            <w:shd w:val="clear" w:color="auto" w:fill="auto"/>
            <w:vAlign w:val="center"/>
          </w:tcPr>
          <w:p w14:paraId="7D308F79" w14:textId="77777777" w:rsidR="0057436D" w:rsidRPr="00355C9D" w:rsidRDefault="0057436D" w:rsidP="00364AF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AFD037A" w14:textId="77777777" w:rsidR="0057436D" w:rsidRPr="003F5112" w:rsidRDefault="0057436D" w:rsidP="00364AFA">
            <w:pPr>
              <w:spacing w:before="80"/>
              <w:rPr>
                <w:rFonts w:ascii="Arial" w:hAnsi="Arial" w:cs="Arial"/>
                <w:lang w:val="en-US"/>
              </w:rPr>
            </w:pPr>
            <w:proofErr w:type="spellStart"/>
            <w:r w:rsidRPr="003F5112">
              <w:rPr>
                <w:rFonts w:ascii="Arial" w:hAnsi="Arial" w:cs="Arial"/>
                <w:lang w:val="en-US"/>
              </w:rPr>
              <w:t>Instal</w:t>
            </w:r>
            <w:proofErr w:type="spellEnd"/>
            <w:r w:rsidRPr="003F5112">
              <w:rPr>
                <w:rFonts w:ascii="Arial" w:hAnsi="Arial" w:cs="Arial"/>
                <w:lang w:val="en-US"/>
              </w:rPr>
              <w:t xml:space="preserve"> Perfect </w:t>
            </w:r>
            <w:proofErr w:type="spellStart"/>
            <w:r w:rsidRPr="003F5112">
              <w:rPr>
                <w:rFonts w:ascii="Arial" w:hAnsi="Arial" w:cs="Arial"/>
                <w:lang w:val="en-US"/>
              </w:rPr>
              <w:t>Sp</w:t>
            </w:r>
            <w:proofErr w:type="spellEnd"/>
            <w:r w:rsidRPr="003F5112">
              <w:rPr>
                <w:rFonts w:ascii="Arial" w:hAnsi="Arial" w:cs="Arial"/>
                <w:lang w:val="en-US"/>
              </w:rPr>
              <w:t xml:space="preserve"> z </w:t>
            </w:r>
            <w:proofErr w:type="spellStart"/>
            <w:r w:rsidRPr="003F5112">
              <w:rPr>
                <w:rFonts w:ascii="Arial" w:hAnsi="Arial" w:cs="Arial"/>
                <w:lang w:val="en-US"/>
              </w:rPr>
              <w:t>o.o.</w:t>
            </w:r>
            <w:proofErr w:type="spellEnd"/>
          </w:p>
          <w:p w14:paraId="677B3629" w14:textId="77777777" w:rsidR="0057436D" w:rsidRPr="00355C9D" w:rsidRDefault="0057436D" w:rsidP="00364AFA">
            <w:pPr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Śniadeckich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7436D">
              <w:rPr>
                <w:rFonts w:ascii="Arial" w:hAnsi="Arial" w:cs="Arial"/>
              </w:rPr>
              <w:t>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7CD9B0BC" w14:textId="77777777" w:rsidR="0057436D" w:rsidRPr="00355C9D" w:rsidRDefault="0057436D" w:rsidP="00364AFA">
            <w:pPr>
              <w:spacing w:after="80"/>
              <w:jc w:val="both"/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64-500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7436D">
              <w:rPr>
                <w:rFonts w:ascii="Arial" w:hAnsi="Arial" w:cs="Arial"/>
              </w:rPr>
              <w:t>Szamotuły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5E2770" w14:textId="77777777" w:rsidR="0057436D" w:rsidRPr="00355C9D" w:rsidRDefault="0057436D" w:rsidP="00364AF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287 820.00 zł</w:t>
            </w:r>
          </w:p>
        </w:tc>
      </w:tr>
      <w:tr w:rsidR="0057436D" w:rsidRPr="00355C9D" w14:paraId="347962D6" w14:textId="77777777" w:rsidTr="00364AFA">
        <w:tc>
          <w:tcPr>
            <w:tcW w:w="993" w:type="dxa"/>
            <w:shd w:val="clear" w:color="auto" w:fill="auto"/>
            <w:vAlign w:val="center"/>
          </w:tcPr>
          <w:p w14:paraId="386EB148" w14:textId="77777777" w:rsidR="0057436D" w:rsidRPr="00355C9D" w:rsidRDefault="0057436D" w:rsidP="00364AF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0993F199" w14:textId="77777777" w:rsidR="0057436D" w:rsidRPr="00355C9D" w:rsidRDefault="0057436D" w:rsidP="00364AFA">
            <w:pPr>
              <w:spacing w:before="80"/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SAR PW Spółka z ograniczoną odpowiedzialnością</w:t>
            </w:r>
          </w:p>
          <w:p w14:paraId="0BA83747" w14:textId="77777777" w:rsidR="0057436D" w:rsidRPr="00355C9D" w:rsidRDefault="0057436D" w:rsidP="00364AFA">
            <w:pPr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Zwoleńska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7436D">
              <w:rPr>
                <w:rFonts w:ascii="Arial" w:hAnsi="Arial" w:cs="Arial"/>
              </w:rPr>
              <w:t>97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F5D5737" w14:textId="77777777" w:rsidR="0057436D" w:rsidRPr="00355C9D" w:rsidRDefault="0057436D" w:rsidP="00364AFA">
            <w:pPr>
              <w:spacing w:after="80"/>
              <w:jc w:val="both"/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04-761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7436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E7AA34" w14:textId="77777777" w:rsidR="0057436D" w:rsidRPr="00355C9D" w:rsidRDefault="0057436D" w:rsidP="00364AF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7436D">
              <w:rPr>
                <w:rFonts w:ascii="Arial" w:hAnsi="Arial" w:cs="Arial"/>
              </w:rPr>
              <w:t>282 900.00 zł</w:t>
            </w:r>
          </w:p>
        </w:tc>
      </w:tr>
    </w:tbl>
    <w:p w14:paraId="796F0AB5" w14:textId="2C0F7BF4" w:rsidR="00A80738" w:rsidRPr="00355C9D" w:rsidRDefault="003F5112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Sekretarz Komisji Przetargowej</w:t>
      </w:r>
    </w:p>
    <w:p w14:paraId="33FAAB2E" w14:textId="77777777" w:rsidR="00C236D3" w:rsidRDefault="0057436D" w:rsidP="00173B20">
      <w:pPr>
        <w:jc w:val="right"/>
      </w:pPr>
      <w:r w:rsidRPr="0057436D">
        <w:rPr>
          <w:rFonts w:ascii="Arial" w:hAnsi="Arial" w:cs="Arial"/>
          <w:sz w:val="24"/>
          <w:szCs w:val="24"/>
        </w:rPr>
        <w:t xml:space="preserve">  Agnieszka</w:t>
      </w:r>
      <w:r w:rsidR="00A80738" w:rsidRPr="00355C9D">
        <w:rPr>
          <w:rFonts w:ascii="Arial" w:hAnsi="Arial" w:cs="Arial"/>
          <w:sz w:val="24"/>
          <w:szCs w:val="24"/>
        </w:rPr>
        <w:t xml:space="preserve"> </w:t>
      </w:r>
      <w:r w:rsidRPr="0057436D">
        <w:rPr>
          <w:rFonts w:ascii="Arial" w:hAnsi="Arial" w:cs="Arial"/>
          <w:sz w:val="24"/>
          <w:szCs w:val="24"/>
        </w:rPr>
        <w:t>Tobiasz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D9DEE" w14:textId="77777777" w:rsidR="00CA18E3" w:rsidRDefault="00CA18E3">
      <w:r>
        <w:separator/>
      </w:r>
    </w:p>
  </w:endnote>
  <w:endnote w:type="continuationSeparator" w:id="0">
    <w:p w14:paraId="052B862A" w14:textId="77777777" w:rsidR="00CA18E3" w:rsidRDefault="00CA1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898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C273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BD3C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1486F0">
        <v:line id="_x0000_s1025" style="position:absolute;left:0;text-align:left;z-index:251657728" from="-3.85pt,8.7pt" to="455.15pt,8.7pt"/>
      </w:pict>
    </w:r>
  </w:p>
  <w:p w14:paraId="5F88344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83F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263609" w14:textId="77777777" w:rsidR="009F189D" w:rsidRDefault="009F189D">
    <w:pPr>
      <w:pStyle w:val="Stopka"/>
      <w:tabs>
        <w:tab w:val="clear" w:pos="4536"/>
      </w:tabs>
      <w:jc w:val="center"/>
    </w:pPr>
  </w:p>
  <w:p w14:paraId="76F39E0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141E4" w14:textId="77777777" w:rsidR="00CA18E3" w:rsidRDefault="00CA18E3">
      <w:r>
        <w:separator/>
      </w:r>
    </w:p>
  </w:footnote>
  <w:footnote w:type="continuationSeparator" w:id="0">
    <w:p w14:paraId="17F281F0" w14:textId="77777777" w:rsidR="00CA18E3" w:rsidRDefault="00CA1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E3CD0" w14:textId="77777777" w:rsidR="0057436D" w:rsidRDefault="005743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696E3" w14:textId="77777777" w:rsidR="0057436D" w:rsidRDefault="005743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9819E" w14:textId="77777777" w:rsidR="0057436D" w:rsidRDefault="005743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18E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112"/>
    <w:rsid w:val="003F57CD"/>
    <w:rsid w:val="00423179"/>
    <w:rsid w:val="00490DC0"/>
    <w:rsid w:val="00493F8C"/>
    <w:rsid w:val="004C7E9B"/>
    <w:rsid w:val="0057436D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A18E3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8547A0"/>
  <w15:chartTrackingRefBased/>
  <w15:docId w15:val="{CF82690A-5A86-4327-9686-151621429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TOB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Tobiasz Agnieszka</dc:creator>
  <cp:keywords/>
  <dc:description/>
  <cp:lastModifiedBy>Tobiasz Agnieszka</cp:lastModifiedBy>
  <cp:revision>2</cp:revision>
  <dcterms:created xsi:type="dcterms:W3CDTF">2022-05-26T09:58:00Z</dcterms:created>
  <dcterms:modified xsi:type="dcterms:W3CDTF">2022-05-26T09:58:00Z</dcterms:modified>
</cp:coreProperties>
</file>