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C047E4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A8442D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5FAEF82" w14:textId="6B5E4BA0" w:rsidR="00946939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946939" w:rsidRPr="00946939">
        <w:t xml:space="preserve"> </w:t>
      </w:r>
      <w:r w:rsidR="00F460F0" w:rsidRPr="00F460F0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Opracowanie dokumentacji projektowej oraz wykonanie otworowych wymienników ciepła na terenie Zespołu Pałacowo-Parkowego AGH w Młoszowej - KC-zp.272-</w:t>
      </w:r>
      <w:r w:rsidR="003470CC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1</w:t>
      </w:r>
      <w:r w:rsidR="00A37181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15</w:t>
      </w:r>
      <w:bookmarkStart w:id="1" w:name="_GoBack"/>
      <w:bookmarkEnd w:id="1"/>
      <w:r w:rsidR="003470CC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/22.</w:t>
      </w:r>
    </w:p>
    <w:p w14:paraId="1F94EBA1" w14:textId="0ED53FBD" w:rsidR="00DC652A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5B68481D" w14:textId="5AB275F0" w:rsidR="00025386" w:rsidRDefault="002F0A95" w:rsidP="00E829E6">
      <w:pPr>
        <w:spacing w:after="0" w:line="240" w:lineRule="auto"/>
        <w:ind w:left="284" w:hanging="284"/>
        <w:jc w:val="center"/>
        <w:rPr>
          <w:sz w:val="20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.</w:t>
      </w:r>
    </w:p>
    <w:sectPr w:rsidR="00025386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7F63F" w14:textId="77777777" w:rsidR="00170FF2" w:rsidRDefault="00170FF2" w:rsidP="00025386">
      <w:pPr>
        <w:spacing w:after="0" w:line="240" w:lineRule="auto"/>
      </w:pPr>
      <w:r>
        <w:separator/>
      </w:r>
    </w:p>
  </w:endnote>
  <w:endnote w:type="continuationSeparator" w:id="0">
    <w:p w14:paraId="3FCE1095" w14:textId="77777777" w:rsidR="00170FF2" w:rsidRDefault="00170F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11EB0FE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F71586" w14:textId="77777777" w:rsidR="00170FF2" w:rsidRDefault="00170FF2" w:rsidP="00025386">
      <w:pPr>
        <w:spacing w:after="0" w:line="240" w:lineRule="auto"/>
      </w:pPr>
      <w:r>
        <w:separator/>
      </w:r>
    </w:p>
  </w:footnote>
  <w:footnote w:type="continuationSeparator" w:id="0">
    <w:p w14:paraId="71833295" w14:textId="77777777" w:rsidR="00170FF2" w:rsidRDefault="00170F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70FF2"/>
    <w:rsid w:val="001C2314"/>
    <w:rsid w:val="00213980"/>
    <w:rsid w:val="00242A86"/>
    <w:rsid w:val="00252281"/>
    <w:rsid w:val="002C6D0F"/>
    <w:rsid w:val="002F0A95"/>
    <w:rsid w:val="003470CC"/>
    <w:rsid w:val="00350032"/>
    <w:rsid w:val="00417B26"/>
    <w:rsid w:val="004374F2"/>
    <w:rsid w:val="004422C0"/>
    <w:rsid w:val="00446885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247A1"/>
    <w:rsid w:val="00735C05"/>
    <w:rsid w:val="00745A44"/>
    <w:rsid w:val="007666D6"/>
    <w:rsid w:val="007F670E"/>
    <w:rsid w:val="00805D88"/>
    <w:rsid w:val="00824D73"/>
    <w:rsid w:val="00830970"/>
    <w:rsid w:val="008B797E"/>
    <w:rsid w:val="008E0486"/>
    <w:rsid w:val="008F2498"/>
    <w:rsid w:val="0093388F"/>
    <w:rsid w:val="00946939"/>
    <w:rsid w:val="009B1FCF"/>
    <w:rsid w:val="00A37181"/>
    <w:rsid w:val="00A56A6F"/>
    <w:rsid w:val="00A8442D"/>
    <w:rsid w:val="00A87380"/>
    <w:rsid w:val="00AF7375"/>
    <w:rsid w:val="00B34065"/>
    <w:rsid w:val="00B77707"/>
    <w:rsid w:val="00B9016F"/>
    <w:rsid w:val="00BE3BCE"/>
    <w:rsid w:val="00BF11A4"/>
    <w:rsid w:val="00C62DD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31B"/>
    <w:rsid w:val="00E67109"/>
    <w:rsid w:val="00E829E6"/>
    <w:rsid w:val="00E86D3B"/>
    <w:rsid w:val="00E91E6A"/>
    <w:rsid w:val="00ED5256"/>
    <w:rsid w:val="00EF3368"/>
    <w:rsid w:val="00F334B4"/>
    <w:rsid w:val="00F460F0"/>
    <w:rsid w:val="00FA4F2B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5</cp:revision>
  <cp:lastPrinted>2022-01-11T13:23:00Z</cp:lastPrinted>
  <dcterms:created xsi:type="dcterms:W3CDTF">2021-10-05T12:49:00Z</dcterms:created>
  <dcterms:modified xsi:type="dcterms:W3CDTF">2022-03-16T11:23:00Z</dcterms:modified>
</cp:coreProperties>
</file>