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3E5C7D7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93301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29C4E0CD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976728" w:rsidRPr="00976728">
        <w:rPr>
          <w:b/>
        </w:rPr>
        <w:t>Opracowanie dokumentacji projektowej oraz wykonanie otworowych wymienników ciepła na terenie Zespołu Pałacowo-Parkowego AGH w Młoszowej - KC-zp.272-</w:t>
      </w:r>
      <w:r w:rsidR="00C97DA7">
        <w:rPr>
          <w:b/>
        </w:rPr>
        <w:t>1</w:t>
      </w:r>
      <w:r w:rsidR="00BD0187">
        <w:rPr>
          <w:b/>
        </w:rPr>
        <w:t>15</w:t>
      </w:r>
      <w:bookmarkStart w:id="0" w:name="_GoBack"/>
      <w:bookmarkEnd w:id="0"/>
      <w:r w:rsidR="00C97DA7">
        <w:rPr>
          <w:b/>
        </w:rPr>
        <w:t>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 xml:space="preserve">oświadczamy, że w ciągu ostatnich </w:t>
      </w:r>
      <w:r w:rsidR="00976728">
        <w:t>5</w:t>
      </w:r>
      <w:r w:rsidRPr="005A10E2">
        <w:t xml:space="preserve">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21B2A29C" w14:textId="40AD0BF6" w:rsidR="00976728" w:rsidRPr="00783819" w:rsidRDefault="00364199" w:rsidP="009767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zrealizował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prac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ę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związan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ą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 wykonywaniem odwiertów na kwotę </w:t>
            </w:r>
            <w:r w:rsidR="00976728" w:rsidRPr="00783819">
              <w:rPr>
                <w:rFonts w:ascii="Times New Roman" w:hAnsi="Times New Roman"/>
                <w:szCs w:val="24"/>
              </w:rPr>
              <w:t>……….. zł brutto</w:t>
            </w:r>
            <w:r w:rsidR="00976728" w:rsidRPr="00783819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14:paraId="19F4D051" w14:textId="77777777" w:rsidR="00364199" w:rsidRPr="00783819" w:rsidRDefault="00364199" w:rsidP="0036419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zrealizował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prac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ę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związan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ą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z wykonywaniem odwiertów na kwotę </w:t>
            </w:r>
            <w:r w:rsidRPr="00783819">
              <w:rPr>
                <w:rFonts w:ascii="Times New Roman" w:hAnsi="Times New Roman"/>
                <w:szCs w:val="24"/>
              </w:rPr>
              <w:t>……….. zł brutto</w:t>
            </w:r>
            <w:r w:rsidRPr="00783819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14:paraId="5D150E24" w14:textId="65BA2CC1" w:rsidR="00976728" w:rsidRPr="00783819" w:rsidRDefault="00976728" w:rsidP="009767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wykonał roboty wiertnicze z zastosowaniem Planu Ruchu Zakładu obejmujące swym zakresem wykonanie otworowych wymienników ciepła</w:t>
            </w:r>
          </w:p>
          <w:p w14:paraId="57DBFEE8" w14:textId="77777777" w:rsidR="00976728" w:rsidRPr="00783819" w:rsidRDefault="00976728" w:rsidP="009767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wykonał roboty wiertnicze z zastosowaniem Planu Ruchu Zakładu obejmujące swym zakresem wykonanie otworowych wymienników ciepła</w:t>
            </w:r>
          </w:p>
          <w:p w14:paraId="6A1BB24E" w14:textId="77777777" w:rsidR="00783819" w:rsidRPr="00783819" w:rsidRDefault="006877FD" w:rsidP="0078381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wykonał realizację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polegającą na wierceniu 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………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odwiertów odchylonych od osi pionowej o minimum 10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  <w:t>o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do głębokości minimum 80 m;</w:t>
            </w:r>
          </w:p>
          <w:p w14:paraId="1569AF0E" w14:textId="76AD91FA" w:rsidR="00C86F3D" w:rsidRPr="00783819" w:rsidRDefault="00783819" w:rsidP="0078381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wykonał 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realizację obejmująca swym zakresem wykonanie </w:t>
            </w:r>
            <w:r w:rsidRPr="00783819">
              <w:rPr>
                <w:rFonts w:ascii="Times New Roman" w:hAnsi="Times New Roman"/>
                <w:color w:val="000000" w:themeColor="text1"/>
                <w:szCs w:val="24"/>
              </w:rPr>
              <w:t>…………</w:t>
            </w:r>
            <w:r w:rsidR="00976728" w:rsidRPr="00783819">
              <w:rPr>
                <w:rFonts w:ascii="Times New Roman" w:hAnsi="Times New Roman"/>
                <w:color w:val="000000" w:themeColor="text1"/>
                <w:szCs w:val="24"/>
              </w:rPr>
              <w:t xml:space="preserve"> otworowych wymienników ciepła, każdy o głębokości minimalnej 150 m</w:t>
            </w:r>
            <w:r w:rsidR="00976728" w:rsidRPr="00783819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7ACF4DEB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1839C1DF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3711AB25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B0A1B" w14:textId="77777777" w:rsidR="00302B40" w:rsidRDefault="00302B40">
      <w:r>
        <w:separator/>
      </w:r>
    </w:p>
  </w:endnote>
  <w:endnote w:type="continuationSeparator" w:id="0">
    <w:p w14:paraId="5874500F" w14:textId="77777777" w:rsidR="00302B40" w:rsidRDefault="00302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979AB" w14:textId="77777777" w:rsidR="00302B40" w:rsidRDefault="00302B40">
      <w:r>
        <w:separator/>
      </w:r>
    </w:p>
  </w:footnote>
  <w:footnote w:type="continuationSeparator" w:id="0">
    <w:p w14:paraId="476CF60A" w14:textId="77777777" w:rsidR="00302B40" w:rsidRDefault="00302B40">
      <w:r>
        <w:continuationSeparator/>
      </w:r>
    </w:p>
  </w:footnote>
  <w:footnote w:id="1">
    <w:p w14:paraId="010C7529" w14:textId="785ACD16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 w:rsidR="00094658">
        <w:t>.2</w:t>
      </w:r>
      <w:r>
        <w:t>.</w:t>
      </w:r>
      <w:r w:rsidR="00783819">
        <w:t>4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F1095"/>
    <w:multiLevelType w:val="hybridMultilevel"/>
    <w:tmpl w:val="91D2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320DF"/>
    <w:rsid w:val="00082E0F"/>
    <w:rsid w:val="000867EE"/>
    <w:rsid w:val="00094658"/>
    <w:rsid w:val="001C5C7B"/>
    <w:rsid w:val="00210E8E"/>
    <w:rsid w:val="00276C10"/>
    <w:rsid w:val="002F7E2B"/>
    <w:rsid w:val="00302B40"/>
    <w:rsid w:val="00364199"/>
    <w:rsid w:val="0037616C"/>
    <w:rsid w:val="004C03CA"/>
    <w:rsid w:val="00540289"/>
    <w:rsid w:val="00551DBC"/>
    <w:rsid w:val="006877FD"/>
    <w:rsid w:val="006B469B"/>
    <w:rsid w:val="006B4809"/>
    <w:rsid w:val="00702A72"/>
    <w:rsid w:val="00743DAB"/>
    <w:rsid w:val="00783819"/>
    <w:rsid w:val="00793301"/>
    <w:rsid w:val="007C2629"/>
    <w:rsid w:val="00976728"/>
    <w:rsid w:val="00A63A91"/>
    <w:rsid w:val="00AE2A9D"/>
    <w:rsid w:val="00B72EC0"/>
    <w:rsid w:val="00B93B92"/>
    <w:rsid w:val="00BD0187"/>
    <w:rsid w:val="00C049BA"/>
    <w:rsid w:val="00C254C7"/>
    <w:rsid w:val="00C34B2E"/>
    <w:rsid w:val="00C50722"/>
    <w:rsid w:val="00C833D4"/>
    <w:rsid w:val="00C86F3D"/>
    <w:rsid w:val="00C97DA7"/>
    <w:rsid w:val="00D11BC3"/>
    <w:rsid w:val="00D93FE5"/>
    <w:rsid w:val="00D97C6D"/>
    <w:rsid w:val="00DD5BF2"/>
    <w:rsid w:val="00E27CB6"/>
    <w:rsid w:val="00EB75AA"/>
    <w:rsid w:val="00F213FB"/>
    <w:rsid w:val="00F63C45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7672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7672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9</cp:revision>
  <cp:lastPrinted>2021-03-29T11:12:00Z</cp:lastPrinted>
  <dcterms:created xsi:type="dcterms:W3CDTF">2021-04-14T08:59:00Z</dcterms:created>
  <dcterms:modified xsi:type="dcterms:W3CDTF">2022-03-16T11:22:00Z</dcterms:modified>
</cp:coreProperties>
</file>