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D467B0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467B0">
        <w:rPr>
          <w:b/>
          <w:i w:val="0"/>
          <w:lang w:val="pl-PL"/>
        </w:rPr>
        <w:t>5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77C0B" w:rsidRPr="00677C0B">
        <w:rPr>
          <w:rFonts w:ascii="Times New Roman" w:eastAsia="Times New Roman" w:hAnsi="Times New Roman"/>
          <w:b/>
          <w:sz w:val="24"/>
          <w:szCs w:val="20"/>
          <w:lang w:eastAsia="pl-PL"/>
        </w:rPr>
        <w:t>ZP/30/2022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677C0B" w:rsidRPr="00677C0B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677C0B" w:rsidRPr="00677C0B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77C0B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77C0B">
        <w:rPr>
          <w:rFonts w:ascii="Times New Roman" w:eastAsia="Times New Roman" w:hAnsi="Times New Roman"/>
          <w:b/>
          <w:sz w:val="24"/>
          <w:szCs w:val="24"/>
          <w:lang w:eastAsia="pl-PL"/>
        </w:rPr>
        <w:t>Zakupy inwestycyjne dla Szpitala Miejskiego Specjalistycznego im. Gabriela Narutowicza w Krakowie dla potrzeb Oddziału Urazowo- Ortopedycznego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  <w:bookmarkStart w:id="0" w:name="_GoBack"/>
      <w:bookmarkEnd w:id="0"/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5C0A" w:rsidRDefault="00EC5C0A" w:rsidP="00025386">
      <w:pPr>
        <w:spacing w:after="0" w:line="240" w:lineRule="auto"/>
      </w:pPr>
      <w:r>
        <w:separator/>
      </w:r>
    </w:p>
  </w:endnote>
  <w:endnote w:type="continuationSeparator" w:id="0">
    <w:p w:rsidR="00EC5C0A" w:rsidRDefault="00EC5C0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7C0B" w:rsidRDefault="00677C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7C0B" w:rsidRDefault="00677C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5C0A" w:rsidRDefault="00EC5C0A" w:rsidP="00025386">
      <w:pPr>
        <w:spacing w:after="0" w:line="240" w:lineRule="auto"/>
      </w:pPr>
      <w:r>
        <w:separator/>
      </w:r>
    </w:p>
  </w:footnote>
  <w:footnote w:type="continuationSeparator" w:id="0">
    <w:p w:rsidR="00EC5C0A" w:rsidRDefault="00EC5C0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7C0B" w:rsidRDefault="00677C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7C0B" w:rsidRDefault="00677C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7C0B" w:rsidRDefault="00677C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5C0A"/>
    <w:rsid w:val="00025386"/>
    <w:rsid w:val="001C2314"/>
    <w:rsid w:val="004E2B1B"/>
    <w:rsid w:val="005624D8"/>
    <w:rsid w:val="00677C0B"/>
    <w:rsid w:val="008F2498"/>
    <w:rsid w:val="009B09E9"/>
    <w:rsid w:val="00A56A6F"/>
    <w:rsid w:val="00AD38B5"/>
    <w:rsid w:val="00C2318B"/>
    <w:rsid w:val="00D467B0"/>
    <w:rsid w:val="00D55FC4"/>
    <w:rsid w:val="00EC5C0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B664EE7"/>
  <w15:chartTrackingRefBased/>
  <w15:docId w15:val="{0DFCC1ED-306E-4191-9FD2-D051832C6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2022-05-23T13:28:00Z</cp:lastPrinted>
  <dcterms:created xsi:type="dcterms:W3CDTF">2022-05-23T13:27:00Z</dcterms:created>
  <dcterms:modified xsi:type="dcterms:W3CDTF">2022-05-23T13:28:00Z</dcterms:modified>
</cp:coreProperties>
</file>