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50393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FF6D77" w:rsidRPr="00FF6D77">
        <w:rPr>
          <w:rFonts w:ascii="Arial" w:hAnsi="Arial" w:cs="Arial"/>
          <w:b/>
          <w:sz w:val="24"/>
          <w:szCs w:val="24"/>
        </w:rPr>
        <w:t>ZP/30/2022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6D77" w:rsidRPr="004B1027" w:rsidTr="00700D17">
        <w:tc>
          <w:tcPr>
            <w:tcW w:w="9104" w:type="dxa"/>
            <w:shd w:val="clear" w:color="auto" w:fill="D9D9D9"/>
          </w:tcPr>
          <w:p w:rsidR="00FF6D77" w:rsidRPr="004B1027" w:rsidRDefault="00FF6D77" w:rsidP="00700D1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FF6D77" w:rsidRPr="004B1027" w:rsidRDefault="00FF6D77" w:rsidP="00700D17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F6D7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FF6D7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FF6D77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FF6D77" w:rsidRPr="004B1027" w:rsidRDefault="00FF6D77" w:rsidP="00700D1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F6D77" w:rsidRPr="004B1027" w:rsidRDefault="00FF6D77" w:rsidP="00700D1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FF6D7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F6D77">
        <w:rPr>
          <w:rFonts w:ascii="Arial" w:hAnsi="Arial" w:cs="Arial"/>
          <w:b/>
          <w:sz w:val="24"/>
          <w:szCs w:val="24"/>
        </w:rPr>
        <w:t>Zakupy inwestycyjne dla Szpitala Miejskiego Specjalistycznego im. Gabriela Narutowicza w Krakowie dla potrzeb Oddziału Urazowo- Ortopedycznego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0AF" w:rsidRDefault="009420AF">
      <w:r>
        <w:separator/>
      </w:r>
    </w:p>
  </w:endnote>
  <w:endnote w:type="continuationSeparator" w:id="0">
    <w:p w:rsidR="009420AF" w:rsidRDefault="00942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D77" w:rsidRDefault="00FF6D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0AF" w:rsidRDefault="009420AF">
      <w:r>
        <w:separator/>
      </w:r>
    </w:p>
  </w:footnote>
  <w:footnote w:type="continuationSeparator" w:id="0">
    <w:p w:rsidR="009420AF" w:rsidRDefault="009420A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D77" w:rsidRDefault="00FF6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D77" w:rsidRDefault="00FF6D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D77" w:rsidRDefault="00FF6D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0A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5039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20A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6D7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D6ECED"/>
  <w15:chartTrackingRefBased/>
  <w15:docId w15:val="{85FEC69E-1A00-403C-9EB2-ABC8F906B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91BDB-B0FC-4B8A-894E-3CFFDF13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2022-05-23T13:26:00Z</cp:lastPrinted>
  <dcterms:created xsi:type="dcterms:W3CDTF">2022-05-23T13:26:00Z</dcterms:created>
  <dcterms:modified xsi:type="dcterms:W3CDTF">2022-05-23T13:26:00Z</dcterms:modified>
</cp:coreProperties>
</file>