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02AAC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618F9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F8D001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52264">
        <w:rPr>
          <w:b/>
          <w:sz w:val="22"/>
          <w:szCs w:val="22"/>
        </w:rPr>
        <w:t>10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4F48EEFC" w:rsidR="00F11547" w:rsidRDefault="00127C1C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 w:rsidRPr="00127C1C">
        <w:rPr>
          <w:b/>
          <w:sz w:val="22"/>
          <w:szCs w:val="22"/>
        </w:rPr>
        <w:t>Zakup i dostawa wraz z uruchomieniem sprzętu medycznego i przeszkoleniem pracowników Zamawiającego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2021-06-17T10:54:00Z</cp:lastPrinted>
  <dcterms:created xsi:type="dcterms:W3CDTF">2022-05-09T10:53:00Z</dcterms:created>
  <dcterms:modified xsi:type="dcterms:W3CDTF">2022-05-09T10:53:00Z</dcterms:modified>
</cp:coreProperties>
</file>