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BC084" w14:textId="14E0626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054BE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B908C82" w14:textId="77777777" w:rsidR="00D901AD" w:rsidRPr="00DC61F0" w:rsidRDefault="00D901AD" w:rsidP="00D901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036B3BC9" w14:textId="77777777" w:rsidR="00D901AD" w:rsidRPr="00DC61F0" w:rsidRDefault="00D901AD" w:rsidP="00D901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3E1385B" w14:textId="77777777" w:rsidR="00D901AD" w:rsidRPr="00DC61F0" w:rsidRDefault="00D901AD" w:rsidP="00D901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23BC696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3A3E45EE" w14:textId="77777777" w:rsidR="00D901AD" w:rsidRPr="00DC61F0" w:rsidRDefault="00D901AD" w:rsidP="00D901A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20D8259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5B4E3D5D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6394F8FE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652121CE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431ACD81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764A9664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267873F0" w14:textId="77777777" w:rsidR="00D901AD" w:rsidRPr="00DC61F0" w:rsidRDefault="00D901AD" w:rsidP="00D901AD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76049088" w14:textId="77777777" w:rsidR="00D901AD" w:rsidRPr="00DC61F0" w:rsidRDefault="00D901AD" w:rsidP="00D901AD">
      <w:pPr>
        <w:spacing w:line="360" w:lineRule="auto"/>
      </w:pPr>
      <w:r w:rsidRPr="00DC61F0">
        <w:t>Do: Nazwa i siedziba Zamawiającego:</w:t>
      </w:r>
    </w:p>
    <w:p w14:paraId="2829A326" w14:textId="77777777" w:rsidR="00D901AD" w:rsidRPr="00DC61F0" w:rsidRDefault="00D901AD" w:rsidP="00D901AD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6064B874" w14:textId="77777777" w:rsidR="00D901AD" w:rsidRPr="00DC61F0" w:rsidRDefault="00D901AD" w:rsidP="00D901AD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13051734" w14:textId="77777777" w:rsidR="00D901AD" w:rsidRPr="00DC61F0" w:rsidRDefault="00D901AD" w:rsidP="00D901AD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4557F04B" w14:textId="77777777" w:rsidR="00D901AD" w:rsidRPr="00DC61F0" w:rsidRDefault="00D901AD" w:rsidP="00D901AD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59AA553F" w14:textId="77777777" w:rsidR="00D901AD" w:rsidRPr="00DC61F0" w:rsidRDefault="00D901AD" w:rsidP="00D901AD">
      <w:pPr>
        <w:rPr>
          <w:b/>
        </w:rPr>
      </w:pPr>
      <w:r w:rsidRPr="00DC61F0">
        <w:rPr>
          <w:b/>
        </w:rPr>
        <w:t xml:space="preserve">30-059 Kraków,  </w:t>
      </w:r>
    </w:p>
    <w:p w14:paraId="76953038" w14:textId="77777777" w:rsidR="00D901AD" w:rsidRPr="00DC61F0" w:rsidRDefault="00D901AD" w:rsidP="00D901AD">
      <w:pPr>
        <w:ind w:firstLine="3969"/>
        <w:rPr>
          <w:b/>
        </w:rPr>
      </w:pPr>
    </w:p>
    <w:p w14:paraId="5F80754D" w14:textId="5E20EC4E" w:rsidR="00FA3992" w:rsidRPr="00DC61F0" w:rsidRDefault="00D901AD" w:rsidP="00D901AD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>
        <w:t xml:space="preserve"> </w:t>
      </w:r>
      <w:r w:rsidR="00C216DC" w:rsidRPr="00C216DC">
        <w:rPr>
          <w:b/>
        </w:rPr>
        <w:t xml:space="preserve">dostęp do wielodziedzinowej kolekcji książek zagranicznych w wersji elektronicznej (pdf) wydawnictwa </w:t>
      </w:r>
      <w:proofErr w:type="spellStart"/>
      <w:r w:rsidR="00C216DC" w:rsidRPr="00C216DC">
        <w:rPr>
          <w:b/>
        </w:rPr>
        <w:t>Taylor&amp;Francis</w:t>
      </w:r>
      <w:proofErr w:type="spellEnd"/>
      <w:r w:rsidR="00C216DC" w:rsidRPr="00C216DC">
        <w:rPr>
          <w:b/>
        </w:rPr>
        <w:t xml:space="preserve"> w modelu EBS (</w:t>
      </w:r>
      <w:proofErr w:type="spellStart"/>
      <w:r w:rsidR="00C216DC" w:rsidRPr="00C216DC">
        <w:rPr>
          <w:b/>
        </w:rPr>
        <w:t>Evicende</w:t>
      </w:r>
      <w:proofErr w:type="spellEnd"/>
      <w:r w:rsidR="00C216DC" w:rsidRPr="00C216DC">
        <w:rPr>
          <w:b/>
        </w:rPr>
        <w:t xml:space="preserve"> Base Subscription) dla Biblioteki Głównej AGH wraz z zakupem wybranych książek w </w:t>
      </w:r>
      <w:proofErr w:type="spellStart"/>
      <w:r w:rsidR="00C216DC" w:rsidRPr="00C216DC">
        <w:rPr>
          <w:b/>
        </w:rPr>
        <w:t>pełnotekstowej</w:t>
      </w:r>
      <w:proofErr w:type="spellEnd"/>
      <w:r w:rsidR="00C216DC" w:rsidRPr="00C216DC">
        <w:rPr>
          <w:b/>
        </w:rPr>
        <w:t xml:space="preserve"> wersji elektronicznej pdf- KC-zp.272-299/22</w:t>
      </w:r>
      <w:r w:rsidRPr="00DC61F0">
        <w:rPr>
          <w:b/>
          <w:sz w:val="26"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tbl>
      <w:tblPr>
        <w:tblW w:w="3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544"/>
      </w:tblGrid>
      <w:tr w:rsidR="00FA3992" w:rsidRPr="002D6504" w14:paraId="2619ACD3" w14:textId="77777777" w:rsidTr="00FA3992">
        <w:trPr>
          <w:trHeight w:val="439"/>
        </w:trPr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860D" w14:textId="77777777" w:rsidR="00FA3992" w:rsidRPr="002D6504" w:rsidRDefault="00FA3992" w:rsidP="00CE1F20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8D26" w14:textId="77777777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FA3992" w:rsidRPr="002D6504" w14:paraId="696C7992" w14:textId="77777777" w:rsidTr="00FA3992"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7D2B3" w14:textId="77777777" w:rsidR="00FA3992" w:rsidRPr="002D6504" w:rsidRDefault="00FA3992" w:rsidP="00CE1F20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F1C6" w14:textId="77777777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2789FD1E" w14:textId="77777777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73C0269C" w14:textId="67AA0AB7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GBP</w:t>
            </w:r>
          </w:p>
        </w:tc>
      </w:tr>
      <w:tr w:rsidR="00FA3992" w:rsidRPr="002D6504" w14:paraId="332F3650" w14:textId="77777777" w:rsidTr="00FA3992"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C097" w14:textId="77777777" w:rsidR="00FA3992" w:rsidRPr="002D6504" w:rsidRDefault="00FA3992" w:rsidP="00CE1F20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brutto </w:t>
            </w:r>
          </w:p>
          <w:p w14:paraId="43691F92" w14:textId="77777777" w:rsidR="00FA3992" w:rsidRPr="002D6504" w:rsidRDefault="00FA3992" w:rsidP="00CE1F20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FF27" w14:textId="77777777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49055BAD" w14:textId="77777777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6D9AD3E3" w14:textId="01F0C102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GBP</w:t>
            </w:r>
          </w:p>
        </w:tc>
      </w:tr>
      <w:tr w:rsidR="00FA3992" w:rsidRPr="002D6504" w14:paraId="7234682B" w14:textId="77777777" w:rsidTr="00FA3992"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6399" w14:textId="77777777" w:rsidR="00FA3992" w:rsidRPr="002D6504" w:rsidRDefault="00FA3992" w:rsidP="00CE1F20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brutto </w:t>
            </w:r>
          </w:p>
          <w:p w14:paraId="7550A877" w14:textId="77777777" w:rsidR="00FA3992" w:rsidRPr="002D6504" w:rsidRDefault="00FA3992" w:rsidP="00CE1F20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CCCD" w14:textId="77777777" w:rsidR="00FA3992" w:rsidRPr="002D6504" w:rsidRDefault="00FA3992" w:rsidP="00CE1F20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FA3992" w:rsidRPr="002D6504" w14:paraId="340EE298" w14:textId="77777777" w:rsidTr="00FA3992"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23A5" w14:textId="77777777" w:rsidR="00FA3992" w:rsidRPr="002D6504" w:rsidRDefault="00FA3992" w:rsidP="00CE1F20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4BAE" w14:textId="77777777" w:rsidR="00FA3992" w:rsidRPr="002D6504" w:rsidRDefault="00FA3992" w:rsidP="00CE1F20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FA3992" w:rsidRPr="002D6504" w14:paraId="2AD2D7A2" w14:textId="77777777" w:rsidTr="00FA3992"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B3F1" w14:textId="77777777" w:rsidR="00FA3992" w:rsidRPr="002D6504" w:rsidRDefault="00FA3992" w:rsidP="00CE1F20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EEC68" w14:textId="0C292200" w:rsidR="00FA3992" w:rsidRPr="002D6504" w:rsidRDefault="00FA3992" w:rsidP="00CE1F2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Zgodnie z SWZ</w:t>
            </w:r>
          </w:p>
        </w:tc>
      </w:tr>
      <w:tr w:rsidR="00FA3992" w:rsidRPr="002D6504" w14:paraId="27F251C8" w14:textId="77777777" w:rsidTr="00FA3992">
        <w:trPr>
          <w:gridAfter w:val="1"/>
          <w:wAfter w:w="2462" w:type="pct"/>
        </w:trPr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22E3" w14:textId="77777777" w:rsidR="00FA3992" w:rsidRPr="002D6504" w:rsidRDefault="00FA3992" w:rsidP="00CE1F20">
            <w:pPr>
              <w:rPr>
                <w:b/>
                <w:sz w:val="20"/>
                <w:szCs w:val="20"/>
              </w:rPr>
            </w:pPr>
          </w:p>
        </w:tc>
      </w:tr>
    </w:tbl>
    <w:p w14:paraId="2C830581" w14:textId="071FC2FF" w:rsidR="00D901AD" w:rsidRDefault="00D901AD" w:rsidP="00D901AD">
      <w:pPr>
        <w:tabs>
          <w:tab w:val="right" w:pos="9000"/>
        </w:tabs>
      </w:pPr>
    </w:p>
    <w:p w14:paraId="6888762B" w14:textId="562A3F0A" w:rsidR="00FA3992" w:rsidRDefault="00FA3992" w:rsidP="00D901AD">
      <w:pPr>
        <w:tabs>
          <w:tab w:val="right" w:pos="9000"/>
        </w:tabs>
      </w:pPr>
    </w:p>
    <w:p w14:paraId="2DC1404B" w14:textId="3016444E" w:rsidR="00FA3992" w:rsidRDefault="00FA3992" w:rsidP="00D901AD">
      <w:pPr>
        <w:tabs>
          <w:tab w:val="right" w:pos="9000"/>
        </w:tabs>
      </w:pPr>
    </w:p>
    <w:p w14:paraId="61472140" w14:textId="77777777" w:rsidR="00FA3992" w:rsidRPr="00DC61F0" w:rsidRDefault="00FA3992" w:rsidP="00D901AD">
      <w:pPr>
        <w:tabs>
          <w:tab w:val="right" w:pos="9000"/>
        </w:tabs>
      </w:pPr>
    </w:p>
    <w:p w14:paraId="5FCD651C" w14:textId="4DF49D11" w:rsidR="00D901AD" w:rsidRDefault="00D901AD" w:rsidP="00D901AD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lastRenderedPageBreak/>
        <w:t xml:space="preserve">Termin realizacji umowy: </w:t>
      </w:r>
      <w:r w:rsidRPr="00DC61F0">
        <w:rPr>
          <w:b/>
          <w:bCs/>
        </w:rPr>
        <w:t>od daty podpisania umowy</w:t>
      </w:r>
      <w:r w:rsidR="00C216DC">
        <w:rPr>
          <w:b/>
          <w:bCs/>
        </w:rPr>
        <w:t xml:space="preserve"> do 31.12.2022 r.</w:t>
      </w:r>
    </w:p>
    <w:p w14:paraId="3C3A6E6A" w14:textId="2F83CA2A" w:rsidR="003528BE" w:rsidRDefault="003528BE" w:rsidP="00D901A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  <w:bCs/>
        </w:rPr>
        <w:t>Kryteria oceny ofert:</w:t>
      </w:r>
    </w:p>
    <w:p w14:paraId="18F93D70" w14:textId="09B8DBCD" w:rsidR="003528BE" w:rsidRPr="00917C70" w:rsidRDefault="003528BE" w:rsidP="003528BE">
      <w:pPr>
        <w:suppressAutoHyphens/>
        <w:spacing w:after="160" w:line="254" w:lineRule="auto"/>
        <w:rPr>
          <w:rFonts w:ascii="Calibri" w:eastAsia="Calibri" w:hAnsi="Calibri"/>
          <w:b/>
          <w:color w:val="2F5496" w:themeColor="accent1" w:themeShade="BF"/>
          <w:sz w:val="22"/>
          <w:szCs w:val="22"/>
          <w:lang w:eastAsia="en-US"/>
        </w:rPr>
      </w:pPr>
      <w:r w:rsidRPr="00917C70">
        <w:rPr>
          <w:rFonts w:ascii="Calibri" w:eastAsia="Calibri" w:hAnsi="Calibri"/>
          <w:b/>
          <w:color w:val="2F5496" w:themeColor="accent1" w:themeShade="BF"/>
          <w:sz w:val="22"/>
          <w:szCs w:val="22"/>
          <w:lang w:eastAsia="en-US"/>
        </w:rPr>
        <w:t xml:space="preserve">Pobieranie pełnych tekstów wybranych książek w trakcie 1 sesji </w:t>
      </w:r>
    </w:p>
    <w:p w14:paraId="0D6B4DA6" w14:textId="78C3C711" w:rsidR="003528BE" w:rsidRDefault="003528BE" w:rsidP="003528BE">
      <w:pPr>
        <w:numPr>
          <w:ilvl w:val="0"/>
          <w:numId w:val="6"/>
        </w:numPr>
        <w:suppressAutoHyphens/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pobieranie książki w całości </w:t>
      </w:r>
      <w:r w:rsidRPr="003528BE">
        <w:rPr>
          <w:rFonts w:ascii="Calibri" w:eastAsia="Calibri" w:hAnsi="Calibri"/>
          <w:b/>
          <w:sz w:val="22"/>
          <w:szCs w:val="22"/>
          <w:lang w:eastAsia="en-US"/>
        </w:rPr>
        <w:t>TAK/NIE</w:t>
      </w:r>
      <w:r w:rsidRPr="00917C70">
        <w:rPr>
          <w:rFonts w:ascii="Calibri" w:eastAsia="Calibri" w:hAnsi="Calibri"/>
          <w:b/>
          <w:color w:val="FF0000"/>
          <w:sz w:val="22"/>
          <w:szCs w:val="22"/>
          <w:lang w:eastAsia="en-US"/>
        </w:rPr>
        <w:t>*</w:t>
      </w:r>
    </w:p>
    <w:p w14:paraId="688E7EEB" w14:textId="3920D16F" w:rsidR="003528BE" w:rsidRPr="003528BE" w:rsidRDefault="003528BE" w:rsidP="003528BE">
      <w:pPr>
        <w:numPr>
          <w:ilvl w:val="0"/>
          <w:numId w:val="6"/>
        </w:numPr>
        <w:suppressAutoHyphens/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brak możliwości pobrania książki w całości </w:t>
      </w:r>
      <w:r w:rsidRPr="003528BE">
        <w:rPr>
          <w:rFonts w:ascii="Calibri" w:eastAsia="Calibri" w:hAnsi="Calibri"/>
          <w:b/>
          <w:sz w:val="22"/>
          <w:szCs w:val="22"/>
          <w:lang w:eastAsia="en-US"/>
        </w:rPr>
        <w:t>TAK/NIE</w:t>
      </w:r>
      <w:r w:rsidRPr="00917C70">
        <w:rPr>
          <w:rFonts w:ascii="Calibri" w:eastAsia="Calibri" w:hAnsi="Calibri"/>
          <w:b/>
          <w:color w:val="FF0000"/>
          <w:sz w:val="22"/>
          <w:szCs w:val="22"/>
          <w:lang w:eastAsia="en-US"/>
        </w:rPr>
        <w:t>*</w:t>
      </w:r>
    </w:p>
    <w:p w14:paraId="04DC9E15" w14:textId="10E631FC" w:rsidR="003528BE" w:rsidRDefault="003528BE" w:rsidP="003528BE">
      <w:pPr>
        <w:suppressAutoHyphens/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  <w:r w:rsidRPr="00917C70">
        <w:rPr>
          <w:rFonts w:ascii="Calibri" w:eastAsia="Calibri" w:hAnsi="Calibri"/>
          <w:b/>
          <w:color w:val="2F5496" w:themeColor="accent1" w:themeShade="BF"/>
          <w:sz w:val="22"/>
          <w:szCs w:val="22"/>
          <w:lang w:eastAsia="en-US"/>
        </w:rPr>
        <w:t>Ilość  tytułów dostępnych książek elektronicznych:</w:t>
      </w:r>
      <w:r>
        <w:rPr>
          <w:rFonts w:ascii="Calibri" w:eastAsia="Calibri" w:hAnsi="Calibri"/>
          <w:bCs/>
          <w:color w:val="2F5496" w:themeColor="accent1" w:themeShade="BF"/>
          <w:sz w:val="22"/>
          <w:szCs w:val="22"/>
          <w:lang w:eastAsia="en-US"/>
        </w:rPr>
        <w:t xml:space="preserve"> ……………………………….. </w:t>
      </w:r>
      <w:r w:rsidR="00E613AF" w:rsidRPr="00E613AF">
        <w:rPr>
          <w:rFonts w:ascii="Calibri" w:eastAsia="Calibri" w:hAnsi="Calibri"/>
          <w:bCs/>
          <w:color w:val="FF0000"/>
          <w:sz w:val="22"/>
          <w:szCs w:val="22"/>
          <w:lang w:eastAsia="en-US"/>
        </w:rPr>
        <w:t xml:space="preserve">** </w:t>
      </w:r>
      <w:r>
        <w:rPr>
          <w:rFonts w:ascii="Calibri" w:eastAsia="Calibri" w:hAnsi="Calibri"/>
          <w:sz w:val="22"/>
          <w:szCs w:val="22"/>
          <w:lang w:eastAsia="en-US"/>
        </w:rPr>
        <w:t>tytułów dostępnych książek elektronicznych</w:t>
      </w:r>
    </w:p>
    <w:p w14:paraId="7A8C4BF6" w14:textId="658DBABF" w:rsidR="003528BE" w:rsidRPr="00917C70" w:rsidRDefault="003528BE" w:rsidP="003528BE">
      <w:pPr>
        <w:suppressAutoHyphens/>
        <w:spacing w:after="160" w:line="254" w:lineRule="auto"/>
        <w:rPr>
          <w:rFonts w:ascii="Calibri" w:eastAsia="Calibri" w:hAnsi="Calibri"/>
          <w:b/>
          <w:color w:val="2F5496" w:themeColor="accent1" w:themeShade="BF"/>
          <w:sz w:val="22"/>
          <w:szCs w:val="22"/>
          <w:lang w:eastAsia="zh-CN"/>
        </w:rPr>
      </w:pPr>
      <w:r w:rsidRPr="00917C70">
        <w:rPr>
          <w:rFonts w:ascii="Calibri" w:eastAsia="Calibri" w:hAnsi="Calibri"/>
          <w:b/>
          <w:color w:val="2F5496" w:themeColor="accent1" w:themeShade="BF"/>
          <w:sz w:val="22"/>
          <w:szCs w:val="22"/>
          <w:lang w:eastAsia="zh-CN"/>
        </w:rPr>
        <w:t>Reklamacje w języku polskim</w:t>
      </w:r>
    </w:p>
    <w:p w14:paraId="3AD27D53" w14:textId="18A7078A" w:rsidR="00130DF1" w:rsidRDefault="00130DF1" w:rsidP="00917C70">
      <w:pPr>
        <w:numPr>
          <w:ilvl w:val="0"/>
          <w:numId w:val="7"/>
        </w:numPr>
        <w:suppressAutoHyphens/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możliwość reklamacji w języku polskim</w:t>
      </w:r>
      <w:r w:rsidRPr="00130DF1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  <w:r w:rsidRPr="003528BE">
        <w:rPr>
          <w:rFonts w:ascii="Calibri" w:eastAsia="Calibri" w:hAnsi="Calibri"/>
          <w:b/>
          <w:sz w:val="22"/>
          <w:szCs w:val="22"/>
          <w:lang w:eastAsia="en-US"/>
        </w:rPr>
        <w:t>TAK/NIE</w:t>
      </w:r>
      <w:r w:rsidRPr="00917C70">
        <w:rPr>
          <w:rFonts w:ascii="Calibri" w:eastAsia="Calibri" w:hAnsi="Calibri"/>
          <w:b/>
          <w:color w:val="FF0000"/>
          <w:sz w:val="22"/>
          <w:szCs w:val="22"/>
          <w:lang w:eastAsia="en-US"/>
        </w:rPr>
        <w:t>*</w:t>
      </w:r>
    </w:p>
    <w:p w14:paraId="381EB05F" w14:textId="4E9B129C" w:rsidR="00130DF1" w:rsidRDefault="00130DF1" w:rsidP="00917C70">
      <w:pPr>
        <w:numPr>
          <w:ilvl w:val="0"/>
          <w:numId w:val="7"/>
        </w:numPr>
        <w:suppressAutoHyphens/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brak możliwości reklamacji w języku polskim</w:t>
      </w:r>
      <w:r w:rsidRPr="00130DF1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  <w:r w:rsidRPr="003528BE">
        <w:rPr>
          <w:rFonts w:ascii="Calibri" w:eastAsia="Calibri" w:hAnsi="Calibri"/>
          <w:b/>
          <w:sz w:val="22"/>
          <w:szCs w:val="22"/>
          <w:lang w:eastAsia="en-US"/>
        </w:rPr>
        <w:t>TAK/NIE</w:t>
      </w:r>
      <w:r w:rsidRPr="00917C70">
        <w:rPr>
          <w:rFonts w:ascii="Calibri" w:eastAsia="Calibri" w:hAnsi="Calibri"/>
          <w:b/>
          <w:color w:val="FF0000"/>
          <w:sz w:val="22"/>
          <w:szCs w:val="22"/>
          <w:lang w:eastAsia="en-US"/>
        </w:rPr>
        <w:t>*</w:t>
      </w:r>
    </w:p>
    <w:p w14:paraId="7D4312B5" w14:textId="51328597" w:rsidR="003528BE" w:rsidRDefault="00917C70" w:rsidP="00D901AD">
      <w:pPr>
        <w:widowControl w:val="0"/>
        <w:spacing w:line="360" w:lineRule="auto"/>
        <w:ind w:right="1"/>
        <w:jc w:val="both"/>
        <w:rPr>
          <w:b/>
          <w:bCs/>
        </w:rPr>
      </w:pPr>
      <w:r w:rsidRPr="00917C70">
        <w:rPr>
          <w:b/>
          <w:bCs/>
          <w:color w:val="FF0000"/>
        </w:rPr>
        <w:t>*</w:t>
      </w:r>
      <w:r w:rsidR="00E613AF">
        <w:rPr>
          <w:b/>
          <w:bCs/>
          <w:color w:val="FF0000"/>
        </w:rPr>
        <w:t xml:space="preserve"> </w:t>
      </w:r>
      <w:r w:rsidRPr="00E613AF">
        <w:t>należy zaznaczyć właściwą opcję</w:t>
      </w:r>
    </w:p>
    <w:p w14:paraId="6A573961" w14:textId="18FB2AA2" w:rsidR="00E613AF" w:rsidRPr="00520D52" w:rsidRDefault="00E613AF" w:rsidP="00D901AD">
      <w:pPr>
        <w:widowControl w:val="0"/>
        <w:spacing w:line="360" w:lineRule="auto"/>
        <w:ind w:right="1"/>
        <w:jc w:val="both"/>
        <w:rPr>
          <w:b/>
          <w:bCs/>
        </w:rPr>
      </w:pPr>
      <w:r w:rsidRPr="00E613AF">
        <w:rPr>
          <w:rFonts w:ascii="Calibri" w:eastAsia="Calibri" w:hAnsi="Calibri"/>
          <w:bCs/>
          <w:color w:val="FF0000"/>
          <w:sz w:val="22"/>
          <w:szCs w:val="22"/>
          <w:lang w:eastAsia="en-US"/>
        </w:rPr>
        <w:t>**</w:t>
      </w:r>
      <w:r>
        <w:rPr>
          <w:rFonts w:ascii="Calibri" w:eastAsia="Calibri" w:hAnsi="Calibri"/>
          <w:bCs/>
          <w:color w:val="FF0000"/>
          <w:sz w:val="22"/>
          <w:szCs w:val="22"/>
          <w:lang w:eastAsia="en-US"/>
        </w:rPr>
        <w:t xml:space="preserve"> </w:t>
      </w:r>
      <w:r w:rsidRPr="00E1098E">
        <w:rPr>
          <w:rFonts w:eastAsia="Calibri"/>
          <w:bCs/>
          <w:lang w:eastAsia="en-US"/>
        </w:rPr>
        <w:t>należy wpisać ilość tytułów dostępnych książek elektronicznych</w:t>
      </w:r>
    </w:p>
    <w:p w14:paraId="315CF0EC" w14:textId="77777777" w:rsidR="00D901AD" w:rsidRPr="00DC61F0" w:rsidRDefault="00D901AD" w:rsidP="00D901AD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559368D9" w14:textId="77777777" w:rsidR="00D901AD" w:rsidRPr="00DC61F0" w:rsidRDefault="00D901AD" w:rsidP="00D901A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32A21E1" w14:textId="77777777" w:rsidR="00D901AD" w:rsidRPr="00DC61F0" w:rsidRDefault="00D901AD" w:rsidP="00D901A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2626E6F" w14:textId="77777777" w:rsidR="00D901AD" w:rsidRPr="00DC61F0" w:rsidRDefault="00D901AD" w:rsidP="00D901AD">
      <w:pPr>
        <w:jc w:val="both"/>
        <w:rPr>
          <w:sz w:val="18"/>
          <w:szCs w:val="18"/>
        </w:rPr>
      </w:pPr>
    </w:p>
    <w:p w14:paraId="25336CEC" w14:textId="77777777" w:rsidR="00D901AD" w:rsidRPr="00DC61F0" w:rsidRDefault="00D901AD" w:rsidP="00D901AD">
      <w:pPr>
        <w:rPr>
          <w:b/>
          <w:sz w:val="22"/>
          <w:szCs w:val="22"/>
          <w:u w:val="single"/>
        </w:rPr>
      </w:pPr>
      <w:r w:rsidRPr="00DC61F0">
        <w:rPr>
          <w:sz w:val="22"/>
          <w:szCs w:val="22"/>
        </w:rPr>
        <w:br w:type="page"/>
      </w:r>
      <w:r w:rsidRPr="00DC61F0">
        <w:rPr>
          <w:b/>
          <w:sz w:val="22"/>
          <w:szCs w:val="22"/>
          <w:u w:val="single"/>
        </w:rPr>
        <w:lastRenderedPageBreak/>
        <w:t>Jednocześnie oświadczamy, że:</w:t>
      </w:r>
    </w:p>
    <w:p w14:paraId="40E64FFC" w14:textId="77777777" w:rsidR="00D901AD" w:rsidRPr="00DC61F0" w:rsidRDefault="00D901AD" w:rsidP="00D901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973D81" w14:textId="40F8710D" w:rsidR="00D901AD" w:rsidRPr="00DC61F0" w:rsidRDefault="00D901AD" w:rsidP="00D901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6B1F5839" w14:textId="77777777" w:rsidR="00D901AD" w:rsidRPr="00DC61F0" w:rsidRDefault="00D901AD" w:rsidP="00D901A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888529" w14:textId="77777777" w:rsidR="00D901AD" w:rsidRPr="00DC61F0" w:rsidRDefault="00D901AD" w:rsidP="00D901AD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693284" w14:textId="77777777" w:rsidR="00D901AD" w:rsidRPr="00DC61F0" w:rsidRDefault="00D901AD" w:rsidP="00D901AD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C3A368" w14:textId="77777777" w:rsidR="00D901AD" w:rsidRPr="00DC61F0" w:rsidRDefault="00D901AD" w:rsidP="00D901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1AD" w:rsidRPr="00DC61F0" w14:paraId="0A80A94D" w14:textId="77777777" w:rsidTr="00275AC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0A21F" w14:textId="77777777" w:rsidR="00D901AD" w:rsidRPr="00DC61F0" w:rsidRDefault="00D901AD" w:rsidP="00275AC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87B31" w14:textId="77777777" w:rsidR="00D901AD" w:rsidRPr="00DC61F0" w:rsidRDefault="00D901AD" w:rsidP="00275AC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7DDAF16C" w14:textId="77777777" w:rsidR="00D901AD" w:rsidRPr="00DC61F0" w:rsidRDefault="00D901AD" w:rsidP="00275AC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CA848" w14:textId="77777777" w:rsidR="00D901AD" w:rsidRPr="00DC61F0" w:rsidRDefault="00D901AD" w:rsidP="00275AC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D901AD" w:rsidRPr="00DC61F0" w14:paraId="71560998" w14:textId="77777777" w:rsidTr="00275AC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BABF8" w14:textId="77777777" w:rsidR="00D901AD" w:rsidRPr="00DC61F0" w:rsidRDefault="00D901AD" w:rsidP="00275AC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0F706" w14:textId="77777777" w:rsidR="00D901AD" w:rsidRPr="00DC61F0" w:rsidRDefault="00D901AD" w:rsidP="00275AC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18848" w14:textId="77777777" w:rsidR="00D901AD" w:rsidRPr="00DC61F0" w:rsidRDefault="00D901AD" w:rsidP="00275AC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901AD" w:rsidRPr="00DC61F0" w14:paraId="36399B01" w14:textId="77777777" w:rsidTr="00275AC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B0B73" w14:textId="77777777" w:rsidR="00D901AD" w:rsidRPr="00DC61F0" w:rsidRDefault="00D901AD" w:rsidP="00275AC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2FEBC" w14:textId="77777777" w:rsidR="00D901AD" w:rsidRPr="00DC61F0" w:rsidRDefault="00D901AD" w:rsidP="00275AC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368D6" w14:textId="77777777" w:rsidR="00D901AD" w:rsidRPr="00DC61F0" w:rsidRDefault="00D901AD" w:rsidP="00275AC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AFC5738" w14:textId="77777777" w:rsidR="00D901AD" w:rsidRPr="00DC61F0" w:rsidRDefault="00D901AD" w:rsidP="00D901A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DAAE1BA" w14:textId="77777777" w:rsidR="00D901AD" w:rsidRPr="00DC61F0" w:rsidRDefault="00D901AD" w:rsidP="00D901A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FA26301" w14:textId="77777777" w:rsidR="00D901AD" w:rsidRPr="00DC61F0" w:rsidRDefault="00D901AD" w:rsidP="00D901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BCED50" w14:textId="77777777" w:rsidR="00D901AD" w:rsidRPr="00DC61F0" w:rsidRDefault="00D901AD" w:rsidP="00D901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1E8E8A3" w14:textId="77777777" w:rsidR="00D901AD" w:rsidRPr="00DC61F0" w:rsidRDefault="00D901AD" w:rsidP="00D901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F316F23" w14:textId="77777777" w:rsidR="00D901AD" w:rsidRPr="00DC61F0" w:rsidRDefault="00D901AD" w:rsidP="00D901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8154DA" w14:textId="77777777" w:rsidR="00D901AD" w:rsidRPr="00DC61F0" w:rsidRDefault="00D901AD" w:rsidP="00D901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AA0FF71" w14:textId="77777777" w:rsidR="00D901AD" w:rsidRPr="00DC61F0" w:rsidRDefault="00D901AD" w:rsidP="00D901A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0D748080" w14:textId="77777777" w:rsidR="00D901AD" w:rsidRPr="00DC61F0" w:rsidRDefault="00D901AD" w:rsidP="00D901AD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725816" w14:textId="77777777" w:rsidR="00D901AD" w:rsidRPr="00DC61F0" w:rsidRDefault="00D901AD" w:rsidP="00D901A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42AA1690" w14:textId="77777777" w:rsidR="00D901AD" w:rsidRPr="00DC61F0" w:rsidRDefault="00D901AD" w:rsidP="00D901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2307299" w14:textId="77777777" w:rsidR="00D901AD" w:rsidRPr="00DC61F0" w:rsidRDefault="00D901AD" w:rsidP="00D901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7A91AB7" w14:textId="77777777" w:rsidR="00D901AD" w:rsidRPr="00DC61F0" w:rsidRDefault="00D901AD" w:rsidP="00D901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72D517" w14:textId="77777777" w:rsidR="00D901AD" w:rsidRPr="00DC61F0" w:rsidRDefault="00D901AD" w:rsidP="00D901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965C1CD" w14:textId="77777777" w:rsidR="00D901AD" w:rsidRPr="00DC61F0" w:rsidRDefault="00D901AD" w:rsidP="00D901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FC8A545" w14:textId="77777777" w:rsidR="00D901AD" w:rsidRPr="00DC61F0" w:rsidRDefault="00D901AD" w:rsidP="00D901A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7F79330F" w14:textId="77777777" w:rsidR="00D901AD" w:rsidRPr="00DC61F0" w:rsidRDefault="00D901AD" w:rsidP="00D901A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7A8D556" w14:textId="77777777" w:rsidR="00D901AD" w:rsidRDefault="00D901AD" w:rsidP="00D901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461C17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1BC2D" w14:textId="77777777" w:rsidR="0040203A" w:rsidRDefault="0040203A">
      <w:r>
        <w:separator/>
      </w:r>
    </w:p>
  </w:endnote>
  <w:endnote w:type="continuationSeparator" w:id="0">
    <w:p w14:paraId="6A32DB22" w14:textId="77777777" w:rsidR="0040203A" w:rsidRDefault="00402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D1AE" w14:textId="77777777" w:rsidR="008F7774" w:rsidRDefault="008F77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BD54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24716" w14:textId="77777777" w:rsidR="008F7774" w:rsidRDefault="008F77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34B51" w14:textId="77777777" w:rsidR="0040203A" w:rsidRDefault="0040203A">
      <w:r>
        <w:separator/>
      </w:r>
    </w:p>
  </w:footnote>
  <w:footnote w:type="continuationSeparator" w:id="0">
    <w:p w14:paraId="59B2550B" w14:textId="77777777" w:rsidR="0040203A" w:rsidRDefault="00402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65E1" w14:textId="77777777" w:rsidR="008F7774" w:rsidRDefault="008F7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FCB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D9C4" w14:textId="77777777" w:rsidR="008F7774" w:rsidRDefault="008F77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1615E"/>
    <w:multiLevelType w:val="hybridMultilevel"/>
    <w:tmpl w:val="506A5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355973"/>
    <w:multiLevelType w:val="hybridMultilevel"/>
    <w:tmpl w:val="C11CF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8696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92239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172960">
    <w:abstractNumId w:val="1"/>
  </w:num>
  <w:num w:numId="4" w16cid:durableId="1338969881">
    <w:abstractNumId w:val="4"/>
  </w:num>
  <w:num w:numId="5" w16cid:durableId="1072003610">
    <w:abstractNumId w:val="2"/>
  </w:num>
  <w:num w:numId="6" w16cid:durableId="324162056">
    <w:abstractNumId w:val="3"/>
  </w:num>
  <w:num w:numId="7" w16cid:durableId="26249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03A"/>
    <w:rsid w:val="00012286"/>
    <w:rsid w:val="00071CCC"/>
    <w:rsid w:val="000B731D"/>
    <w:rsid w:val="000D6134"/>
    <w:rsid w:val="000E09C7"/>
    <w:rsid w:val="000F6589"/>
    <w:rsid w:val="00106636"/>
    <w:rsid w:val="00116EC6"/>
    <w:rsid w:val="00130DF1"/>
    <w:rsid w:val="001801DD"/>
    <w:rsid w:val="001D4612"/>
    <w:rsid w:val="00207E98"/>
    <w:rsid w:val="002723B0"/>
    <w:rsid w:val="00315A4A"/>
    <w:rsid w:val="003528BE"/>
    <w:rsid w:val="0040203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4DA9"/>
    <w:rsid w:val="00833933"/>
    <w:rsid w:val="00853083"/>
    <w:rsid w:val="008B2F0C"/>
    <w:rsid w:val="008B4928"/>
    <w:rsid w:val="008D2AB8"/>
    <w:rsid w:val="008F1C66"/>
    <w:rsid w:val="008F7774"/>
    <w:rsid w:val="00917C70"/>
    <w:rsid w:val="00970FE4"/>
    <w:rsid w:val="00A0022B"/>
    <w:rsid w:val="00A346FE"/>
    <w:rsid w:val="00A47B4D"/>
    <w:rsid w:val="00A83018"/>
    <w:rsid w:val="00B774DC"/>
    <w:rsid w:val="00C216DC"/>
    <w:rsid w:val="00C969A6"/>
    <w:rsid w:val="00CA7D36"/>
    <w:rsid w:val="00D24208"/>
    <w:rsid w:val="00D4181B"/>
    <w:rsid w:val="00D60C38"/>
    <w:rsid w:val="00D66893"/>
    <w:rsid w:val="00D901AD"/>
    <w:rsid w:val="00D90ACB"/>
    <w:rsid w:val="00DC1500"/>
    <w:rsid w:val="00E1098E"/>
    <w:rsid w:val="00E111EF"/>
    <w:rsid w:val="00E44371"/>
    <w:rsid w:val="00E613AF"/>
    <w:rsid w:val="00E949B0"/>
    <w:rsid w:val="00F00591"/>
    <w:rsid w:val="00F51688"/>
    <w:rsid w:val="00F53146"/>
    <w:rsid w:val="00F91018"/>
    <w:rsid w:val="00FA0F30"/>
    <w:rsid w:val="00FA3992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92EF8"/>
  <w15:chartTrackingRefBased/>
  <w15:docId w15:val="{B035F3AE-AFF0-46A0-B992-BF2B919A9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2022-05-19T10:15:00Z</dcterms:created>
  <dcterms:modified xsi:type="dcterms:W3CDTF">2022-05-19T10:15:00Z</dcterms:modified>
</cp:coreProperties>
</file>