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F8E" w:rsidRDefault="00FB3F8E" w:rsidP="00FB3F8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B3F8E" w:rsidRDefault="00E23823" w:rsidP="00FB3F8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Częstochowa</w:t>
      </w:r>
      <w:r w:rsidR="00D665F5" w:rsidRPr="00FB3F8E">
        <w:rPr>
          <w:rFonts w:ascii="Arial" w:hAnsi="Arial" w:cs="Arial"/>
          <w:sz w:val="24"/>
          <w:szCs w:val="24"/>
        </w:rPr>
        <w:t xml:space="preserve"> dnia: </w:t>
      </w:r>
      <w:r w:rsidRPr="00FB3F8E">
        <w:rPr>
          <w:rFonts w:ascii="Arial" w:hAnsi="Arial" w:cs="Arial"/>
          <w:sz w:val="24"/>
          <w:szCs w:val="24"/>
        </w:rPr>
        <w:t>2022-05-24</w:t>
      </w:r>
    </w:p>
    <w:p w:rsidR="00D665F5" w:rsidRPr="00FB3F8E" w:rsidRDefault="00E23823" w:rsidP="00FB3F8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B3F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B3F8E" w:rsidRDefault="00E23823" w:rsidP="00FB3F8E">
      <w:pPr>
        <w:spacing w:line="360" w:lineRule="auto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Dąbrowskiego</w:t>
      </w:r>
      <w:r w:rsidR="00D665F5" w:rsidRPr="00FB3F8E">
        <w:rPr>
          <w:rFonts w:ascii="Arial" w:hAnsi="Arial" w:cs="Arial"/>
          <w:sz w:val="24"/>
          <w:szCs w:val="24"/>
        </w:rPr>
        <w:t xml:space="preserve"> </w:t>
      </w:r>
      <w:r w:rsidRPr="00FB3F8E">
        <w:rPr>
          <w:rFonts w:ascii="Arial" w:hAnsi="Arial" w:cs="Arial"/>
          <w:sz w:val="24"/>
          <w:szCs w:val="24"/>
        </w:rPr>
        <w:t>69</w:t>
      </w:r>
    </w:p>
    <w:p w:rsidR="00D665F5" w:rsidRPr="00FB3F8E" w:rsidRDefault="00E23823" w:rsidP="00FB3F8E">
      <w:pPr>
        <w:spacing w:line="360" w:lineRule="auto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42-201</w:t>
      </w:r>
      <w:r w:rsidR="00D665F5" w:rsidRPr="00FB3F8E">
        <w:rPr>
          <w:rFonts w:ascii="Arial" w:hAnsi="Arial" w:cs="Arial"/>
          <w:sz w:val="24"/>
          <w:szCs w:val="24"/>
        </w:rPr>
        <w:t xml:space="preserve"> </w:t>
      </w:r>
      <w:r w:rsidRPr="00FB3F8E">
        <w:rPr>
          <w:rFonts w:ascii="Arial" w:hAnsi="Arial" w:cs="Arial"/>
          <w:sz w:val="24"/>
          <w:szCs w:val="24"/>
        </w:rPr>
        <w:t>Częstochowa</w:t>
      </w:r>
    </w:p>
    <w:p w:rsidR="00D665F5" w:rsidRPr="00FB3F8E" w:rsidRDefault="00D665F5" w:rsidP="00FB3F8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F8E" w:rsidRDefault="00D665F5" w:rsidP="00FB3F8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Znak sprawy:</w:t>
      </w:r>
      <w:r w:rsidRPr="00FB3F8E">
        <w:rPr>
          <w:rFonts w:ascii="Arial" w:hAnsi="Arial" w:cs="Arial"/>
          <w:b/>
          <w:sz w:val="24"/>
          <w:szCs w:val="24"/>
        </w:rPr>
        <w:t xml:space="preserve"> </w:t>
      </w:r>
      <w:r w:rsidR="00E23823" w:rsidRPr="00FB3F8E">
        <w:rPr>
          <w:rFonts w:ascii="Arial" w:hAnsi="Arial" w:cs="Arial"/>
          <w:b/>
          <w:sz w:val="24"/>
          <w:szCs w:val="24"/>
        </w:rPr>
        <w:t>RK-NZ.261.30.2022.MM</w:t>
      </w:r>
      <w:r w:rsidR="00A80738" w:rsidRPr="00FB3F8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B3F8E" w:rsidRDefault="00A80738" w:rsidP="00FB3F8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F8E" w:rsidRDefault="00A80738" w:rsidP="00FB3F8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B3F8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B3F8E" w:rsidRDefault="00A80738" w:rsidP="00FB3F8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B3F8E" w:rsidRDefault="00C659E2" w:rsidP="00FB3F8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B3F8E">
        <w:rPr>
          <w:rFonts w:ascii="Arial" w:hAnsi="Arial" w:cs="Arial"/>
          <w:bCs/>
          <w:sz w:val="24"/>
          <w:szCs w:val="24"/>
        </w:rPr>
        <w:t xml:space="preserve">Dotyczy </w:t>
      </w:r>
      <w:r w:rsidRPr="00FB3F8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23823" w:rsidRPr="00FB3F8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B3F8E">
        <w:rPr>
          <w:rFonts w:ascii="Arial" w:hAnsi="Arial" w:cs="Arial"/>
          <w:sz w:val="24"/>
          <w:szCs w:val="24"/>
        </w:rPr>
        <w:t xml:space="preserve"> na: </w:t>
      </w:r>
    </w:p>
    <w:p w:rsidR="00A80738" w:rsidRPr="00FB3F8E" w:rsidRDefault="00E23823" w:rsidP="00FB3F8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B3F8E">
        <w:rPr>
          <w:rFonts w:ascii="Arial" w:hAnsi="Arial" w:cs="Arial"/>
          <w:b/>
          <w:szCs w:val="24"/>
        </w:rPr>
        <w:t>Wykonanie dokumentacji projektowo-kosztorysowej p.n.: ,,Przebudowa dachu budynku głównego Wydziału Infrastruktury i Środowiska Politechniki Częstochowskiej przy ul. Brzeźnickiej 60a"</w:t>
      </w:r>
    </w:p>
    <w:p w:rsidR="00D665F5" w:rsidRPr="00FB3F8E" w:rsidRDefault="00D665F5" w:rsidP="00FB3F8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B3F8E">
        <w:rPr>
          <w:rFonts w:ascii="Arial" w:hAnsi="Arial" w:cs="Arial"/>
          <w:sz w:val="24"/>
          <w:szCs w:val="24"/>
        </w:rPr>
        <w:t>2</w:t>
      </w:r>
      <w:r w:rsidRPr="00FB3F8E">
        <w:rPr>
          <w:rFonts w:ascii="Arial" w:hAnsi="Arial" w:cs="Arial"/>
          <w:sz w:val="24"/>
          <w:szCs w:val="24"/>
        </w:rPr>
        <w:t xml:space="preserve"> ust. 5 </w:t>
      </w:r>
      <w:r w:rsidRPr="00FB3F8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B3F8E">
        <w:rPr>
          <w:rFonts w:ascii="Arial" w:hAnsi="Arial" w:cs="Arial"/>
          <w:sz w:val="24"/>
          <w:szCs w:val="24"/>
        </w:rPr>
        <w:t xml:space="preserve"> </w:t>
      </w:r>
      <w:r w:rsidR="00E23823" w:rsidRPr="00FB3F8E">
        <w:rPr>
          <w:rFonts w:ascii="Arial" w:hAnsi="Arial" w:cs="Arial"/>
          <w:sz w:val="24"/>
          <w:szCs w:val="24"/>
        </w:rPr>
        <w:t>(t.j. Dz.U. z 2021r. poz. 1129)</w:t>
      </w:r>
      <w:r w:rsidR="00490DC0" w:rsidRPr="00FB3F8E">
        <w:rPr>
          <w:rFonts w:ascii="Arial" w:hAnsi="Arial" w:cs="Arial"/>
          <w:sz w:val="24"/>
          <w:szCs w:val="24"/>
        </w:rPr>
        <w:t xml:space="preserve"> </w:t>
      </w:r>
      <w:r w:rsidRPr="00FB3F8E">
        <w:rPr>
          <w:rFonts w:ascii="Arial" w:hAnsi="Arial" w:cs="Arial"/>
          <w:sz w:val="24"/>
          <w:szCs w:val="24"/>
        </w:rPr>
        <w:t>udostępnia</w:t>
      </w:r>
      <w:r w:rsidR="00F95C33" w:rsidRPr="00FB3F8E">
        <w:rPr>
          <w:rFonts w:ascii="Arial" w:hAnsi="Arial" w:cs="Arial"/>
          <w:sz w:val="24"/>
          <w:szCs w:val="24"/>
        </w:rPr>
        <w:t xml:space="preserve"> </w:t>
      </w:r>
      <w:r w:rsidR="004C7E9B" w:rsidRPr="00FB3F8E">
        <w:rPr>
          <w:rFonts w:ascii="Arial" w:hAnsi="Arial" w:cs="Arial"/>
          <w:sz w:val="24"/>
          <w:szCs w:val="24"/>
        </w:rPr>
        <w:t>informacj</w:t>
      </w:r>
      <w:r w:rsidR="00577BC6" w:rsidRPr="00FB3F8E">
        <w:rPr>
          <w:rFonts w:ascii="Arial" w:hAnsi="Arial" w:cs="Arial"/>
          <w:sz w:val="24"/>
          <w:szCs w:val="24"/>
        </w:rPr>
        <w:t>ę</w:t>
      </w:r>
      <w:r w:rsidR="00035488" w:rsidRPr="00FB3F8E">
        <w:rPr>
          <w:rFonts w:ascii="Arial" w:hAnsi="Arial" w:cs="Arial"/>
          <w:sz w:val="24"/>
          <w:szCs w:val="24"/>
        </w:rPr>
        <w:t xml:space="preserve"> z otwarcia ofert</w:t>
      </w:r>
      <w:r w:rsidR="00577BC6" w:rsidRPr="00FB3F8E">
        <w:rPr>
          <w:rFonts w:ascii="Arial" w:hAnsi="Arial" w:cs="Arial"/>
          <w:sz w:val="24"/>
          <w:szCs w:val="24"/>
        </w:rPr>
        <w:t>.</w:t>
      </w:r>
    </w:p>
    <w:p w:rsidR="00A80738" w:rsidRPr="00FB3F8E" w:rsidRDefault="00D665F5" w:rsidP="00FB3F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B3F8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B3F8E">
        <w:rPr>
          <w:rFonts w:ascii="Arial" w:hAnsi="Arial" w:cs="Arial"/>
          <w:sz w:val="24"/>
          <w:szCs w:val="24"/>
        </w:rPr>
        <w:t xml:space="preserve"> w dniu </w:t>
      </w:r>
      <w:r w:rsidR="00E23823" w:rsidRPr="00FB3F8E">
        <w:rPr>
          <w:rFonts w:ascii="Arial" w:hAnsi="Arial" w:cs="Arial"/>
          <w:sz w:val="24"/>
          <w:szCs w:val="24"/>
        </w:rPr>
        <w:t>24/05/2022</w:t>
      </w:r>
      <w:r w:rsidR="00FF4AB1" w:rsidRPr="00FB3F8E">
        <w:rPr>
          <w:rFonts w:ascii="Arial" w:hAnsi="Arial" w:cs="Arial"/>
          <w:sz w:val="24"/>
          <w:szCs w:val="24"/>
        </w:rPr>
        <w:t xml:space="preserve"> o godz. </w:t>
      </w:r>
      <w:r w:rsidR="00E23823" w:rsidRPr="00FB3F8E">
        <w:rPr>
          <w:rFonts w:ascii="Arial" w:hAnsi="Arial" w:cs="Arial"/>
          <w:sz w:val="24"/>
          <w:szCs w:val="24"/>
        </w:rPr>
        <w:t>11:15</w:t>
      </w:r>
      <w:r w:rsidRPr="00FB3F8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B3F8E" w:rsidTr="003F57CD">
        <w:tc>
          <w:tcPr>
            <w:tcW w:w="993" w:type="dxa"/>
            <w:shd w:val="clear" w:color="auto" w:fill="auto"/>
            <w:vAlign w:val="center"/>
          </w:tcPr>
          <w:p w:rsidR="00D665F5" w:rsidRPr="00FB3F8E" w:rsidRDefault="00D665F5" w:rsidP="00FB3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B3F8E" w:rsidRDefault="00D665F5" w:rsidP="00FB3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F8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B3F8E" w:rsidRDefault="00D665F5" w:rsidP="00FB3F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23823" w:rsidRPr="00FB3F8E" w:rsidTr="005449B3">
        <w:tc>
          <w:tcPr>
            <w:tcW w:w="993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23823" w:rsidRPr="00FB3F8E" w:rsidRDefault="00FB3F8E" w:rsidP="00FB3F8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 T</w:t>
            </w:r>
            <w:r w:rsidR="00E23823" w:rsidRPr="00FB3F8E">
              <w:rPr>
                <w:rFonts w:ascii="Arial" w:hAnsi="Arial" w:cs="Arial"/>
                <w:sz w:val="24"/>
                <w:szCs w:val="24"/>
              </w:rPr>
              <w:t>ech</w:t>
            </w:r>
            <w:r>
              <w:rPr>
                <w:rFonts w:ascii="Arial" w:hAnsi="Arial" w:cs="Arial"/>
                <w:sz w:val="24"/>
                <w:szCs w:val="24"/>
              </w:rPr>
              <w:t xml:space="preserve"> Marcin Marzec</w:t>
            </w:r>
            <w:bookmarkStart w:id="0" w:name="_GoBack"/>
            <w:bookmarkEnd w:id="0"/>
          </w:p>
          <w:p w:rsidR="00E23823" w:rsidRPr="00FB3F8E" w:rsidRDefault="00FB3F8E" w:rsidP="00FB3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Nowohucka</w:t>
            </w:r>
            <w:r w:rsidR="00E23823"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23823" w:rsidRPr="00FB3F8E">
              <w:rPr>
                <w:rFonts w:ascii="Arial" w:hAnsi="Arial" w:cs="Arial"/>
                <w:sz w:val="24"/>
                <w:szCs w:val="24"/>
              </w:rPr>
              <w:t>92a/15</w:t>
            </w:r>
            <w:r w:rsidR="00E23823"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23823" w:rsidRPr="00FB3F8E" w:rsidRDefault="00E23823" w:rsidP="00FB3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lastRenderedPageBreak/>
              <w:t>30-728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3F8E">
              <w:rPr>
                <w:rFonts w:ascii="Arial" w:hAnsi="Arial" w:cs="Arial"/>
                <w:sz w:val="24"/>
                <w:szCs w:val="24"/>
              </w:rPr>
              <w:t>Krakó</w:t>
            </w:r>
            <w:r w:rsidRPr="00FB3F8E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lastRenderedPageBreak/>
              <w:t>89 790.00 zł</w:t>
            </w:r>
          </w:p>
        </w:tc>
      </w:tr>
      <w:tr w:rsidR="00E23823" w:rsidRPr="00FB3F8E" w:rsidTr="005449B3">
        <w:tc>
          <w:tcPr>
            <w:tcW w:w="993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23823" w:rsidRPr="00FB3F8E" w:rsidRDefault="00E23823" w:rsidP="00FB3F8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ARCHITEKTONIKA WITOLD RUDECKI</w:t>
            </w:r>
          </w:p>
          <w:p w:rsidR="00E23823" w:rsidRPr="00FB3F8E" w:rsidRDefault="00E23823" w:rsidP="00FB3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ORKANA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F8E">
              <w:rPr>
                <w:rFonts w:ascii="Arial" w:hAnsi="Arial" w:cs="Arial"/>
                <w:sz w:val="24"/>
                <w:szCs w:val="24"/>
              </w:rPr>
              <w:t>84D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23823" w:rsidRPr="00FB3F8E" w:rsidRDefault="00E23823" w:rsidP="00FB3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42-200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F8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53 000.00 zł</w:t>
            </w:r>
          </w:p>
        </w:tc>
      </w:tr>
      <w:tr w:rsidR="00E23823" w:rsidRPr="00FB3F8E" w:rsidTr="005449B3">
        <w:tc>
          <w:tcPr>
            <w:tcW w:w="993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23823" w:rsidRPr="00FB3F8E" w:rsidRDefault="00E23823" w:rsidP="00FB3F8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Wielobranżowa Firma Usługowa Sebastian Gawłowski</w:t>
            </w:r>
          </w:p>
          <w:p w:rsidR="00E23823" w:rsidRPr="00FB3F8E" w:rsidRDefault="00E23823" w:rsidP="00FB3F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ul. Focha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F8E">
              <w:rPr>
                <w:rFonts w:ascii="Arial" w:hAnsi="Arial" w:cs="Arial"/>
                <w:sz w:val="24"/>
                <w:szCs w:val="24"/>
              </w:rPr>
              <w:t>42A/31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23823" w:rsidRPr="00FB3F8E" w:rsidRDefault="00E23823" w:rsidP="00FB3F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42-217</w:t>
            </w:r>
            <w:r w:rsidRPr="00FB3F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F8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3823" w:rsidRPr="00FB3F8E" w:rsidRDefault="00E23823" w:rsidP="00FB3F8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F8E">
              <w:rPr>
                <w:rFonts w:ascii="Arial" w:hAnsi="Arial" w:cs="Arial"/>
                <w:sz w:val="24"/>
                <w:szCs w:val="24"/>
              </w:rPr>
              <w:t>55 350.00 zł</w:t>
            </w:r>
          </w:p>
        </w:tc>
      </w:tr>
    </w:tbl>
    <w:p w:rsidR="0069085C" w:rsidRPr="00FB3F8E" w:rsidRDefault="0069085C" w:rsidP="00FB3F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 w:rsidSect="00FB3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C12" w:rsidRDefault="00266C12">
      <w:r>
        <w:separator/>
      </w:r>
    </w:p>
  </w:endnote>
  <w:endnote w:type="continuationSeparator" w:id="0">
    <w:p w:rsidR="00266C12" w:rsidRDefault="0026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F8E" w:rsidRDefault="00FB3F8E" w:rsidP="00FB3F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B3F8E" w:rsidTr="005449B3">
      <w:tc>
        <w:tcPr>
          <w:tcW w:w="76" w:type="dxa"/>
          <w:shd w:val="clear" w:color="auto" w:fill="auto"/>
          <w:vAlign w:val="center"/>
        </w:tcPr>
        <w:p w:rsidR="00FB3F8E" w:rsidRPr="00B44D15" w:rsidRDefault="00FB3F8E" w:rsidP="00FB3F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B3F8E" w:rsidRPr="00B7388A" w:rsidRDefault="00FB3F8E" w:rsidP="00FB3F8E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B3F8E" w:rsidRPr="00AB1BF2" w:rsidRDefault="00FB3F8E" w:rsidP="00FB3F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B3F8E" w:rsidRPr="0099535B" w:rsidRDefault="00FB3F8E" w:rsidP="00FB3F8E">
          <w:pPr>
            <w:pStyle w:val="Bezodstpw"/>
            <w:jc w:val="center"/>
            <w:rPr>
              <w:noProof/>
            </w:rPr>
          </w:pPr>
        </w:p>
      </w:tc>
    </w:tr>
  </w:tbl>
  <w:p w:rsidR="00FB3F8E" w:rsidRPr="008F758E" w:rsidRDefault="00FB3F8E" w:rsidP="00FB3F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B3F8E" w:rsidRPr="008F758E" w:rsidRDefault="00FB3F8E" w:rsidP="00FB3F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B3F8E" w:rsidRPr="00D57C24" w:rsidRDefault="00FB3F8E" w:rsidP="00FB3F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B3F8E" w:rsidRPr="00B7388A" w:rsidRDefault="00FB3F8E" w:rsidP="00FB3F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3F8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C12" w:rsidRDefault="00266C12">
      <w:r>
        <w:separator/>
      </w:r>
    </w:p>
  </w:footnote>
  <w:footnote w:type="continuationSeparator" w:id="0">
    <w:p w:rsidR="00266C12" w:rsidRDefault="00266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823" w:rsidRDefault="00E23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F8E" w:rsidRPr="0062295F" w:rsidRDefault="00FB3F8E" w:rsidP="00FB3F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" strokeweight="1.5pt"/>
      </w:pict>
    </w:r>
  </w:p>
  <w:p w:rsidR="00E23823" w:rsidRDefault="00E23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823" w:rsidRDefault="00E23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C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6C1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23823"/>
    <w:rsid w:val="00EA3476"/>
    <w:rsid w:val="00F44906"/>
    <w:rsid w:val="00F95C33"/>
    <w:rsid w:val="00FB3F8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E331FA"/>
  <w15:chartTrackingRefBased/>
  <w15:docId w15:val="{6E3B7C28-1B2C-43BE-AF87-9EA7DF93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B3F8E"/>
  </w:style>
  <w:style w:type="paragraph" w:styleId="Bezodstpw">
    <w:name w:val="No Spacing"/>
    <w:uiPriority w:val="1"/>
    <w:qFormat/>
    <w:rsid w:val="00FB3F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2022-05-24T09:31:00Z</cp:lastPrinted>
  <dcterms:created xsi:type="dcterms:W3CDTF">2022-05-24T09:31:00Z</dcterms:created>
  <dcterms:modified xsi:type="dcterms:W3CDTF">2022-05-24T09:31:00Z</dcterms:modified>
</cp:coreProperties>
</file>