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54A5C" w14:textId="77777777" w:rsidR="00A15F6E" w:rsidRPr="00E874DC" w:rsidRDefault="00A15F6E" w:rsidP="00A15F6E">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A9283EA" w14:textId="77777777" w:rsidR="00A15F6E" w:rsidRDefault="00A15F6E" w:rsidP="00A15F6E">
      <w:pPr>
        <w:spacing w:before="48" w:line="240" w:lineRule="atLeast"/>
        <w:jc w:val="right"/>
        <w:rPr>
          <w:b/>
          <w:sz w:val="24"/>
          <w:szCs w:val="24"/>
          <w:lang w:val="pl-PL"/>
        </w:rPr>
      </w:pPr>
    </w:p>
    <w:p w14:paraId="31DB6F57" w14:textId="77777777" w:rsidR="00A15F6E" w:rsidRDefault="00A15F6E" w:rsidP="00A15F6E">
      <w:pPr>
        <w:spacing w:before="48" w:line="240" w:lineRule="atLeast"/>
        <w:jc w:val="center"/>
        <w:rPr>
          <w:b/>
          <w:sz w:val="24"/>
          <w:szCs w:val="24"/>
          <w:lang w:val="pl-PL"/>
        </w:rPr>
      </w:pPr>
      <w:r>
        <w:rPr>
          <w:b/>
          <w:sz w:val="24"/>
          <w:szCs w:val="24"/>
          <w:lang w:val="pl-PL"/>
        </w:rPr>
        <w:t>WZÓR UMOWY</w:t>
      </w:r>
    </w:p>
    <w:p w14:paraId="4A4B3372" w14:textId="77777777" w:rsidR="00A15F6E" w:rsidRDefault="00A15F6E" w:rsidP="00A15F6E">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42018A42" w14:textId="77777777" w:rsidR="00A15F6E" w:rsidRDefault="00A15F6E" w:rsidP="00A15F6E">
      <w:pPr>
        <w:spacing w:before="48" w:line="240" w:lineRule="atLeast"/>
        <w:jc w:val="center"/>
        <w:rPr>
          <w:b/>
          <w:sz w:val="28"/>
          <w:lang w:val="pl-PL"/>
        </w:rPr>
      </w:pPr>
    </w:p>
    <w:p w14:paraId="5021EAC1" w14:textId="18CB9EE1" w:rsidR="00A15F6E" w:rsidRPr="00AA2A22" w:rsidRDefault="00A15F6E" w:rsidP="00A15F6E">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KC-zp.272-282/22</w:t>
      </w:r>
      <w:r w:rsidRPr="00AA2A22">
        <w:rPr>
          <w:rFonts w:ascii="Times New Roman" w:hAnsi="Times New Roman"/>
        </w:rPr>
        <w:t xml:space="preserve"> </w:t>
      </w:r>
    </w:p>
    <w:p w14:paraId="4037D3B7" w14:textId="77777777" w:rsidR="00A15F6E" w:rsidRDefault="00A15F6E" w:rsidP="00A15F6E">
      <w:pPr>
        <w:pStyle w:val="Tekstpodstawowy"/>
        <w:ind w:right="-47"/>
        <w:jc w:val="both"/>
        <w:rPr>
          <w:rFonts w:ascii="Times New Roman" w:hAnsi="Times New Roman"/>
        </w:rPr>
      </w:pPr>
      <w:r w:rsidRPr="00AA2A22">
        <w:rPr>
          <w:rFonts w:ascii="Times New Roman" w:hAnsi="Times New Roman"/>
        </w:rPr>
        <w:t>pomiędzy</w:t>
      </w:r>
    </w:p>
    <w:p w14:paraId="38C1F902" w14:textId="77777777" w:rsidR="00A15F6E" w:rsidRDefault="00A15F6E" w:rsidP="00A15F6E">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47AA04A" w14:textId="77777777" w:rsidR="00A15F6E" w:rsidRDefault="00A15F6E" w:rsidP="00A15F6E">
      <w:pPr>
        <w:pStyle w:val="Tekstpodstawowy"/>
        <w:ind w:right="-47"/>
        <w:jc w:val="both"/>
        <w:rPr>
          <w:rFonts w:ascii="Times New Roman" w:hAnsi="Times New Roman"/>
        </w:rPr>
      </w:pPr>
      <w:r>
        <w:rPr>
          <w:rFonts w:ascii="Times New Roman" w:hAnsi="Times New Roman"/>
        </w:rPr>
        <w:t>reprezentowana przez:</w:t>
      </w:r>
    </w:p>
    <w:p w14:paraId="6F63F333" w14:textId="77777777" w:rsidR="00A15F6E" w:rsidRDefault="00A15F6E" w:rsidP="00A15F6E">
      <w:pPr>
        <w:pStyle w:val="Tekstpodstawowy"/>
        <w:ind w:right="-47"/>
        <w:jc w:val="both"/>
        <w:rPr>
          <w:rFonts w:ascii="Times New Roman" w:hAnsi="Times New Roman"/>
        </w:rPr>
      </w:pPr>
      <w:r>
        <w:rPr>
          <w:rFonts w:ascii="Times New Roman" w:hAnsi="Times New Roman"/>
        </w:rPr>
        <w:t xml:space="preserve">1.Dziekana Wydziału /Kierownika Jednostki/............................................................................. </w:t>
      </w:r>
    </w:p>
    <w:p w14:paraId="6875CDD5" w14:textId="77777777" w:rsidR="00A15F6E" w:rsidRDefault="00A15F6E" w:rsidP="00A15F6E">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A664A36" w14:textId="77777777" w:rsidR="00A15F6E" w:rsidRDefault="00A15F6E" w:rsidP="00A15F6E">
      <w:pPr>
        <w:pStyle w:val="Tekstpodstawowy"/>
        <w:ind w:right="-47"/>
        <w:jc w:val="both"/>
        <w:rPr>
          <w:rFonts w:ascii="Times New Roman" w:hAnsi="Times New Roman"/>
        </w:rPr>
      </w:pPr>
      <w:r>
        <w:rPr>
          <w:rFonts w:ascii="Times New Roman" w:hAnsi="Times New Roman"/>
        </w:rPr>
        <w:t>zwaną dalej KUPUJĄCYM</w:t>
      </w:r>
    </w:p>
    <w:p w14:paraId="1139A754" w14:textId="77777777" w:rsidR="00A15F6E" w:rsidRDefault="00A15F6E" w:rsidP="00A15F6E">
      <w:pPr>
        <w:pStyle w:val="Tekstpodstawowy"/>
        <w:ind w:right="-47"/>
        <w:jc w:val="both"/>
        <w:rPr>
          <w:rFonts w:ascii="Times New Roman" w:hAnsi="Times New Roman"/>
        </w:rPr>
      </w:pPr>
      <w:r>
        <w:rPr>
          <w:rFonts w:ascii="Times New Roman" w:hAnsi="Times New Roman"/>
        </w:rPr>
        <w:t xml:space="preserve">a </w:t>
      </w:r>
    </w:p>
    <w:p w14:paraId="6BD4ED59" w14:textId="77777777" w:rsidR="00A15F6E" w:rsidRDefault="00A15F6E" w:rsidP="00A15F6E">
      <w:pPr>
        <w:pStyle w:val="Tekstpodstawowy"/>
        <w:ind w:right="-47"/>
        <w:jc w:val="both"/>
        <w:rPr>
          <w:rFonts w:ascii="Times New Roman" w:hAnsi="Times New Roman"/>
        </w:rPr>
      </w:pPr>
      <w:r>
        <w:rPr>
          <w:rFonts w:ascii="Times New Roman" w:hAnsi="Times New Roman"/>
        </w:rPr>
        <w:t>......................................................................................................................................................</w:t>
      </w:r>
    </w:p>
    <w:p w14:paraId="62A25322" w14:textId="77777777" w:rsidR="00A15F6E" w:rsidRDefault="00A15F6E" w:rsidP="00A15F6E">
      <w:pPr>
        <w:pStyle w:val="Tekstpodstawowy"/>
        <w:ind w:right="-47"/>
        <w:jc w:val="both"/>
        <w:rPr>
          <w:rFonts w:ascii="Times New Roman" w:hAnsi="Times New Roman"/>
        </w:rPr>
      </w:pPr>
      <w:r>
        <w:rPr>
          <w:rFonts w:ascii="Times New Roman" w:hAnsi="Times New Roman"/>
        </w:rPr>
        <w:t>......................................................................................................................................................</w:t>
      </w:r>
    </w:p>
    <w:p w14:paraId="085C3D76" w14:textId="77777777" w:rsidR="00A15F6E" w:rsidRDefault="00A15F6E" w:rsidP="00A15F6E">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5AE7FE1" w14:textId="77777777" w:rsidR="00A15F6E" w:rsidRDefault="00A15F6E" w:rsidP="00A15F6E">
      <w:pPr>
        <w:pStyle w:val="Tekstpodstawowy"/>
        <w:ind w:right="-47"/>
        <w:jc w:val="both"/>
        <w:rPr>
          <w:rFonts w:ascii="Times New Roman" w:hAnsi="Times New Roman"/>
        </w:rPr>
      </w:pPr>
      <w:r>
        <w:rPr>
          <w:rFonts w:ascii="Times New Roman" w:hAnsi="Times New Roman"/>
        </w:rPr>
        <w:t>reprezentowanym przez:</w:t>
      </w:r>
    </w:p>
    <w:p w14:paraId="226CB46E" w14:textId="77777777" w:rsidR="00A15F6E" w:rsidRDefault="00A15F6E" w:rsidP="00A15F6E">
      <w:pPr>
        <w:pStyle w:val="Tekstpodstawowy"/>
        <w:ind w:right="-47"/>
        <w:jc w:val="both"/>
        <w:rPr>
          <w:rFonts w:ascii="Times New Roman" w:hAnsi="Times New Roman"/>
        </w:rPr>
      </w:pPr>
      <w:r>
        <w:rPr>
          <w:rFonts w:ascii="Times New Roman" w:hAnsi="Times New Roman"/>
        </w:rPr>
        <w:t>1...................................................................................................................................................</w:t>
      </w:r>
    </w:p>
    <w:p w14:paraId="3F52A3B2" w14:textId="77777777" w:rsidR="00A15F6E" w:rsidRDefault="00A15F6E" w:rsidP="00A15F6E">
      <w:pPr>
        <w:pStyle w:val="Tekstpodstawowy"/>
        <w:ind w:right="-47"/>
        <w:jc w:val="both"/>
        <w:rPr>
          <w:rFonts w:ascii="Times New Roman" w:hAnsi="Times New Roman"/>
        </w:rPr>
      </w:pPr>
      <w:r>
        <w:rPr>
          <w:rFonts w:ascii="Times New Roman" w:hAnsi="Times New Roman"/>
        </w:rPr>
        <w:t xml:space="preserve">2................................................................................................................................................... </w:t>
      </w:r>
    </w:p>
    <w:p w14:paraId="605EC54B" w14:textId="77777777" w:rsidR="00A15F6E" w:rsidRDefault="00A15F6E" w:rsidP="00A15F6E">
      <w:pPr>
        <w:pStyle w:val="Tekstpodstawowy"/>
        <w:ind w:right="-47"/>
        <w:jc w:val="both"/>
        <w:rPr>
          <w:rFonts w:ascii="Times New Roman" w:hAnsi="Times New Roman"/>
        </w:rPr>
      </w:pPr>
      <w:r>
        <w:rPr>
          <w:rFonts w:ascii="Times New Roman" w:hAnsi="Times New Roman"/>
        </w:rPr>
        <w:t>zwanym dalej SPRZEDAWCĄ</w:t>
      </w:r>
    </w:p>
    <w:p w14:paraId="2EC3C216" w14:textId="77777777" w:rsidR="00A15F6E" w:rsidRDefault="00A15F6E" w:rsidP="00A15F6E">
      <w:pPr>
        <w:pStyle w:val="Tekstpodstawowy"/>
        <w:ind w:right="-47"/>
        <w:jc w:val="center"/>
        <w:rPr>
          <w:rFonts w:ascii="Times New Roman" w:hAnsi="Times New Roman"/>
        </w:rPr>
      </w:pPr>
    </w:p>
    <w:p w14:paraId="26F998CA"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 1</w:t>
      </w:r>
    </w:p>
    <w:p w14:paraId="50674C35" w14:textId="3CCFF5FD" w:rsidR="00A15F6E" w:rsidRPr="003A46A3" w:rsidRDefault="00A15F6E" w:rsidP="00A15F6E">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sz w:val="22"/>
          <w:szCs w:val="22"/>
        </w:rPr>
        <w:t xml:space="preserve">zestawu komputerowego i monitora wraz z niezbędnym wyposażeniem dla Instytutu Informatyki </w:t>
      </w:r>
      <w:proofErr w:type="spellStart"/>
      <w:r>
        <w:rPr>
          <w:rFonts w:ascii="Times New Roman" w:hAnsi="Times New Roman"/>
          <w:b/>
          <w:sz w:val="22"/>
          <w:szCs w:val="22"/>
        </w:rPr>
        <w:t>WIEiT</w:t>
      </w:r>
      <w:proofErr w:type="spellEnd"/>
      <w:r w:rsidRPr="003A46A3">
        <w:rPr>
          <w:rFonts w:ascii="Times New Roman" w:hAnsi="Times New Roman"/>
          <w:b/>
        </w:rPr>
        <w:t>.</w:t>
      </w:r>
      <w:r>
        <w:rPr>
          <w:rFonts w:ascii="Times New Roman" w:hAnsi="Times New Roman"/>
          <w:b/>
        </w:rPr>
        <w:t xml:space="preserve"> </w:t>
      </w:r>
    </w:p>
    <w:p w14:paraId="25E36A64" w14:textId="77777777" w:rsidR="00A15F6E" w:rsidRPr="0043435F" w:rsidRDefault="00A15F6E" w:rsidP="00A15F6E">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0754FB4" w14:textId="77777777" w:rsidR="00A15F6E" w:rsidRPr="0043435F" w:rsidRDefault="00A15F6E" w:rsidP="00A15F6E">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F7F69E8" w14:textId="77777777" w:rsidR="00A15F6E" w:rsidRDefault="00A15F6E" w:rsidP="00A15F6E">
      <w:pPr>
        <w:pStyle w:val="Tekstpodstawowy"/>
        <w:ind w:right="-47"/>
        <w:jc w:val="both"/>
        <w:rPr>
          <w:rFonts w:ascii="Times New Roman" w:hAnsi="Times New Roman"/>
        </w:rPr>
      </w:pPr>
    </w:p>
    <w:p w14:paraId="660EC7FD"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 2</w:t>
      </w:r>
    </w:p>
    <w:p w14:paraId="601B2587" w14:textId="77777777" w:rsidR="00A15F6E" w:rsidRPr="0043435F" w:rsidRDefault="00A15F6E" w:rsidP="00A15F6E">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0C7B861C" w14:textId="77777777" w:rsidR="00A15F6E" w:rsidRPr="0043435F" w:rsidRDefault="00A15F6E" w:rsidP="00A15F6E">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9D4A062" w14:textId="77777777" w:rsidR="00A15F6E" w:rsidRPr="0043435F" w:rsidRDefault="00A15F6E" w:rsidP="00A15F6E">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6D19C2FD" w14:textId="77777777" w:rsidR="00A15F6E" w:rsidRDefault="00A15F6E" w:rsidP="00A15F6E">
      <w:pPr>
        <w:pStyle w:val="Tekstpodstawowy"/>
        <w:ind w:right="-47"/>
        <w:jc w:val="both"/>
        <w:rPr>
          <w:rFonts w:ascii="Times New Roman" w:hAnsi="Times New Roman"/>
        </w:rPr>
      </w:pPr>
    </w:p>
    <w:p w14:paraId="105A59A0"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 3</w:t>
      </w:r>
    </w:p>
    <w:p w14:paraId="752D1062" w14:textId="77777777" w:rsidR="00A15F6E" w:rsidRPr="0043435F" w:rsidRDefault="00A15F6E" w:rsidP="00A15F6E">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CDA87D2" w14:textId="77777777" w:rsidR="00A15F6E" w:rsidRPr="0043435F" w:rsidRDefault="00A15F6E" w:rsidP="00A15F6E">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469965D2" w14:textId="77777777" w:rsidR="00A15F6E" w:rsidRPr="0043435F" w:rsidRDefault="00A15F6E" w:rsidP="00A15F6E">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42A11BAB" w14:textId="2573E8ED" w:rsidR="00BB330C" w:rsidRPr="0043435F" w:rsidRDefault="00BB330C" w:rsidP="00BB330C">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 komputerow</w:t>
      </w:r>
      <w:r>
        <w:rPr>
          <w:rFonts w:eastAsia="Calibri"/>
          <w:b/>
          <w:sz w:val="24"/>
          <w:szCs w:val="24"/>
          <w:lang w:val="pl-PL" w:eastAsia="en-US"/>
        </w:rPr>
        <w:t xml:space="preserve">y i monitor </w:t>
      </w:r>
      <w:r w:rsidRPr="0043435F">
        <w:rPr>
          <w:rFonts w:eastAsia="Calibri"/>
          <w:b/>
          <w:sz w:val="24"/>
          <w:szCs w:val="24"/>
          <w:lang w:val="pl-PL" w:eastAsia="en-US"/>
        </w:rPr>
        <w:t xml:space="preserve"> </w:t>
      </w:r>
      <w:r>
        <w:rPr>
          <w:rFonts w:eastAsia="Calibri"/>
          <w:sz w:val="24"/>
          <w:szCs w:val="24"/>
          <w:lang w:val="pl-PL" w:eastAsia="en-US"/>
        </w:rPr>
        <w:t>wchodzące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39AF5027" w14:textId="77777777" w:rsidR="00BB330C" w:rsidRPr="0043435F" w:rsidRDefault="00BB330C" w:rsidP="00BB330C">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05E3FDAA" w14:textId="15A2CAA0" w:rsidR="00A15F6E" w:rsidRPr="0043435F" w:rsidRDefault="00BB330C" w:rsidP="00BB330C">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A15F6E" w:rsidRPr="0043435F">
        <w:rPr>
          <w:rFonts w:ascii="Times New Roman" w:hAnsi="Times New Roman"/>
          <w:szCs w:val="24"/>
        </w:rPr>
        <w:t>.</w:t>
      </w:r>
    </w:p>
    <w:p w14:paraId="1687041B" w14:textId="77777777" w:rsidR="00A15F6E" w:rsidRDefault="00A15F6E" w:rsidP="00A15F6E">
      <w:pPr>
        <w:pStyle w:val="Tekstpodstawowy"/>
        <w:ind w:right="-47"/>
        <w:jc w:val="both"/>
        <w:rPr>
          <w:rFonts w:ascii="Times New Roman" w:hAnsi="Times New Roman"/>
        </w:rPr>
      </w:pPr>
    </w:p>
    <w:p w14:paraId="54B52CC4"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 4</w:t>
      </w:r>
    </w:p>
    <w:p w14:paraId="45833471" w14:textId="77777777" w:rsidR="00A15F6E" w:rsidRDefault="00A15F6E" w:rsidP="00A15F6E">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57FB9B4" w14:textId="77777777" w:rsidR="00A15F6E" w:rsidRDefault="00A15F6E" w:rsidP="00A15F6E">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0040263" w14:textId="77777777" w:rsidR="00A15F6E" w:rsidRDefault="00A15F6E" w:rsidP="00A15F6E">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4DC5B31" w14:textId="77777777" w:rsidR="00A15F6E" w:rsidRPr="00593CEB" w:rsidRDefault="00A15F6E" w:rsidP="00A15F6E">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4A34EBA" w14:textId="77777777" w:rsidR="00A15F6E" w:rsidRDefault="00A15F6E" w:rsidP="00A15F6E">
      <w:pPr>
        <w:pStyle w:val="Tekstpodstawowy"/>
        <w:ind w:right="-47"/>
        <w:jc w:val="center"/>
        <w:rPr>
          <w:rFonts w:ascii="Times New Roman" w:hAnsi="Times New Roman"/>
        </w:rPr>
      </w:pPr>
    </w:p>
    <w:p w14:paraId="28100CF0"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 5</w:t>
      </w:r>
    </w:p>
    <w:p w14:paraId="0ACD2516" w14:textId="77777777" w:rsidR="00A15F6E" w:rsidRPr="00C53B52" w:rsidRDefault="00A15F6E" w:rsidP="00A15F6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B1484EC" w14:textId="77777777" w:rsidR="00A15F6E" w:rsidRPr="00C53B52" w:rsidRDefault="00A15F6E" w:rsidP="00A15F6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D3C39F5" w14:textId="77777777" w:rsidR="00A15F6E" w:rsidRPr="00C53B52" w:rsidRDefault="00A15F6E" w:rsidP="00A15F6E">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A885F51" w14:textId="77777777" w:rsidR="00A15F6E" w:rsidRPr="00C53B52" w:rsidRDefault="00A15F6E" w:rsidP="00A15F6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CBD952C" w14:textId="77777777" w:rsidR="00A15F6E" w:rsidRPr="00C53B52" w:rsidRDefault="00A15F6E" w:rsidP="00A15F6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60107E4B" w14:textId="77777777" w:rsidR="00A15F6E" w:rsidRPr="00C53B52" w:rsidRDefault="00A15F6E" w:rsidP="00A15F6E">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73C9DDC2" w14:textId="77777777" w:rsidR="00A15F6E" w:rsidRPr="00C53B52" w:rsidRDefault="00A15F6E" w:rsidP="00A15F6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24D4581" w14:textId="77777777" w:rsidR="00A15F6E" w:rsidRPr="00C53B52" w:rsidRDefault="00A15F6E" w:rsidP="00A15F6E">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9701A3E" w14:textId="77777777" w:rsidR="00A15F6E" w:rsidRPr="00C53B52" w:rsidRDefault="00A15F6E" w:rsidP="00A15F6E">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2CAB6EBA" w14:textId="77777777" w:rsidR="00A15F6E" w:rsidRPr="00041CB5" w:rsidRDefault="00A15F6E" w:rsidP="00A15F6E">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47C3A3DF" w14:textId="77777777" w:rsidR="00A15F6E" w:rsidRDefault="00A15F6E" w:rsidP="00A15F6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77274BC" w14:textId="77777777" w:rsidR="00A15F6E" w:rsidRDefault="00A15F6E" w:rsidP="00A15F6E">
      <w:pPr>
        <w:pStyle w:val="Tekstpodstawowy"/>
        <w:ind w:right="-47"/>
        <w:jc w:val="center"/>
        <w:rPr>
          <w:rFonts w:ascii="Times New Roman" w:hAnsi="Times New Roman"/>
          <w:b/>
        </w:rPr>
      </w:pPr>
    </w:p>
    <w:p w14:paraId="3CF51827" w14:textId="77777777" w:rsidR="00A15F6E" w:rsidRDefault="00A15F6E" w:rsidP="00A15F6E">
      <w:pPr>
        <w:pStyle w:val="Tekstpodstawowy"/>
        <w:ind w:right="-47"/>
        <w:jc w:val="center"/>
        <w:rPr>
          <w:rFonts w:ascii="Times New Roman" w:hAnsi="Times New Roman"/>
          <w:b/>
        </w:rPr>
      </w:pPr>
    </w:p>
    <w:p w14:paraId="21AC716D" w14:textId="77777777" w:rsidR="00A15F6E" w:rsidRDefault="00A15F6E" w:rsidP="00A15F6E">
      <w:pPr>
        <w:pStyle w:val="Tekstpodstawowy"/>
        <w:ind w:right="-47"/>
        <w:jc w:val="center"/>
        <w:rPr>
          <w:rFonts w:ascii="Times New Roman" w:hAnsi="Times New Roman"/>
          <w:b/>
        </w:rPr>
      </w:pPr>
      <w:r w:rsidRPr="00877B92">
        <w:rPr>
          <w:rFonts w:ascii="Times New Roman" w:hAnsi="Times New Roman"/>
          <w:b/>
        </w:rPr>
        <w:t>§ 6</w:t>
      </w:r>
    </w:p>
    <w:p w14:paraId="6F883398" w14:textId="77777777" w:rsidR="00A15F6E" w:rsidRDefault="00A15F6E" w:rsidP="00A15F6E">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730359E" w14:textId="77777777" w:rsidR="00A15F6E" w:rsidRDefault="00A15F6E" w:rsidP="00A15F6E">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F85E1B6" w14:textId="77777777" w:rsidR="00A15F6E" w:rsidRDefault="00A15F6E" w:rsidP="00A15F6E">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E30F1DC" w14:textId="77777777" w:rsidR="00A15F6E" w:rsidRDefault="00A15F6E" w:rsidP="00A15F6E">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6BB70BF" w14:textId="77777777" w:rsidR="00A15F6E" w:rsidRDefault="00A15F6E" w:rsidP="00A15F6E">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FE1118C"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86B109D" w14:textId="77777777" w:rsidR="00A15F6E" w:rsidRPr="003F1749" w:rsidRDefault="00A15F6E" w:rsidP="00A15F6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E6907F7" w14:textId="77777777" w:rsidR="00A15F6E" w:rsidRDefault="00A15F6E" w:rsidP="00A15F6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E6359A8" w14:textId="77777777" w:rsidR="00A15F6E" w:rsidRDefault="00A15F6E" w:rsidP="00A15F6E">
      <w:pPr>
        <w:pStyle w:val="Tekstpodstawowy"/>
        <w:ind w:right="-47"/>
        <w:jc w:val="center"/>
        <w:rPr>
          <w:rFonts w:ascii="Times New Roman" w:hAnsi="Times New Roman"/>
        </w:rPr>
      </w:pPr>
    </w:p>
    <w:p w14:paraId="74737472"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C472158" w14:textId="77777777" w:rsidR="00A15F6E" w:rsidRPr="0043435F" w:rsidRDefault="00A15F6E" w:rsidP="00A15F6E">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FD6DE0D" w14:textId="7DB42F3E" w:rsidR="00A15F6E" w:rsidRPr="008D3A47" w:rsidRDefault="00A15F6E" w:rsidP="00A15F6E">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4855EA1" w14:textId="045AD27A" w:rsidR="008D3A47" w:rsidRPr="008D3A47" w:rsidRDefault="008D3A47" w:rsidP="00A15F6E">
      <w:pPr>
        <w:numPr>
          <w:ilvl w:val="0"/>
          <w:numId w:val="7"/>
        </w:numPr>
        <w:ind w:left="284"/>
        <w:jc w:val="both"/>
        <w:rPr>
          <w:bCs/>
          <w:color w:val="FF0000"/>
          <w:sz w:val="24"/>
          <w:szCs w:val="24"/>
          <w:lang w:val="pl-PL" w:eastAsia="en-US"/>
        </w:rPr>
      </w:pPr>
      <w:r w:rsidRPr="008D3A47">
        <w:rPr>
          <w:color w:val="FF0000"/>
          <w:sz w:val="24"/>
          <w:szCs w:val="24"/>
          <w:lang w:val="pl-PL"/>
        </w:rPr>
        <w:t xml:space="preserve">Sprzedawca zapewni </w:t>
      </w:r>
      <w:r w:rsidRPr="008D3A47">
        <w:rPr>
          <w:b/>
          <w:bCs/>
          <w:color w:val="FF0000"/>
          <w:sz w:val="24"/>
          <w:szCs w:val="24"/>
          <w:lang w:val="pl-PL"/>
        </w:rPr>
        <w:t>serwis gwarancyjny na zaoferowany sprzęt przez 24 h na dobę siedem dni w tygodniu</w:t>
      </w:r>
      <w:r>
        <w:rPr>
          <w:b/>
          <w:bCs/>
          <w:color w:val="FF0000"/>
          <w:sz w:val="24"/>
          <w:szCs w:val="24"/>
          <w:lang w:val="pl-PL"/>
        </w:rPr>
        <w:t xml:space="preserve"> (</w:t>
      </w:r>
      <w:r w:rsidRPr="008D3A47">
        <w:rPr>
          <w:i/>
          <w:iCs/>
          <w:color w:val="FF0000"/>
          <w:sz w:val="24"/>
          <w:szCs w:val="24"/>
          <w:lang w:val="pl-PL"/>
        </w:rPr>
        <w:t>Zapis</w:t>
      </w:r>
      <w:r>
        <w:rPr>
          <w:i/>
          <w:iCs/>
          <w:color w:val="FF0000"/>
          <w:sz w:val="24"/>
          <w:szCs w:val="24"/>
          <w:lang w:val="pl-PL"/>
        </w:rPr>
        <w:t xml:space="preserve"> ten</w:t>
      </w:r>
      <w:r w:rsidRPr="008D3A47">
        <w:rPr>
          <w:i/>
          <w:iCs/>
          <w:color w:val="FF0000"/>
          <w:sz w:val="24"/>
          <w:szCs w:val="24"/>
          <w:lang w:val="pl-PL"/>
        </w:rPr>
        <w:t xml:space="preserve"> </w:t>
      </w:r>
      <w:r>
        <w:rPr>
          <w:i/>
          <w:iCs/>
          <w:color w:val="FF0000"/>
          <w:sz w:val="24"/>
          <w:szCs w:val="24"/>
          <w:lang w:val="pl-PL"/>
        </w:rPr>
        <w:t>nabiera mocy w zależności</w:t>
      </w:r>
      <w:r w:rsidRPr="008D3A47">
        <w:rPr>
          <w:i/>
          <w:iCs/>
          <w:color w:val="FF0000"/>
          <w:sz w:val="24"/>
          <w:szCs w:val="24"/>
          <w:lang w:val="pl-PL"/>
        </w:rPr>
        <w:t xml:space="preserve"> od</w:t>
      </w:r>
      <w:r>
        <w:rPr>
          <w:i/>
          <w:iCs/>
          <w:color w:val="FF0000"/>
          <w:sz w:val="24"/>
          <w:szCs w:val="24"/>
          <w:lang w:val="pl-PL"/>
        </w:rPr>
        <w:t xml:space="preserve"> stosownego </w:t>
      </w:r>
      <w:r w:rsidRPr="008D3A47">
        <w:rPr>
          <w:i/>
          <w:iCs/>
          <w:color w:val="FF0000"/>
          <w:sz w:val="24"/>
          <w:szCs w:val="24"/>
          <w:lang w:val="pl-PL"/>
        </w:rPr>
        <w:t>oświadczenia sprzedawcy złożonego w oferci</w:t>
      </w:r>
      <w:r>
        <w:rPr>
          <w:b/>
          <w:bCs/>
          <w:color w:val="FF0000"/>
          <w:sz w:val="24"/>
          <w:szCs w:val="24"/>
          <w:lang w:val="pl-PL"/>
        </w:rPr>
        <w:t>e)</w:t>
      </w:r>
    </w:p>
    <w:p w14:paraId="11114B3A" w14:textId="77777777" w:rsidR="00A15F6E" w:rsidRPr="0043435F" w:rsidRDefault="00A15F6E" w:rsidP="00A15F6E">
      <w:pPr>
        <w:numPr>
          <w:ilvl w:val="0"/>
          <w:numId w:val="7"/>
        </w:numPr>
        <w:ind w:left="284"/>
        <w:jc w:val="both"/>
        <w:rPr>
          <w:bCs/>
          <w:sz w:val="24"/>
          <w:szCs w:val="24"/>
          <w:lang w:val="pl-PL" w:eastAsia="en-US"/>
        </w:rPr>
      </w:pPr>
      <w:r w:rsidRPr="0043435F">
        <w:rPr>
          <w:bCs/>
          <w:sz w:val="24"/>
          <w:szCs w:val="24"/>
          <w:lang w:val="pl-PL" w:eastAsia="en-US"/>
        </w:rPr>
        <w:lastRenderedPageBreak/>
        <w:t xml:space="preserve">Sprzedawca zapewni wykonanie napraw w okresie gwarancyjnym w siedzibie użytkownika bądź przewóz do serwisu na własny koszt.  </w:t>
      </w:r>
    </w:p>
    <w:p w14:paraId="5F7FB3E1" w14:textId="77777777" w:rsidR="00A15F6E" w:rsidRPr="0043435F" w:rsidRDefault="00A15F6E" w:rsidP="00A15F6E">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124A757" w14:textId="77777777" w:rsidR="00A15F6E" w:rsidRPr="0043435F" w:rsidRDefault="00A15F6E" w:rsidP="00A15F6E">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36347DF6" w14:textId="77777777" w:rsidR="00A15F6E" w:rsidRPr="0043435F" w:rsidRDefault="00A15F6E" w:rsidP="00A15F6E">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16D1198A" w14:textId="77777777" w:rsidR="00A15F6E" w:rsidRDefault="00A15F6E" w:rsidP="00A15F6E">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6ECD8E6F" w14:textId="77777777" w:rsidR="00A15F6E" w:rsidRPr="00144BE6" w:rsidRDefault="00A15F6E" w:rsidP="00A15F6E">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5EDE2737" w14:textId="77777777" w:rsidR="00A15F6E" w:rsidRPr="0043435F" w:rsidRDefault="00A15F6E" w:rsidP="00A15F6E">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B936298" w14:textId="77777777" w:rsidR="00A15F6E" w:rsidRPr="0043435F" w:rsidRDefault="00A15F6E" w:rsidP="00A15F6E">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03A0D21" w14:textId="77777777" w:rsidR="00A15F6E" w:rsidRPr="0043435F" w:rsidRDefault="00A15F6E" w:rsidP="00A15F6E">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E166F66" w14:textId="77777777" w:rsidR="00A15F6E" w:rsidRPr="0043435F" w:rsidRDefault="00A15F6E" w:rsidP="00A15F6E">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DBC6FAC" w14:textId="77777777" w:rsidR="00A15F6E" w:rsidRPr="0043435F" w:rsidRDefault="00A15F6E" w:rsidP="00A15F6E">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1150E99" w14:textId="77777777" w:rsidR="00A15F6E" w:rsidRPr="0043435F" w:rsidRDefault="00A15F6E" w:rsidP="00A15F6E">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FDDD9D3" w14:textId="77777777" w:rsidR="00A15F6E" w:rsidRDefault="00A15F6E" w:rsidP="00A15F6E">
      <w:pPr>
        <w:pStyle w:val="Tekstpodstawowy"/>
        <w:ind w:left="284" w:right="-47"/>
        <w:jc w:val="both"/>
        <w:rPr>
          <w:rFonts w:ascii="Times New Roman" w:hAnsi="Times New Roman"/>
        </w:rPr>
      </w:pPr>
    </w:p>
    <w:p w14:paraId="5CFA501D"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9E047EC" w14:textId="77777777" w:rsidR="00A15F6E" w:rsidRDefault="00A15F6E" w:rsidP="00A15F6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C33E4F9" w14:textId="77777777" w:rsidR="00A15F6E" w:rsidRPr="009B2595" w:rsidRDefault="00A15F6E" w:rsidP="00A15F6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DE42628" w14:textId="77777777" w:rsidR="00A15F6E" w:rsidRPr="009B2595" w:rsidRDefault="00A15F6E" w:rsidP="00A15F6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498B68E" w14:textId="77777777" w:rsidR="00A15F6E" w:rsidRPr="009B2595" w:rsidRDefault="00A15F6E" w:rsidP="00A15F6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1A04053" w14:textId="77777777" w:rsidR="00A15F6E" w:rsidRPr="009B2595" w:rsidRDefault="00A15F6E" w:rsidP="00A15F6E">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0BD088B9" w14:textId="77777777" w:rsidR="00A15F6E" w:rsidRPr="009B2595" w:rsidRDefault="00A15F6E" w:rsidP="00A15F6E">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5A19C924" w14:textId="77777777" w:rsidR="00A15F6E" w:rsidRPr="009B2595" w:rsidRDefault="00A15F6E" w:rsidP="00A15F6E">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A46632A" w14:textId="77777777" w:rsidR="00A15F6E" w:rsidRPr="009B2595" w:rsidRDefault="00A15F6E" w:rsidP="00A15F6E">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69570A1D" w14:textId="77777777" w:rsidR="00A15F6E" w:rsidRPr="009B2595" w:rsidRDefault="00A15F6E" w:rsidP="00A15F6E">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B2BDBCB" w14:textId="77777777" w:rsidR="00A15F6E" w:rsidRPr="009B2595" w:rsidRDefault="00A15F6E" w:rsidP="00A15F6E">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C9BCBBE" w14:textId="77777777" w:rsidR="00A15F6E" w:rsidRPr="009B2595" w:rsidRDefault="00A15F6E" w:rsidP="00A15F6E">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FE41F6D" w14:textId="77777777" w:rsidR="00A15F6E" w:rsidRPr="009B2595" w:rsidRDefault="00A15F6E" w:rsidP="00A15F6E">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D96658C" w14:textId="77777777" w:rsidR="00A15F6E" w:rsidRPr="00CA1166" w:rsidRDefault="00A15F6E" w:rsidP="00A15F6E">
      <w:pPr>
        <w:widowControl w:val="0"/>
        <w:suppressAutoHyphens/>
        <w:autoSpaceDN w:val="0"/>
        <w:ind w:left="360"/>
        <w:jc w:val="center"/>
        <w:textAlignment w:val="baseline"/>
        <w:rPr>
          <w:rFonts w:eastAsia="SimSun"/>
          <w:b/>
          <w:bCs/>
          <w:color w:val="000000"/>
          <w:kern w:val="2"/>
          <w:sz w:val="24"/>
          <w:szCs w:val="24"/>
          <w:lang w:val="pl-PL"/>
        </w:rPr>
      </w:pPr>
    </w:p>
    <w:p w14:paraId="6DC29A9A" w14:textId="77777777" w:rsidR="00A15F6E" w:rsidRPr="009B2595" w:rsidRDefault="00A15F6E" w:rsidP="00A15F6E">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5DB1F19E" w14:textId="77777777" w:rsidR="00A15F6E" w:rsidRPr="009B2595" w:rsidRDefault="00A15F6E" w:rsidP="00A15F6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E8F14FD" w14:textId="77777777" w:rsidR="00A15F6E" w:rsidRPr="009B2595" w:rsidRDefault="00A15F6E" w:rsidP="00A15F6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2224F88A" w14:textId="77777777" w:rsidR="00A15F6E" w:rsidRPr="009B2595" w:rsidRDefault="00A15F6E" w:rsidP="00A15F6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F5F9CAC" w14:textId="77777777" w:rsidR="00A15F6E" w:rsidRPr="009B2595" w:rsidRDefault="00A15F6E" w:rsidP="00A15F6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20A6AD3" w14:textId="77777777" w:rsidR="00A15F6E" w:rsidRDefault="00A15F6E" w:rsidP="00A15F6E">
      <w:pPr>
        <w:pStyle w:val="Tekstpodstawowy"/>
        <w:ind w:right="-47"/>
        <w:rPr>
          <w:rFonts w:ascii="Times New Roman" w:hAnsi="Times New Roman"/>
        </w:rPr>
      </w:pPr>
    </w:p>
    <w:p w14:paraId="34B0C957"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7D28DA48" w14:textId="77777777" w:rsidR="00A15F6E" w:rsidRDefault="00A15F6E" w:rsidP="00A15F6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34AE788" w14:textId="77777777" w:rsidR="00A15F6E" w:rsidRDefault="00A15F6E" w:rsidP="00A15F6E">
      <w:pPr>
        <w:pStyle w:val="Tekstpodstawowy"/>
        <w:ind w:right="-47"/>
        <w:jc w:val="center"/>
        <w:rPr>
          <w:rFonts w:ascii="Times New Roman" w:hAnsi="Times New Roman"/>
        </w:rPr>
      </w:pPr>
    </w:p>
    <w:p w14:paraId="0BA10B20" w14:textId="77777777" w:rsidR="00A15F6E" w:rsidRDefault="00A15F6E" w:rsidP="00A15F6E">
      <w:pPr>
        <w:pStyle w:val="Tekstpodstawowy"/>
        <w:ind w:right="-47"/>
        <w:jc w:val="center"/>
        <w:rPr>
          <w:rFonts w:ascii="Times New Roman" w:hAnsi="Times New Roman"/>
        </w:rPr>
      </w:pPr>
    </w:p>
    <w:p w14:paraId="3C347F60" w14:textId="77777777" w:rsidR="00A15F6E" w:rsidRPr="00877B92" w:rsidRDefault="00A15F6E" w:rsidP="00A15F6E">
      <w:pPr>
        <w:pStyle w:val="Tekstpodstawowy"/>
        <w:ind w:right="-47"/>
        <w:jc w:val="center"/>
        <w:rPr>
          <w:b/>
        </w:rPr>
      </w:pPr>
      <w:r w:rsidRPr="00877B92">
        <w:rPr>
          <w:rFonts w:ascii="Times New Roman" w:hAnsi="Times New Roman"/>
          <w:b/>
        </w:rPr>
        <w:t>§1</w:t>
      </w:r>
      <w:r>
        <w:rPr>
          <w:rFonts w:ascii="Times New Roman" w:hAnsi="Times New Roman"/>
          <w:b/>
        </w:rPr>
        <w:t>3</w:t>
      </w:r>
    </w:p>
    <w:p w14:paraId="45075AEB" w14:textId="77777777" w:rsidR="00A15F6E" w:rsidRDefault="00A15F6E" w:rsidP="00A15F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637C96E" w14:textId="77777777" w:rsidR="00A15F6E" w:rsidRDefault="00A15F6E" w:rsidP="00A15F6E">
      <w:pPr>
        <w:pStyle w:val="NormalnyWeb"/>
        <w:jc w:val="both"/>
      </w:pPr>
      <w:r>
        <w:t xml:space="preserve">2. W razie wątpliwości, czy określona informacja stanowi tajemnicę Wykonawca zobowiązany jest zwrócić się w formie pisemnej do Zamawiającego o wyjaśnienie takiej wątpliwości. </w:t>
      </w:r>
    </w:p>
    <w:p w14:paraId="6537558E" w14:textId="77777777" w:rsidR="00A15F6E" w:rsidRDefault="00A15F6E" w:rsidP="00A15F6E">
      <w:pPr>
        <w:pStyle w:val="NormalnyWeb"/>
        <w:jc w:val="both"/>
      </w:pPr>
      <w:r>
        <w:t xml:space="preserve">3. Wykonawca zobowiązuje się do wykorzystania uzyskanych, powyższych informacji jedynie w celu wykonania przedmiotu umowy. </w:t>
      </w:r>
    </w:p>
    <w:p w14:paraId="16DA0533" w14:textId="77777777" w:rsidR="00A15F6E" w:rsidRDefault="00A15F6E" w:rsidP="00A15F6E">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5063C7C" w14:textId="77777777" w:rsidR="00A15F6E" w:rsidRDefault="00A15F6E" w:rsidP="00A15F6E">
      <w:pPr>
        <w:pStyle w:val="NormalnyWeb"/>
        <w:jc w:val="both"/>
      </w:pPr>
      <w:r>
        <w:t>5. Powyższe przepisy nie będą miały zastosowania wobec informacji powszechnie znanych lub opublikowanych oraz w przypadku żądania ich ujawnienia przez uprawniony organ.</w:t>
      </w:r>
    </w:p>
    <w:p w14:paraId="1B4B3B6A" w14:textId="77777777" w:rsidR="00A15F6E" w:rsidRDefault="00A15F6E" w:rsidP="00A15F6E">
      <w:pPr>
        <w:pStyle w:val="Tekstpodstawowy"/>
        <w:ind w:right="-47"/>
        <w:jc w:val="both"/>
        <w:rPr>
          <w:rFonts w:ascii="Times New Roman" w:hAnsi="Times New Roman"/>
        </w:rPr>
      </w:pPr>
    </w:p>
    <w:p w14:paraId="3033073C"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0A94557" w14:textId="77777777" w:rsidR="00A15F6E" w:rsidRDefault="00A15F6E" w:rsidP="00A15F6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8D5EB73" w14:textId="77777777" w:rsidR="00A15F6E" w:rsidRDefault="00A15F6E" w:rsidP="00A15F6E">
      <w:pPr>
        <w:pStyle w:val="Tekstpodstawowy"/>
        <w:ind w:right="-47"/>
        <w:jc w:val="both"/>
        <w:rPr>
          <w:rFonts w:ascii="Times New Roman" w:hAnsi="Times New Roman"/>
        </w:rPr>
      </w:pPr>
    </w:p>
    <w:p w14:paraId="71B69A9A"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5560182" w14:textId="77777777" w:rsidR="00A15F6E" w:rsidRDefault="00A15F6E" w:rsidP="00A15F6E">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F847992" w14:textId="77777777" w:rsidR="00A15F6E" w:rsidRDefault="00A15F6E" w:rsidP="00A15F6E">
      <w:pPr>
        <w:pStyle w:val="Tekstpodstawowy"/>
        <w:ind w:right="-47"/>
        <w:jc w:val="both"/>
        <w:rPr>
          <w:rFonts w:ascii="Times New Roman" w:hAnsi="Times New Roman"/>
        </w:rPr>
      </w:pPr>
    </w:p>
    <w:p w14:paraId="2838A95C" w14:textId="77777777" w:rsidR="00A15F6E" w:rsidRPr="00877B92" w:rsidRDefault="00A15F6E" w:rsidP="00A15F6E">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20C607AA" w14:textId="77777777" w:rsidR="00A15F6E" w:rsidRPr="004F0507" w:rsidRDefault="00A15F6E" w:rsidP="00A15F6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820C50B" w14:textId="77777777" w:rsidR="00A15F6E" w:rsidRDefault="00A15F6E" w:rsidP="00A15F6E">
      <w:pPr>
        <w:pStyle w:val="Tekstpodstawowy2"/>
        <w:spacing w:line="240" w:lineRule="auto"/>
        <w:ind w:right="-47"/>
      </w:pPr>
    </w:p>
    <w:p w14:paraId="4C34315B" w14:textId="77777777" w:rsidR="00A15F6E" w:rsidRPr="004F0507" w:rsidRDefault="00A15F6E" w:rsidP="00A15F6E">
      <w:pPr>
        <w:pStyle w:val="Tekstpodstawowy2"/>
        <w:spacing w:line="240" w:lineRule="auto"/>
        <w:ind w:right="-47"/>
        <w:rPr>
          <w:b/>
          <w:sz w:val="24"/>
        </w:rPr>
      </w:pPr>
      <w:r>
        <w:rPr>
          <w:b/>
          <w:sz w:val="24"/>
        </w:rPr>
        <w:t xml:space="preserve">      </w:t>
      </w:r>
      <w:r w:rsidRPr="004F0507">
        <w:rPr>
          <w:b/>
          <w:sz w:val="24"/>
        </w:rPr>
        <w:t>Za Sprzedawcę                                                                                   Za Kupującego</w:t>
      </w:r>
    </w:p>
    <w:p w14:paraId="09563B4A" w14:textId="77777777" w:rsidR="00A15F6E" w:rsidRPr="000936CA" w:rsidRDefault="00A15F6E" w:rsidP="00A15F6E">
      <w:pPr>
        <w:rPr>
          <w:lang w:val="pl-PL"/>
        </w:rPr>
      </w:pPr>
    </w:p>
    <w:p w14:paraId="4C2D4772" w14:textId="77777777" w:rsidR="00A15F6E" w:rsidRDefault="00A15F6E" w:rsidP="00A15F6E">
      <w:pPr>
        <w:pStyle w:val="Zwykytekst"/>
        <w:rPr>
          <w:lang w:val="pl-PL"/>
        </w:rPr>
      </w:pPr>
    </w:p>
    <w:p w14:paraId="001AB7C9" w14:textId="77777777" w:rsidR="00A15F6E" w:rsidRDefault="00A15F6E" w:rsidP="00A15F6E">
      <w:pPr>
        <w:pStyle w:val="Zwykytekst"/>
        <w:rPr>
          <w:lang w:val="pl-PL"/>
        </w:rPr>
      </w:pPr>
    </w:p>
    <w:p w14:paraId="1C09458E" w14:textId="77777777" w:rsidR="00A15F6E" w:rsidRDefault="00A15F6E" w:rsidP="00A15F6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ABE2085" w14:textId="77777777" w:rsidR="00A15F6E" w:rsidRPr="00496551" w:rsidRDefault="00A15F6E" w:rsidP="00A15F6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AF25E90" w14:textId="77777777" w:rsidR="00A15F6E" w:rsidRPr="00496551" w:rsidRDefault="00A15F6E" w:rsidP="00A15F6E">
      <w:pPr>
        <w:pStyle w:val="Zwykytekst"/>
        <w:rPr>
          <w:rFonts w:ascii="Times New Roman" w:hAnsi="Times New Roman" w:cs="Times New Roman"/>
          <w:sz w:val="16"/>
          <w:szCs w:val="16"/>
          <w:lang w:val="pl-PL"/>
        </w:rPr>
      </w:pPr>
    </w:p>
    <w:p w14:paraId="1F22A8C2" w14:textId="77777777" w:rsidR="00A15F6E" w:rsidRPr="00496551" w:rsidRDefault="00A15F6E" w:rsidP="00A15F6E">
      <w:pPr>
        <w:pStyle w:val="Zwykytekst"/>
        <w:rPr>
          <w:sz w:val="16"/>
          <w:szCs w:val="16"/>
          <w:lang w:val="pl-PL"/>
        </w:rPr>
      </w:pPr>
    </w:p>
    <w:p w14:paraId="363B7DC6" w14:textId="23682AE3" w:rsidR="00496551" w:rsidRPr="00DA7C01" w:rsidRDefault="008D3A47" w:rsidP="00DA7C01">
      <w:r>
        <w:rPr>
          <w:lang w:val="pl-PL"/>
        </w:rPr>
        <w:t>*</w:t>
      </w:r>
      <w:r w:rsidR="00A15F6E">
        <w:rPr>
          <w:lang w:val="pl-PL"/>
        </w:rPr>
        <w:t xml:space="preserve"> Egzemplarz dla Wykonawcy / AGH</w:t>
      </w:r>
    </w:p>
    <w:sectPr w:rsidR="00496551" w:rsidRPr="00DA7C0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9711B" w14:textId="77777777" w:rsidR="00B529C0" w:rsidRDefault="00B529C0">
      <w:r>
        <w:separator/>
      </w:r>
    </w:p>
  </w:endnote>
  <w:endnote w:type="continuationSeparator" w:id="0">
    <w:p w14:paraId="614A2F52" w14:textId="77777777" w:rsidR="00B529C0" w:rsidRDefault="00B52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A3C83" w14:textId="77777777" w:rsidR="00BB330C" w:rsidRDefault="00BB330C">
    <w:pPr>
      <w:pStyle w:val="Stopka"/>
      <w:jc w:val="right"/>
    </w:pPr>
    <w:r>
      <w:fldChar w:fldCharType="begin"/>
    </w:r>
    <w:r>
      <w:instrText>PAGE   \* MERGEFORMAT</w:instrText>
    </w:r>
    <w:r>
      <w:fldChar w:fldCharType="separate"/>
    </w:r>
    <w:r>
      <w:rPr>
        <w:lang w:val="pl-PL"/>
      </w:rPr>
      <w:t>2</w:t>
    </w:r>
    <w:r>
      <w:fldChar w:fldCharType="end"/>
    </w:r>
  </w:p>
  <w:p w14:paraId="774E58D0" w14:textId="77777777" w:rsidR="00FD5637" w:rsidRDefault="00FD563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654F2" w14:textId="77777777" w:rsidR="00B529C0" w:rsidRDefault="00B529C0">
      <w:r>
        <w:separator/>
      </w:r>
    </w:p>
  </w:footnote>
  <w:footnote w:type="continuationSeparator" w:id="0">
    <w:p w14:paraId="753A9F32" w14:textId="77777777" w:rsidR="00B529C0" w:rsidRDefault="00B529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963149371">
    <w:abstractNumId w:val="7"/>
  </w:num>
  <w:num w:numId="2" w16cid:durableId="1679042380">
    <w:abstractNumId w:val="11"/>
  </w:num>
  <w:num w:numId="3" w16cid:durableId="894046959">
    <w:abstractNumId w:val="2"/>
  </w:num>
  <w:num w:numId="4" w16cid:durableId="1715620477">
    <w:abstractNumId w:val="4"/>
  </w:num>
  <w:num w:numId="5" w16cid:durableId="1504542642">
    <w:abstractNumId w:val="13"/>
  </w:num>
  <w:num w:numId="6" w16cid:durableId="705326798">
    <w:abstractNumId w:val="9"/>
  </w:num>
  <w:num w:numId="7" w16cid:durableId="1609779677">
    <w:abstractNumId w:val="8"/>
  </w:num>
  <w:num w:numId="8" w16cid:durableId="549534039">
    <w:abstractNumId w:val="10"/>
  </w:num>
  <w:num w:numId="9" w16cid:durableId="4043075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47472948">
    <w:abstractNumId w:val="3"/>
  </w:num>
  <w:num w:numId="11" w16cid:durableId="231352541">
    <w:abstractNumId w:val="12"/>
  </w:num>
  <w:num w:numId="12" w16cid:durableId="1433356945">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529C0"/>
    <w:rsid w:val="000033EA"/>
    <w:rsid w:val="0002467C"/>
    <w:rsid w:val="00040A7A"/>
    <w:rsid w:val="000936CA"/>
    <w:rsid w:val="00097182"/>
    <w:rsid w:val="000B1A00"/>
    <w:rsid w:val="000C0F66"/>
    <w:rsid w:val="001764D4"/>
    <w:rsid w:val="001A5279"/>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47"/>
    <w:rsid w:val="008D3AF3"/>
    <w:rsid w:val="008E0730"/>
    <w:rsid w:val="0092337E"/>
    <w:rsid w:val="0092730E"/>
    <w:rsid w:val="009561DA"/>
    <w:rsid w:val="0098432D"/>
    <w:rsid w:val="00997B0E"/>
    <w:rsid w:val="009A694A"/>
    <w:rsid w:val="009A7064"/>
    <w:rsid w:val="009F7ECA"/>
    <w:rsid w:val="00A15F6E"/>
    <w:rsid w:val="00A57131"/>
    <w:rsid w:val="00A601F8"/>
    <w:rsid w:val="00A701A7"/>
    <w:rsid w:val="00A70EA7"/>
    <w:rsid w:val="00AA7F39"/>
    <w:rsid w:val="00AF7449"/>
    <w:rsid w:val="00B529C0"/>
    <w:rsid w:val="00BA1B11"/>
    <w:rsid w:val="00BA5498"/>
    <w:rsid w:val="00BB330C"/>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A7C01"/>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D56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28F540"/>
  <w15:chartTrackingRefBased/>
  <w15:docId w15:val="{0FAD3E2D-2F15-4D29-ABB0-A8EA25CE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5F6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BB330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2221</Words>
  <Characters>15146</Characters>
  <Application>Microsoft Office Word</Application>
  <DocSecurity>0</DocSecurity>
  <Lines>126</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17333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2022-05-12T06:36:00Z</cp:lastPrinted>
  <dcterms:created xsi:type="dcterms:W3CDTF">2022-05-12T06:38:00Z</dcterms:created>
  <dcterms:modified xsi:type="dcterms:W3CDTF">2022-05-12T06:38:00Z</dcterms:modified>
</cp:coreProperties>
</file>