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A0875" w14:textId="77777777" w:rsidR="00EC57C2" w:rsidRPr="00240E71" w:rsidRDefault="001C1FC8" w:rsidP="00EC57C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96D5104">
          <v:roundrect id="_x0000_s1026" style="position:absolute;left:0;text-align:left;margin-left:-25.5pt;margin-top:-13.15pt;width:162pt;height:1in;z-index:251659264" arcsize="10923f"/>
        </w:pict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>
        <w:rPr>
          <w:b w:val="0"/>
          <w:sz w:val="22"/>
          <w:szCs w:val="22"/>
        </w:rPr>
        <w:tab/>
      </w:r>
      <w:r w:rsidR="00EC57C2" w:rsidRPr="004C278E">
        <w:rPr>
          <w:rFonts w:ascii="Times New Roman" w:hAnsi="Times New Roman"/>
        </w:rPr>
        <w:t xml:space="preserve">Załącznik nr </w:t>
      </w:r>
      <w:r w:rsidR="00EC57C2">
        <w:rPr>
          <w:rFonts w:ascii="Times New Roman" w:hAnsi="Times New Roman"/>
        </w:rPr>
        <w:t>1</w:t>
      </w:r>
    </w:p>
    <w:p w14:paraId="5EB32999" w14:textId="77777777" w:rsidR="00EC57C2" w:rsidRDefault="00EC57C2" w:rsidP="00EC57C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4FBC29" w14:textId="77777777" w:rsidR="00EC57C2" w:rsidRPr="0022732C" w:rsidRDefault="00EC57C2" w:rsidP="00EC57C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F221BF" w14:textId="77777777" w:rsidR="00EC57C2" w:rsidRDefault="00EC57C2" w:rsidP="00EC57C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70586B7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0DC45D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D33123A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4F3162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8264F40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0BB0B24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2A72317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FA2058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6B79487" w14:textId="77777777" w:rsidR="00EC57C2" w:rsidRPr="0022732C" w:rsidRDefault="00EC57C2" w:rsidP="00EC57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C9E09A" w14:textId="77777777" w:rsidR="00EC57C2" w:rsidRDefault="00EC57C2" w:rsidP="00EC57C2">
      <w:pPr>
        <w:spacing w:line="360" w:lineRule="auto"/>
      </w:pPr>
      <w:r>
        <w:t>Do: Nazwa i siedziba Zamawiającego:</w:t>
      </w:r>
    </w:p>
    <w:p w14:paraId="7ABA3A73" w14:textId="77777777" w:rsidR="00EC57C2" w:rsidRPr="00C35C8C" w:rsidRDefault="00EC57C2" w:rsidP="00EC57C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5614B0E" w14:textId="77777777" w:rsidR="00EC57C2" w:rsidRPr="00C35C8C" w:rsidRDefault="00EC57C2" w:rsidP="00EC57C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0894CE7" w14:textId="77777777" w:rsidR="00EC57C2" w:rsidRDefault="00EC57C2" w:rsidP="00EC57C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E57F435" w14:textId="77777777" w:rsidR="00EC57C2" w:rsidRDefault="00EC57C2" w:rsidP="00EC57C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F40A199" w14:textId="77777777" w:rsidR="00EC57C2" w:rsidRDefault="00EC57C2" w:rsidP="00EC57C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D84264D" w14:textId="77777777" w:rsidR="00EC57C2" w:rsidRDefault="00EC57C2" w:rsidP="00EC57C2">
      <w:pPr>
        <w:ind w:firstLine="3969"/>
        <w:rPr>
          <w:b/>
        </w:rPr>
      </w:pPr>
    </w:p>
    <w:p w14:paraId="11BE28E6" w14:textId="2234B903" w:rsidR="00EC57C2" w:rsidRDefault="00EC57C2" w:rsidP="00EC57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4553B">
        <w:rPr>
          <w:b/>
        </w:rPr>
        <w:t xml:space="preserve">Dostawa </w:t>
      </w:r>
      <w:r>
        <w:rPr>
          <w:b/>
        </w:rPr>
        <w:t>zestawu komputerowego i monitora wraz z niezbędnym wyposażeniem</w:t>
      </w:r>
      <w:r w:rsidRPr="0044553B">
        <w:rPr>
          <w:b/>
        </w:rPr>
        <w:t xml:space="preserve"> dla </w:t>
      </w:r>
      <w:r>
        <w:rPr>
          <w:b/>
        </w:rPr>
        <w:t xml:space="preserve">Instytutu Informatyki </w:t>
      </w:r>
      <w:proofErr w:type="spellStart"/>
      <w:r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KC-zp.272-282/22 </w:t>
      </w:r>
      <w:r>
        <w:t>oferuję realizację przedmiotu zamówienia, zgodnie z zasadami określonymi w specyfikacji istotnych warunków zamówienia.</w:t>
      </w:r>
    </w:p>
    <w:p w14:paraId="4733B9A0" w14:textId="77777777" w:rsidR="00EC57C2" w:rsidRDefault="00EC57C2" w:rsidP="00EC57C2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B7111" w:rsidRPr="002A16E2" w14:paraId="72A30762" w14:textId="77777777" w:rsidTr="00085DC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81A98D" w14:textId="77777777" w:rsidR="008B7111" w:rsidRPr="002A16E2" w:rsidRDefault="008B7111" w:rsidP="00085DC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525426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0E730C0D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A204D2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FCBAC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555682B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9F591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9E7B24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DE6E826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64CC00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BF2FFCE" w14:textId="77777777" w:rsidR="008B7111" w:rsidRPr="008A2B7D" w:rsidRDefault="008B7111" w:rsidP="00085D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44C5993" w14:textId="77777777" w:rsidR="008B7111" w:rsidRPr="008A2B7D" w:rsidRDefault="008B7111" w:rsidP="00085D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155124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CD6ABEB" w14:textId="77777777" w:rsidR="008B7111" w:rsidRPr="008A2B7D" w:rsidRDefault="008B7111" w:rsidP="00085DC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28E280C" w14:textId="77777777" w:rsidR="008B7111" w:rsidRPr="008A2B7D" w:rsidRDefault="008B7111" w:rsidP="00085DC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B7111" w:rsidRPr="002A16E2" w14:paraId="75002D78" w14:textId="77777777" w:rsidTr="00085DC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2F30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A2368E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3B1A3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92A211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603694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1A7B6C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FDA5CB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CE2221" w14:textId="77777777" w:rsidR="008B7111" w:rsidRPr="002A16E2" w:rsidRDefault="008B7111" w:rsidP="00085DC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B7111" w:rsidRPr="002A16E2" w14:paraId="487AB09A" w14:textId="77777777" w:rsidTr="00085DC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DD3A93" w14:textId="77777777" w:rsidR="008B7111" w:rsidRPr="002A16E2" w:rsidRDefault="008B7111" w:rsidP="00085D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D51F" w14:textId="3E84BD2E" w:rsidR="008B7111" w:rsidRPr="00A47B30" w:rsidRDefault="008B7111" w:rsidP="00085DC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676" w14:textId="055A714B" w:rsidR="008B7111" w:rsidRPr="00A47B30" w:rsidRDefault="008B7111" w:rsidP="00085DC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D7" w14:textId="77777777" w:rsidR="008B7111" w:rsidRPr="002A16E2" w:rsidRDefault="008B7111" w:rsidP="00085DC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0F0F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5FC8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845160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32A1ED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</w:tr>
      <w:tr w:rsidR="008B7111" w:rsidRPr="002A16E2" w14:paraId="28B85751" w14:textId="77777777" w:rsidTr="00085DC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63A07B" w14:textId="08B5E983" w:rsidR="008B7111" w:rsidRPr="002A16E2" w:rsidRDefault="008B7111" w:rsidP="00085D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4B61" w14:textId="046B6BBC" w:rsidR="008B7111" w:rsidRDefault="008B7111" w:rsidP="00085DC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80A9" w14:textId="77777777" w:rsidR="008B7111" w:rsidRPr="00A47B30" w:rsidRDefault="008B7111" w:rsidP="00085DC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A49F" w14:textId="1AA10E0E" w:rsidR="008B7111" w:rsidRPr="002A16E2" w:rsidRDefault="008B7111" w:rsidP="00085D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1758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4B8E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FF7675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70213F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</w:tr>
      <w:tr w:rsidR="008B7111" w:rsidRPr="002A16E2" w14:paraId="3EF567E3" w14:textId="77777777" w:rsidTr="00085DC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D12E07" w14:textId="679F3D2A" w:rsidR="008B7111" w:rsidRDefault="008B7111" w:rsidP="00085D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902B" w14:textId="41F52EAF" w:rsidR="008B7111" w:rsidRDefault="008B7111" w:rsidP="00085DC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A25B" w14:textId="77777777" w:rsidR="008B7111" w:rsidRPr="00A47B30" w:rsidRDefault="008B7111" w:rsidP="00085DC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43B8" w14:textId="63A8BFFE" w:rsidR="008B7111" w:rsidRDefault="008B7111" w:rsidP="00085D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A856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B173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036A2F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0D6C03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</w:tr>
      <w:tr w:rsidR="008B7111" w:rsidRPr="002A16E2" w14:paraId="701BD2A6" w14:textId="77777777" w:rsidTr="00085DC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D5E3EF" w14:textId="77777777" w:rsidR="008B7111" w:rsidRDefault="008B7111" w:rsidP="00085DC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9960618" w14:textId="77777777" w:rsidR="008B7111" w:rsidRDefault="008B7111" w:rsidP="00085DC0">
            <w:pPr>
              <w:ind w:right="425"/>
              <w:rPr>
                <w:sz w:val="22"/>
                <w:szCs w:val="22"/>
              </w:rPr>
            </w:pPr>
          </w:p>
          <w:p w14:paraId="2B747806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  <w:p w14:paraId="2E2D4596" w14:textId="77777777" w:rsidR="008B7111" w:rsidRDefault="008B7111" w:rsidP="00085DC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D3694E" w14:textId="77777777" w:rsidR="008B7111" w:rsidRPr="002A16E2" w:rsidRDefault="008B7111" w:rsidP="00085DC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98B2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9DC9D1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543902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</w:tr>
      <w:tr w:rsidR="008B7111" w:rsidRPr="002A16E2" w14:paraId="458763BC" w14:textId="77777777" w:rsidTr="00085DC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6D0ABC" w14:textId="77777777" w:rsidR="008B7111" w:rsidRPr="002A16E2" w:rsidRDefault="008B7111" w:rsidP="00085DC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041C5CF" w14:textId="77777777" w:rsidR="008B7111" w:rsidRPr="002A16E2" w:rsidRDefault="008B7111" w:rsidP="00085DC0">
            <w:pPr>
              <w:rPr>
                <w:sz w:val="22"/>
                <w:szCs w:val="22"/>
              </w:rPr>
            </w:pPr>
          </w:p>
          <w:p w14:paraId="064E6541" w14:textId="77777777" w:rsidR="008B7111" w:rsidRPr="002A16E2" w:rsidRDefault="008B7111" w:rsidP="00085DC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88F13EE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5678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E1E99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8A7BB" w14:textId="77777777" w:rsidR="008B7111" w:rsidRPr="002A16E2" w:rsidRDefault="008B7111" w:rsidP="00085DC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60A02FA" w14:textId="39C855A1" w:rsidR="008B7111" w:rsidRPr="002A16E2" w:rsidRDefault="008B7111" w:rsidP="008B7111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>
        <w:rPr>
          <w:b/>
          <w:i/>
          <w:iCs/>
          <w:color w:val="000000"/>
          <w:sz w:val="22"/>
          <w:szCs w:val="22"/>
          <w:lang w:eastAsia="ar-SA"/>
        </w:rPr>
        <w:t xml:space="preserve"> i 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ADBB8B3" w14:textId="77777777" w:rsidR="00EC57C2" w:rsidRPr="00FB1B4F" w:rsidRDefault="00EC57C2" w:rsidP="00EC57C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A49932D" w14:textId="77777777" w:rsidR="00EC57C2" w:rsidRPr="00FB1B4F" w:rsidRDefault="00EC57C2" w:rsidP="00EC57C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3A011C5" w14:textId="77777777" w:rsidR="00EC57C2" w:rsidRPr="00FB1B4F" w:rsidRDefault="00EC57C2" w:rsidP="00EC57C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ED68609" w14:textId="77777777" w:rsidR="00EC57C2" w:rsidRDefault="00EC57C2" w:rsidP="00EC57C2">
      <w:pPr>
        <w:pStyle w:val="Tekstpodstawowy"/>
      </w:pPr>
      <w:r>
        <w:t>Powyższa cena zawiera  podatek VAT w wysokości 23% tj.…………………….PLN</w:t>
      </w:r>
    </w:p>
    <w:p w14:paraId="3E2869D3" w14:textId="633AA297" w:rsidR="00EC57C2" w:rsidRDefault="00EC57C2" w:rsidP="00EC57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do </w:t>
      </w:r>
      <w:r w:rsidR="009733A0">
        <w:rPr>
          <w:b/>
        </w:rPr>
        <w:t>28</w:t>
      </w:r>
      <w:r>
        <w:rPr>
          <w:b/>
        </w:rPr>
        <w:t xml:space="preserve"> dni od daty </w:t>
      </w:r>
      <w:r w:rsidR="009733A0">
        <w:rPr>
          <w:b/>
        </w:rPr>
        <w:t xml:space="preserve">otrzymania zamówienia potwierdzonego przez </w:t>
      </w:r>
      <w:proofErr w:type="spellStart"/>
      <w:r w:rsidR="009733A0">
        <w:rPr>
          <w:b/>
        </w:rPr>
        <w:t>MEiN</w:t>
      </w:r>
      <w:proofErr w:type="spellEnd"/>
      <w:r>
        <w:rPr>
          <w:b/>
        </w:rPr>
        <w:t>.</w:t>
      </w:r>
      <w:r>
        <w:t xml:space="preserve"> </w:t>
      </w:r>
    </w:p>
    <w:p w14:paraId="2F709866" w14:textId="156FAA6A" w:rsidR="00EC57C2" w:rsidRDefault="00EC57C2" w:rsidP="00EC57C2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9733A0">
        <w:rPr>
          <w:b/>
          <w:bCs/>
        </w:rPr>
        <w:t>12</w:t>
      </w:r>
      <w:r>
        <w:rPr>
          <w:b/>
          <w:bCs/>
        </w:rPr>
        <w:t xml:space="preserve"> miesięcy</w:t>
      </w:r>
    </w:p>
    <w:p w14:paraId="77E96C10" w14:textId="4F6CECAB" w:rsidR="00F35DB4" w:rsidRDefault="00F35DB4" w:rsidP="00EC57C2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  <w:bCs/>
        </w:rPr>
        <w:t>Oświadczam, iż serwis gwarancyjny na zaoferowany sprzęt jest dostępny przez 24 h na dobę siedem dni w tygodniu (</w:t>
      </w:r>
      <w:r w:rsidRPr="005F4370">
        <w:rPr>
          <w:b/>
          <w:bCs/>
          <w:highlight w:val="yellow"/>
        </w:rPr>
        <w:t xml:space="preserve">Kryterium </w:t>
      </w:r>
      <w:r w:rsidR="005F4370" w:rsidRPr="005F4370">
        <w:rPr>
          <w:b/>
          <w:bCs/>
          <w:highlight w:val="yellow"/>
        </w:rPr>
        <w:t>o</w:t>
      </w:r>
      <w:r w:rsidRPr="005F4370">
        <w:rPr>
          <w:b/>
          <w:bCs/>
          <w:highlight w:val="yellow"/>
        </w:rPr>
        <w:t>ceny ofert</w:t>
      </w:r>
      <w:r w:rsidR="005F4370">
        <w:rPr>
          <w:b/>
          <w:bCs/>
        </w:rPr>
        <w:t>)</w:t>
      </w:r>
      <w:r>
        <w:rPr>
          <w:b/>
          <w:bCs/>
        </w:rPr>
        <w:t>: TAK / NIE*</w:t>
      </w:r>
    </w:p>
    <w:p w14:paraId="78B9C4BF" w14:textId="234B48E0" w:rsidR="00F35DB4" w:rsidRPr="000552C2" w:rsidRDefault="00F35DB4" w:rsidP="00EC57C2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  <w:bCs/>
        </w:rPr>
        <w:t>*</w:t>
      </w:r>
      <w:r w:rsidR="001F2FD9" w:rsidRPr="001F2FD9">
        <w:rPr>
          <w:i/>
          <w:iCs/>
        </w:rPr>
        <w:t xml:space="preserve">Niepotrzebne </w:t>
      </w:r>
      <w:r w:rsidR="005F4370" w:rsidRPr="001F2FD9">
        <w:rPr>
          <w:i/>
          <w:iCs/>
        </w:rPr>
        <w:t>skreślić</w:t>
      </w:r>
      <w:r w:rsidR="005F4370">
        <w:rPr>
          <w:b/>
          <w:bCs/>
        </w:rPr>
        <w:t xml:space="preserve"> </w:t>
      </w:r>
    </w:p>
    <w:p w14:paraId="0D93453E" w14:textId="77777777" w:rsidR="00EC57C2" w:rsidRPr="00FE545C" w:rsidRDefault="00EC57C2" w:rsidP="00EC57C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D41A3D" w14:textId="77777777" w:rsidR="00EC57C2" w:rsidRPr="00FE545C" w:rsidRDefault="00EC57C2" w:rsidP="00EC57C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4FF7147" w14:textId="77777777" w:rsidR="00EC57C2" w:rsidRDefault="00EC57C2" w:rsidP="00EC57C2">
      <w:pPr>
        <w:jc w:val="both"/>
        <w:rPr>
          <w:sz w:val="18"/>
          <w:szCs w:val="18"/>
        </w:rPr>
      </w:pPr>
    </w:p>
    <w:p w14:paraId="26A95F7A" w14:textId="77777777" w:rsidR="00EC57C2" w:rsidRPr="002A16E2" w:rsidRDefault="00EC57C2" w:rsidP="00EC57C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AC08504" w14:textId="1A52784C" w:rsidR="00EC57C2" w:rsidRPr="002A16E2" w:rsidRDefault="00EC57C2" w:rsidP="00EC57C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="001C1FC8">
        <w:rPr>
          <w:color w:val="000000"/>
          <w:sz w:val="22"/>
          <w:szCs w:val="22"/>
          <w:lang w:eastAsia="ar-SA"/>
        </w:rPr>
        <w:t>do upływu terminu wskazanego w SWZ</w:t>
      </w:r>
    </w:p>
    <w:p w14:paraId="56BBBF0C" w14:textId="77777777" w:rsidR="00EC57C2" w:rsidRDefault="00EC57C2" w:rsidP="00EC57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9D0BF8" w14:textId="77777777" w:rsidR="00EC57C2" w:rsidRPr="003E2056" w:rsidRDefault="00EC57C2" w:rsidP="00EC57C2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E1166A" w14:textId="77777777" w:rsidR="00EC57C2" w:rsidRPr="002A16E2" w:rsidRDefault="00EC57C2" w:rsidP="00EC57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25BAF3" w14:textId="77777777" w:rsidR="00EC57C2" w:rsidRPr="002A16E2" w:rsidRDefault="00EC57C2" w:rsidP="00EC57C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81B8F8" w14:textId="77777777" w:rsidR="00EC57C2" w:rsidRPr="002A16E2" w:rsidRDefault="00EC57C2" w:rsidP="00EC57C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A1E0E1" w14:textId="77777777" w:rsidR="00EC57C2" w:rsidRPr="002A16E2" w:rsidRDefault="00EC57C2" w:rsidP="00EC57C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C57C2" w:rsidRPr="002A16E2" w14:paraId="67875517" w14:textId="77777777" w:rsidTr="00085D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CE8F6" w14:textId="77777777" w:rsidR="00EC57C2" w:rsidRPr="002A16E2" w:rsidRDefault="00EC57C2" w:rsidP="00085D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1FB50" w14:textId="77777777" w:rsidR="00EC57C2" w:rsidRPr="002A16E2" w:rsidRDefault="00EC57C2" w:rsidP="00085D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9D2ECA6" w14:textId="77777777" w:rsidR="00EC57C2" w:rsidRPr="002A16E2" w:rsidRDefault="00EC57C2" w:rsidP="00085D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D8C2D" w14:textId="77777777" w:rsidR="00EC57C2" w:rsidRPr="002A16E2" w:rsidRDefault="00EC57C2" w:rsidP="00085D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C57C2" w:rsidRPr="002A16E2" w14:paraId="04EC57D5" w14:textId="77777777" w:rsidTr="00085D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83CC7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08DEF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1FC63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C57C2" w:rsidRPr="002A16E2" w14:paraId="10FE87C1" w14:textId="77777777" w:rsidTr="00085DC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22F23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4AB9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A8289" w14:textId="77777777" w:rsidR="00EC57C2" w:rsidRPr="002A16E2" w:rsidRDefault="00EC57C2" w:rsidP="00085D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FAAC39E" w14:textId="77777777" w:rsidR="00EC57C2" w:rsidRPr="002A16E2" w:rsidRDefault="00EC57C2" w:rsidP="00EC57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51F4956" w14:textId="77777777" w:rsidR="00EC57C2" w:rsidRPr="002A16E2" w:rsidRDefault="00EC57C2" w:rsidP="00EC57C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C4D1FEA" w14:textId="77777777" w:rsidR="00EC57C2" w:rsidRPr="002A16E2" w:rsidRDefault="00EC57C2" w:rsidP="00EC57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5CE2C45" w14:textId="77777777" w:rsidR="00EC57C2" w:rsidRPr="002A16E2" w:rsidRDefault="00EC57C2" w:rsidP="00EC57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1855239" w14:textId="77777777" w:rsidR="00EC57C2" w:rsidRPr="002A16E2" w:rsidRDefault="00EC57C2" w:rsidP="00EC57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2B0119F" w14:textId="77777777" w:rsidR="00EC57C2" w:rsidRPr="002A16E2" w:rsidRDefault="00EC57C2" w:rsidP="00EC57C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7A0F473" w14:textId="77777777" w:rsidR="00EC57C2" w:rsidRPr="002A16E2" w:rsidRDefault="00EC57C2" w:rsidP="00EC57C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4CED68A" w14:textId="77777777" w:rsidR="00EC57C2" w:rsidRPr="002A16E2" w:rsidRDefault="00EC57C2" w:rsidP="00EC57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E094227" w14:textId="77777777" w:rsidR="00EC57C2" w:rsidRPr="002A16E2" w:rsidRDefault="00EC57C2" w:rsidP="00EC57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43B99BA" w14:textId="77777777" w:rsidR="00EC57C2" w:rsidRPr="00F47191" w:rsidRDefault="00EC57C2" w:rsidP="00EC57C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D8539F4" w14:textId="77777777" w:rsidR="00EC57C2" w:rsidRPr="000A160D" w:rsidRDefault="00EC57C2" w:rsidP="00EC57C2"/>
    <w:p w14:paraId="2B0D2720" w14:textId="77777777" w:rsidR="00EC57C2" w:rsidRDefault="00EC57C2" w:rsidP="00EC57C2">
      <w:pPr>
        <w:rPr>
          <w:sz w:val="20"/>
          <w:szCs w:val="20"/>
        </w:rPr>
      </w:pPr>
    </w:p>
    <w:p w14:paraId="32A2B63E" w14:textId="77777777" w:rsidR="00EC57C2" w:rsidRPr="00463C91" w:rsidRDefault="00EC57C2" w:rsidP="00EC57C2"/>
    <w:p w14:paraId="2736242B" w14:textId="77777777" w:rsidR="00EC57C2" w:rsidRPr="00964642" w:rsidRDefault="00EC57C2" w:rsidP="00EC57C2"/>
    <w:p w14:paraId="63164F93" w14:textId="77777777" w:rsidR="00EC57C2" w:rsidRPr="00362BCB" w:rsidRDefault="00EC57C2" w:rsidP="00EC57C2"/>
    <w:p w14:paraId="69F79EF4" w14:textId="77777777" w:rsidR="00EC57C2" w:rsidRPr="00C8481E" w:rsidRDefault="00EC57C2" w:rsidP="00EC57C2"/>
    <w:p w14:paraId="24BD6387" w14:textId="77777777" w:rsidR="00FE545C" w:rsidRPr="00E30660" w:rsidRDefault="00FE545C" w:rsidP="00E30660"/>
    <w:sectPr w:rsidR="00FE545C" w:rsidRPr="00E306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5A804" w14:textId="77777777" w:rsidR="00A73724" w:rsidRDefault="00A73724">
      <w:r>
        <w:separator/>
      </w:r>
    </w:p>
  </w:endnote>
  <w:endnote w:type="continuationSeparator" w:id="0">
    <w:p w14:paraId="7DBA2FC7" w14:textId="77777777" w:rsidR="00A73724" w:rsidRDefault="00A73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CEB2D" w14:textId="77777777" w:rsidR="00D27B4C" w:rsidRDefault="00D27B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95AA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A8CF" w14:textId="77777777" w:rsidR="00D27B4C" w:rsidRDefault="00D27B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890B1" w14:textId="77777777" w:rsidR="00A73724" w:rsidRDefault="00A73724">
      <w:r>
        <w:separator/>
      </w:r>
    </w:p>
  </w:footnote>
  <w:footnote w:type="continuationSeparator" w:id="0">
    <w:p w14:paraId="7FFCFF60" w14:textId="77777777" w:rsidR="00A73724" w:rsidRDefault="00A73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7EBB8" w14:textId="77777777" w:rsidR="00D27B4C" w:rsidRDefault="00D27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99D8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B6719" w14:textId="77777777" w:rsidR="00D27B4C" w:rsidRDefault="00D27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07274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10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269661">
    <w:abstractNumId w:val="0"/>
  </w:num>
  <w:num w:numId="4" w16cid:durableId="1348870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72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1FC8"/>
    <w:rsid w:val="001D4612"/>
    <w:rsid w:val="001F2FD9"/>
    <w:rsid w:val="00207E98"/>
    <w:rsid w:val="002723B0"/>
    <w:rsid w:val="00315A4A"/>
    <w:rsid w:val="004B7300"/>
    <w:rsid w:val="004C6753"/>
    <w:rsid w:val="00595C87"/>
    <w:rsid w:val="005D2C65"/>
    <w:rsid w:val="005E6D94"/>
    <w:rsid w:val="005F4370"/>
    <w:rsid w:val="0063384F"/>
    <w:rsid w:val="00643C6F"/>
    <w:rsid w:val="00646202"/>
    <w:rsid w:val="0065290F"/>
    <w:rsid w:val="006815F6"/>
    <w:rsid w:val="007748F0"/>
    <w:rsid w:val="007A4321"/>
    <w:rsid w:val="0082782B"/>
    <w:rsid w:val="00833933"/>
    <w:rsid w:val="00853083"/>
    <w:rsid w:val="008B2F0C"/>
    <w:rsid w:val="008B4928"/>
    <w:rsid w:val="008B7111"/>
    <w:rsid w:val="008D2AB8"/>
    <w:rsid w:val="008F1C66"/>
    <w:rsid w:val="00970FE4"/>
    <w:rsid w:val="009733A0"/>
    <w:rsid w:val="00A0022B"/>
    <w:rsid w:val="00A346FE"/>
    <w:rsid w:val="00A47B4D"/>
    <w:rsid w:val="00A73724"/>
    <w:rsid w:val="00A83018"/>
    <w:rsid w:val="00B774DC"/>
    <w:rsid w:val="00C969A6"/>
    <w:rsid w:val="00CA7D36"/>
    <w:rsid w:val="00D24208"/>
    <w:rsid w:val="00D27B4C"/>
    <w:rsid w:val="00D60C38"/>
    <w:rsid w:val="00D66893"/>
    <w:rsid w:val="00D90ACB"/>
    <w:rsid w:val="00DC1500"/>
    <w:rsid w:val="00E30660"/>
    <w:rsid w:val="00E44371"/>
    <w:rsid w:val="00E949B0"/>
    <w:rsid w:val="00EC57C2"/>
    <w:rsid w:val="00F00591"/>
    <w:rsid w:val="00F35DB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856E44"/>
  <w15:chartTrackingRefBased/>
  <w15:docId w15:val="{343BD734-7797-4798-BE9E-A61A1C3E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7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640</Words>
  <Characters>4799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2022-05-11T12:45:00Z</cp:lastPrinted>
  <dcterms:created xsi:type="dcterms:W3CDTF">2022-05-23T06:55:00Z</dcterms:created>
  <dcterms:modified xsi:type="dcterms:W3CDTF">2022-05-23T06:55:00Z</dcterms:modified>
</cp:coreProperties>
</file>