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A1807" w14:textId="728803E2" w:rsidR="00112EB8" w:rsidRPr="00DC7E52" w:rsidRDefault="00112EB8" w:rsidP="00112EB8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82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</w:p>
    <w:p w14:paraId="33887CAA" w14:textId="77777777" w:rsidR="00112EB8" w:rsidRPr="00DC7E52" w:rsidRDefault="00112EB8" w:rsidP="00112EB8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16236179" w14:textId="77777777" w:rsidR="00112EB8" w:rsidRPr="00DC7E52" w:rsidRDefault="00112EB8" w:rsidP="00112EB8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665F1F05" w14:textId="77777777" w:rsidR="00112EB8" w:rsidRPr="00DC7E52" w:rsidRDefault="00112EB8" w:rsidP="00112EB8">
      <w:pPr>
        <w:jc w:val="center"/>
        <w:rPr>
          <w:rFonts w:ascii="Times New Roman" w:hAnsi="Times New Roman"/>
          <w:b/>
        </w:rPr>
      </w:pPr>
    </w:p>
    <w:p w14:paraId="6A35E844" w14:textId="77777777" w:rsidR="00112EB8" w:rsidRPr="00DC7E52" w:rsidRDefault="00112EB8" w:rsidP="00112EB8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11C76A9" w14:textId="77777777" w:rsidR="00112EB8" w:rsidRPr="00DC7E52" w:rsidRDefault="00112EB8" w:rsidP="00112EB8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2C00F1D6" w14:textId="77777777" w:rsidR="00112EB8" w:rsidRPr="00DC7E52" w:rsidRDefault="00112EB8" w:rsidP="00112EB8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3B4A5A50" w14:textId="77777777" w:rsidR="00112EB8" w:rsidRPr="00DC7E52" w:rsidRDefault="00112EB8" w:rsidP="00112EB8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2E77720D" w14:textId="020C80E4" w:rsidR="00112EB8" w:rsidRPr="00DC7E52" w:rsidRDefault="00112EB8" w:rsidP="00112EB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44553B">
        <w:rPr>
          <w:b/>
        </w:rPr>
        <w:t>Dostaw</w:t>
      </w:r>
      <w:r>
        <w:rPr>
          <w:b/>
        </w:rPr>
        <w:t>ę</w:t>
      </w:r>
      <w:r w:rsidRPr="0044553B">
        <w:rPr>
          <w:b/>
        </w:rPr>
        <w:t xml:space="preserve"> </w:t>
      </w:r>
      <w:r>
        <w:rPr>
          <w:b/>
        </w:rPr>
        <w:t>zestawu komputerowego i monitora z niezbędnym wyposażeniem</w:t>
      </w:r>
      <w:r w:rsidRPr="0044553B">
        <w:rPr>
          <w:b/>
        </w:rPr>
        <w:t xml:space="preserve"> dla </w:t>
      </w:r>
      <w:r>
        <w:rPr>
          <w:b/>
        </w:rPr>
        <w:t xml:space="preserve">Instytutu Informatyki </w:t>
      </w:r>
      <w:proofErr w:type="spellStart"/>
      <w:r>
        <w:rPr>
          <w:b/>
        </w:rPr>
        <w:t>WIEiT</w:t>
      </w:r>
      <w:proofErr w:type="spellEnd"/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82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375F1F09" w14:textId="77777777" w:rsidR="00112EB8" w:rsidRPr="00DC7E52" w:rsidRDefault="00112EB8" w:rsidP="00112EB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7366C97" w14:textId="77777777" w:rsidR="00112EB8" w:rsidRPr="00DC7E52" w:rsidRDefault="00112EB8" w:rsidP="00112EB8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5DF0D244" w14:textId="77777777" w:rsidR="00112EB8" w:rsidRPr="00DC7E52" w:rsidRDefault="00112EB8" w:rsidP="00112EB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7ABF6CBE" w14:textId="77777777" w:rsidR="00112EB8" w:rsidRPr="00DC7E52" w:rsidRDefault="00112EB8" w:rsidP="00112EB8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1CBBA066" w14:textId="77777777" w:rsidR="00112EB8" w:rsidRPr="00DC7E52" w:rsidRDefault="00112EB8" w:rsidP="00112EB8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50527C5" w14:textId="77777777" w:rsidR="00112EB8" w:rsidRPr="00DC7E52" w:rsidRDefault="00112EB8" w:rsidP="00112EB8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12EB8" w:rsidRPr="00DC7E52" w14:paraId="1F39833B" w14:textId="77777777" w:rsidTr="00085D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38BAF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26740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008AC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112EB8" w:rsidRPr="00DC7E52" w14:paraId="7D4FAA3C" w14:textId="77777777" w:rsidTr="00085D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C329D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BC7A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6F82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112EB8" w:rsidRPr="00DC7E52" w14:paraId="4C1D0B0A" w14:textId="77777777" w:rsidTr="00085D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2C218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0E20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C1C2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112EB8" w:rsidRPr="00DC7E52" w14:paraId="75DBDA63" w14:textId="77777777" w:rsidTr="00085D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D5720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2DF4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E6D8" w14:textId="77777777" w:rsidR="00112EB8" w:rsidRPr="00DC7E52" w:rsidRDefault="00112EB8" w:rsidP="00085DC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E55F3B7" w14:textId="77777777" w:rsidR="00112EB8" w:rsidRPr="00DC7E52" w:rsidRDefault="00112EB8" w:rsidP="00112EB8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12736EC0" w14:textId="77777777" w:rsidR="00112EB8" w:rsidRPr="00DC7E52" w:rsidRDefault="00112EB8" w:rsidP="00112EB8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716C8939" w14:textId="77777777" w:rsidR="00112EB8" w:rsidRPr="00DC7E52" w:rsidRDefault="00112EB8" w:rsidP="00112EB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BD948DD" w14:textId="77777777" w:rsidR="00112EB8" w:rsidRPr="00DC7E52" w:rsidRDefault="00112EB8" w:rsidP="00112EB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09CD3B8D" w14:textId="77777777" w:rsidR="00112EB8" w:rsidRPr="00DC7E52" w:rsidRDefault="00112EB8" w:rsidP="00112EB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21724E0A" w14:textId="77777777" w:rsidR="00112EB8" w:rsidRPr="00DC7E52" w:rsidRDefault="00112EB8" w:rsidP="00112EB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928A9DA" w14:textId="77777777" w:rsidR="00112EB8" w:rsidRPr="00DC7E52" w:rsidRDefault="00112EB8" w:rsidP="00112EB8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6808F054" w14:textId="77777777" w:rsidR="00112EB8" w:rsidRPr="00DC7E52" w:rsidRDefault="00112EB8" w:rsidP="00112EB8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39F8A214" w14:textId="77777777" w:rsidR="00112EB8" w:rsidRPr="00DC7E52" w:rsidRDefault="00112EB8" w:rsidP="00112EB8">
      <w:pPr>
        <w:rPr>
          <w:rFonts w:ascii="Times New Roman" w:hAnsi="Times New Roman"/>
        </w:rPr>
      </w:pPr>
    </w:p>
    <w:p w14:paraId="126EB1C2" w14:textId="77777777" w:rsidR="00112EB8" w:rsidRPr="00DC7E52" w:rsidRDefault="00112EB8" w:rsidP="00112EB8">
      <w:pPr>
        <w:rPr>
          <w:rFonts w:ascii="Times New Roman" w:hAnsi="Times New Roman"/>
        </w:rPr>
      </w:pPr>
    </w:p>
    <w:p w14:paraId="3BA626CF" w14:textId="77777777" w:rsidR="00112EB8" w:rsidRPr="005D4966" w:rsidRDefault="00112EB8" w:rsidP="00112EB8"/>
    <w:p w14:paraId="702BAA0A" w14:textId="77777777" w:rsidR="00112EB8" w:rsidRPr="00C93A82" w:rsidRDefault="00112EB8" w:rsidP="00112EB8"/>
    <w:p w14:paraId="5484C2CA" w14:textId="71C25D41" w:rsidR="00106AC7" w:rsidRPr="00FB0AB3" w:rsidRDefault="00106AC7" w:rsidP="00FB0AB3"/>
    <w:sectPr w:rsidR="00106AC7" w:rsidRPr="00FB0A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B02BB" w14:textId="77777777" w:rsidR="00D82784" w:rsidRDefault="00D82784">
      <w:r>
        <w:separator/>
      </w:r>
    </w:p>
  </w:endnote>
  <w:endnote w:type="continuationSeparator" w:id="0">
    <w:p w14:paraId="16D86BA3" w14:textId="77777777" w:rsidR="00D82784" w:rsidRDefault="00D82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4018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BCAD1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8FB5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E2F0A0E" w14:textId="77777777" w:rsidR="00336EEB" w:rsidRDefault="00112EB8" w:rsidP="00336EEB">
    <w:pPr>
      <w:pStyle w:val="Stopka"/>
      <w:tabs>
        <w:tab w:val="clear" w:pos="4536"/>
      </w:tabs>
      <w:jc w:val="center"/>
    </w:pPr>
    <w:r>
      <w:rPr>
        <w:noProof/>
      </w:rPr>
      <w:pict w14:anchorId="11C5BEDC">
        <v:line id="_x0000_s1025" style="position:absolute;left:0;text-align:left;z-index:251657728" from="-3.85pt,8.7pt" to="455.15pt,8.7pt"/>
      </w:pict>
    </w:r>
  </w:p>
  <w:p w14:paraId="3DA17F9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A7B18" w14:textId="77777777" w:rsidR="00BC1AC9" w:rsidRDefault="00BC1A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B6400" w14:textId="77777777" w:rsidR="00D82784" w:rsidRDefault="00D82784">
      <w:r>
        <w:separator/>
      </w:r>
    </w:p>
  </w:footnote>
  <w:footnote w:type="continuationSeparator" w:id="0">
    <w:p w14:paraId="13F98E6C" w14:textId="77777777" w:rsidR="00D82784" w:rsidRDefault="00D82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2C30D" w14:textId="77777777" w:rsidR="00BC1AC9" w:rsidRDefault="00BC1A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67792" w14:textId="77777777" w:rsidR="00BC1AC9" w:rsidRDefault="00BC1A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4911D" w14:textId="77777777" w:rsidR="00BC1AC9" w:rsidRDefault="00BC1A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6897522">
    <w:abstractNumId w:val="14"/>
  </w:num>
  <w:num w:numId="2" w16cid:durableId="1361928827">
    <w:abstractNumId w:val="0"/>
  </w:num>
  <w:num w:numId="3" w16cid:durableId="1682396945">
    <w:abstractNumId w:val="12"/>
  </w:num>
  <w:num w:numId="4" w16cid:durableId="1624464379">
    <w:abstractNumId w:val="8"/>
  </w:num>
  <w:num w:numId="5" w16cid:durableId="35205370">
    <w:abstractNumId w:val="7"/>
  </w:num>
  <w:num w:numId="6" w16cid:durableId="460392353">
    <w:abstractNumId w:val="1"/>
  </w:num>
  <w:num w:numId="7" w16cid:durableId="1420910511">
    <w:abstractNumId w:val="6"/>
  </w:num>
  <w:num w:numId="8" w16cid:durableId="421342994">
    <w:abstractNumId w:val="3"/>
  </w:num>
  <w:num w:numId="9" w16cid:durableId="322465337">
    <w:abstractNumId w:val="2"/>
  </w:num>
  <w:num w:numId="10" w16cid:durableId="1196308555">
    <w:abstractNumId w:val="5"/>
  </w:num>
  <w:num w:numId="11" w16cid:durableId="1416394856">
    <w:abstractNumId w:val="11"/>
  </w:num>
  <w:num w:numId="12" w16cid:durableId="1922064249">
    <w:abstractNumId w:val="4"/>
  </w:num>
  <w:num w:numId="13" w16cid:durableId="1573347561">
    <w:abstractNumId w:val="10"/>
  </w:num>
  <w:num w:numId="14" w16cid:durableId="451486893">
    <w:abstractNumId w:val="13"/>
  </w:num>
  <w:num w:numId="15" w16cid:durableId="3010368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2784"/>
    <w:rsid w:val="0000184A"/>
    <w:rsid w:val="00012997"/>
    <w:rsid w:val="000621A2"/>
    <w:rsid w:val="00075CEC"/>
    <w:rsid w:val="00101474"/>
    <w:rsid w:val="00106AC7"/>
    <w:rsid w:val="00111985"/>
    <w:rsid w:val="00112EB8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C1AC9"/>
    <w:rsid w:val="00BE6092"/>
    <w:rsid w:val="00C33407"/>
    <w:rsid w:val="00C527C7"/>
    <w:rsid w:val="00C606B9"/>
    <w:rsid w:val="00CB6204"/>
    <w:rsid w:val="00CC527A"/>
    <w:rsid w:val="00D74F94"/>
    <w:rsid w:val="00D8278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E59ED"/>
  <w15:chartTrackingRefBased/>
  <w15:docId w15:val="{5A5BAE85-9E3D-4D1A-AB1B-B43896614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12EB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12EB8"/>
    <w:rPr>
      <w:b/>
      <w:sz w:val="24"/>
    </w:rPr>
  </w:style>
  <w:style w:type="character" w:customStyle="1" w:styleId="NagwekZnak">
    <w:name w:val="Nagłówek Znak"/>
    <w:link w:val="Nagwek"/>
    <w:rsid w:val="00112EB8"/>
  </w:style>
  <w:style w:type="paragraph" w:styleId="Akapitzlist">
    <w:name w:val="List Paragraph"/>
    <w:basedOn w:val="Normalny"/>
    <w:uiPriority w:val="34"/>
    <w:qFormat/>
    <w:rsid w:val="00112EB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2022-05-11T12:51:00Z</cp:lastPrinted>
  <dcterms:created xsi:type="dcterms:W3CDTF">2022-05-11T12:48:00Z</dcterms:created>
  <dcterms:modified xsi:type="dcterms:W3CDTF">2022-05-11T12:51:00Z</dcterms:modified>
</cp:coreProperties>
</file>