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04C82" w14:textId="6F7FAC10" w:rsidR="00411A1B" w:rsidRPr="00E50F4B" w:rsidRDefault="00411A1B" w:rsidP="00411A1B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287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5C63FDBA" w14:textId="77777777" w:rsidR="00411A1B" w:rsidRPr="00E50F4B" w:rsidRDefault="00411A1B" w:rsidP="00411A1B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0309B4FF" w14:textId="77777777" w:rsidR="00411A1B" w:rsidRPr="00E50F4B" w:rsidRDefault="00411A1B" w:rsidP="00411A1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267147BF" w14:textId="77777777" w:rsidR="00411A1B" w:rsidRPr="00E50F4B" w:rsidRDefault="00411A1B" w:rsidP="00411A1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62DA2B33" w14:textId="77777777" w:rsidR="00411A1B" w:rsidRPr="00E50F4B" w:rsidRDefault="00411A1B" w:rsidP="00411A1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66B838F0" w14:textId="77777777" w:rsidR="00411A1B" w:rsidRPr="00E50F4B" w:rsidRDefault="00411A1B" w:rsidP="00411A1B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46D413A" w14:textId="77777777" w:rsidR="00411A1B" w:rsidRPr="00E50F4B" w:rsidRDefault="00411A1B" w:rsidP="00411A1B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2E6C3972" w14:textId="77777777" w:rsidR="00411A1B" w:rsidRPr="00E50F4B" w:rsidRDefault="00411A1B" w:rsidP="00411A1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8E4890F" w14:textId="77777777" w:rsidR="00411A1B" w:rsidRPr="00E50F4B" w:rsidRDefault="00411A1B" w:rsidP="00411A1B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426AB23B" w14:textId="77777777" w:rsidR="00411A1B" w:rsidRPr="00E50F4B" w:rsidRDefault="00411A1B" w:rsidP="00411A1B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2445A9A" w14:textId="77777777" w:rsidR="00411A1B" w:rsidRPr="00E50F4B" w:rsidRDefault="00411A1B" w:rsidP="00411A1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3547F43" w14:textId="77777777" w:rsidR="00411A1B" w:rsidRPr="00E50F4B" w:rsidRDefault="00411A1B" w:rsidP="00411A1B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BA32BD2" w14:textId="77777777" w:rsidR="00411A1B" w:rsidRPr="00E50F4B" w:rsidRDefault="00411A1B" w:rsidP="00411A1B">
      <w:pPr>
        <w:spacing w:line="254" w:lineRule="auto"/>
        <w:rPr>
          <w:rFonts w:ascii="Arial" w:hAnsi="Arial" w:cs="Arial"/>
        </w:rPr>
      </w:pPr>
    </w:p>
    <w:p w14:paraId="7DD4E224" w14:textId="347B870D" w:rsidR="00411A1B" w:rsidRPr="00E50F4B" w:rsidRDefault="00411A1B" w:rsidP="00411A1B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6AF46A86" w14:textId="77777777" w:rsidR="00411A1B" w:rsidRPr="00E50F4B" w:rsidRDefault="00411A1B" w:rsidP="00411A1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3DA782CD" w14:textId="77777777" w:rsidR="00411A1B" w:rsidRPr="00E50F4B" w:rsidRDefault="00411A1B" w:rsidP="00411A1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5E51D082" w14:textId="77777777" w:rsidR="00411A1B" w:rsidRPr="00E50F4B" w:rsidRDefault="00411A1B" w:rsidP="00411A1B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8E37F" w14:textId="7A8A6641" w:rsidR="00411A1B" w:rsidRPr="00E50F4B" w:rsidRDefault="00411A1B" w:rsidP="00411A1B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0B590B" w:rsidRPr="007F01B8">
        <w:rPr>
          <w:b/>
        </w:rPr>
        <w:t xml:space="preserve">Dostawa wzorców pierwiastków w postaci </w:t>
      </w:r>
      <w:proofErr w:type="spellStart"/>
      <w:r w:rsidR="000B590B" w:rsidRPr="007F01B8">
        <w:rPr>
          <w:b/>
        </w:rPr>
        <w:t>nanoproszków</w:t>
      </w:r>
      <w:proofErr w:type="spellEnd"/>
      <w:r w:rsidR="000B590B" w:rsidRPr="007F01B8">
        <w:rPr>
          <w:b/>
        </w:rPr>
        <w:t xml:space="preserve"> do analizy mikro-XRF dla </w:t>
      </w:r>
      <w:proofErr w:type="spellStart"/>
      <w:r w:rsidR="000B590B" w:rsidRPr="007F01B8">
        <w:rPr>
          <w:b/>
        </w:rPr>
        <w:t>WFiIS</w:t>
      </w:r>
      <w:proofErr w:type="spellEnd"/>
      <w:r>
        <w:rPr>
          <w:b/>
        </w:rPr>
        <w:t>, znak sprawy: KC-zp.272-2</w:t>
      </w:r>
      <w:r w:rsidR="000B590B">
        <w:rPr>
          <w:b/>
        </w:rPr>
        <w:t>87</w:t>
      </w:r>
      <w:r>
        <w:rPr>
          <w:b/>
        </w:rPr>
        <w:t>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66FC3190" w14:textId="77777777" w:rsidR="00411A1B" w:rsidRPr="00E50F4B" w:rsidRDefault="00411A1B" w:rsidP="00411A1B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4064484" w14:textId="77777777" w:rsidR="00411A1B" w:rsidRPr="00E50F4B" w:rsidRDefault="00411A1B" w:rsidP="00411A1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2F7F68AD" w14:textId="77777777" w:rsidR="00411A1B" w:rsidRPr="008D61B1" w:rsidRDefault="00411A1B" w:rsidP="00411A1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5DF7DE7" w14:textId="77777777" w:rsidR="00411A1B" w:rsidRPr="00E50F4B" w:rsidRDefault="00411A1B" w:rsidP="00411A1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29EDE494" w14:textId="77777777" w:rsidR="00411A1B" w:rsidRPr="00E50F4B" w:rsidRDefault="00411A1B" w:rsidP="00411A1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2666DD8E" w14:textId="77777777" w:rsidR="00411A1B" w:rsidRDefault="00411A1B" w:rsidP="00411A1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534E579E" w14:textId="77777777" w:rsidR="00411A1B" w:rsidRDefault="00411A1B" w:rsidP="00411A1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F8429BA" w14:textId="77777777" w:rsidR="00411A1B" w:rsidRPr="008D61B1" w:rsidRDefault="00411A1B" w:rsidP="00411A1B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0C41C2E7" w14:textId="77777777" w:rsidR="00411A1B" w:rsidRPr="00E50F4B" w:rsidRDefault="00411A1B" w:rsidP="00411A1B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51DED4FC" w14:textId="77777777" w:rsidR="00411A1B" w:rsidRPr="00E50F4B" w:rsidRDefault="00411A1B" w:rsidP="00411A1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C9DA2CF" w14:textId="77777777" w:rsidR="00411A1B" w:rsidRPr="00E50F4B" w:rsidRDefault="00411A1B" w:rsidP="00411A1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67BC22D" w14:textId="77777777" w:rsidR="00411A1B" w:rsidRPr="00E50F4B" w:rsidRDefault="00411A1B" w:rsidP="00411A1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4D5369B" w14:textId="77777777" w:rsidR="00411A1B" w:rsidRPr="00E50F4B" w:rsidRDefault="00411A1B" w:rsidP="00411A1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029C8E56" w14:textId="77777777" w:rsidR="00411A1B" w:rsidRPr="00E50F4B" w:rsidRDefault="00411A1B" w:rsidP="00411A1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4B0D2B4B" w14:textId="77777777" w:rsidR="00411A1B" w:rsidRPr="00E50F4B" w:rsidRDefault="00411A1B" w:rsidP="00411A1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342C2F9" w14:textId="77777777" w:rsidR="00411A1B" w:rsidRPr="00E50F4B" w:rsidRDefault="00411A1B" w:rsidP="00411A1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33EBC6C" w14:textId="77777777" w:rsidR="00411A1B" w:rsidRPr="00E50F4B" w:rsidRDefault="00411A1B" w:rsidP="00411A1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8CF5FA3" w14:textId="77777777" w:rsidR="00411A1B" w:rsidRPr="00E50F4B" w:rsidRDefault="00411A1B" w:rsidP="00411A1B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694D957" w14:textId="77777777" w:rsidR="00411A1B" w:rsidRPr="00E50F4B" w:rsidRDefault="00411A1B" w:rsidP="00411A1B"/>
    <w:p w14:paraId="3762B260" w14:textId="77777777" w:rsidR="00411A1B" w:rsidRPr="00E50F4B" w:rsidRDefault="00411A1B" w:rsidP="00411A1B"/>
    <w:p w14:paraId="6061E98F" w14:textId="77777777" w:rsidR="00411A1B" w:rsidRDefault="00411A1B" w:rsidP="00411A1B"/>
    <w:p w14:paraId="2B536C21" w14:textId="77777777" w:rsidR="005103B9" w:rsidRPr="00411A1B" w:rsidRDefault="005103B9" w:rsidP="00411A1B"/>
    <w:sectPr w:rsidR="005103B9" w:rsidRPr="00411A1B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F39A9" w14:textId="77777777" w:rsidR="00073AE0" w:rsidRDefault="00073AE0" w:rsidP="0038231F">
      <w:pPr>
        <w:spacing w:after="0" w:line="240" w:lineRule="auto"/>
      </w:pPr>
      <w:r>
        <w:separator/>
      </w:r>
    </w:p>
  </w:endnote>
  <w:endnote w:type="continuationSeparator" w:id="0">
    <w:p w14:paraId="0E117AB6" w14:textId="77777777" w:rsidR="00073AE0" w:rsidRDefault="00073A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C9EA5" w14:textId="77777777" w:rsidR="0042634F" w:rsidRDefault="004263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8D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E0FD0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728B4" w14:textId="77777777" w:rsidR="0042634F" w:rsidRDefault="004263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2F3FF" w14:textId="77777777" w:rsidR="00073AE0" w:rsidRDefault="00073AE0" w:rsidP="0038231F">
      <w:pPr>
        <w:spacing w:after="0" w:line="240" w:lineRule="auto"/>
      </w:pPr>
      <w:r>
        <w:separator/>
      </w:r>
    </w:p>
  </w:footnote>
  <w:footnote w:type="continuationSeparator" w:id="0">
    <w:p w14:paraId="211923DE" w14:textId="77777777" w:rsidR="00073AE0" w:rsidRDefault="00073AE0" w:rsidP="0038231F">
      <w:pPr>
        <w:spacing w:after="0" w:line="240" w:lineRule="auto"/>
      </w:pPr>
      <w:r>
        <w:continuationSeparator/>
      </w:r>
    </w:p>
  </w:footnote>
  <w:footnote w:id="1">
    <w:p w14:paraId="274A073D" w14:textId="77777777" w:rsidR="00411A1B" w:rsidRPr="0024624C" w:rsidRDefault="00411A1B" w:rsidP="00411A1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5E048567" w14:textId="77777777" w:rsidR="00411A1B" w:rsidRPr="008D4C56" w:rsidRDefault="00411A1B" w:rsidP="00411A1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E5241" w14:textId="77777777" w:rsidR="0042634F" w:rsidRDefault="004263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5A092" w14:textId="77777777" w:rsidR="0042634F" w:rsidRDefault="004263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41E27" w14:textId="77777777" w:rsidR="0042634F" w:rsidRDefault="004263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615382">
    <w:abstractNumId w:val="7"/>
  </w:num>
  <w:num w:numId="2" w16cid:durableId="2059162898">
    <w:abstractNumId w:val="0"/>
  </w:num>
  <w:num w:numId="3" w16cid:durableId="1296830267">
    <w:abstractNumId w:val="6"/>
  </w:num>
  <w:num w:numId="4" w16cid:durableId="2026401138">
    <w:abstractNumId w:val="9"/>
  </w:num>
  <w:num w:numId="5" w16cid:durableId="1868522591">
    <w:abstractNumId w:val="8"/>
  </w:num>
  <w:num w:numId="6" w16cid:durableId="1666319879">
    <w:abstractNumId w:val="5"/>
  </w:num>
  <w:num w:numId="7" w16cid:durableId="1666129242">
    <w:abstractNumId w:val="1"/>
  </w:num>
  <w:num w:numId="8" w16cid:durableId="888305108">
    <w:abstractNumId w:val="3"/>
  </w:num>
  <w:num w:numId="9" w16cid:durableId="254947765">
    <w:abstractNumId w:val="2"/>
  </w:num>
  <w:num w:numId="10" w16cid:durableId="386807889">
    <w:abstractNumId w:val="4"/>
  </w:num>
  <w:num w:numId="11" w16cid:durableId="12454530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3AE0"/>
    <w:rsid w:val="00023477"/>
    <w:rsid w:val="000247FF"/>
    <w:rsid w:val="00025C8D"/>
    <w:rsid w:val="000303EE"/>
    <w:rsid w:val="00073AE0"/>
    <w:rsid w:val="00073C3D"/>
    <w:rsid w:val="000805B5"/>
    <w:rsid w:val="000809B6"/>
    <w:rsid w:val="00091A4B"/>
    <w:rsid w:val="000B1025"/>
    <w:rsid w:val="000B54D1"/>
    <w:rsid w:val="000B590B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1A1B"/>
    <w:rsid w:val="0042634F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937C66"/>
  <w15:chartTrackingRefBased/>
  <w15:docId w15:val="{B575B835-F70D-4528-A324-CFE0B6AB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1A1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2022-05-16T10:44:00Z</cp:lastPrinted>
  <dcterms:created xsi:type="dcterms:W3CDTF">2022-05-16T10:44:00Z</dcterms:created>
  <dcterms:modified xsi:type="dcterms:W3CDTF">2022-05-16T10:46:00Z</dcterms:modified>
</cp:coreProperties>
</file>