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2157F" w:rsidRDefault="006676AE" w:rsidP="00C63730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633D8" w:rsidRPr="009633D8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C6373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C6373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633D8" w:rsidRPr="009633D8">
        <w:rPr>
          <w:rFonts w:ascii="Arial" w:hAnsi="Arial" w:cs="Arial"/>
          <w:b/>
          <w:sz w:val="24"/>
          <w:szCs w:val="24"/>
        </w:rPr>
        <w:t>FER.271.7.2022</w:t>
      </w:r>
    </w:p>
    <w:p w:rsidR="00C4103F" w:rsidRPr="0012157F" w:rsidRDefault="006676AE" w:rsidP="00C63730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C63730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633D8" w:rsidRPr="009633D8">
        <w:rPr>
          <w:rFonts w:ascii="Arial" w:hAnsi="Arial" w:cs="Arial"/>
        </w:rPr>
        <w:t>Gmina Szerzyny</w:t>
      </w:r>
    </w:p>
    <w:p w:rsidR="006676AE" w:rsidRPr="0012157F" w:rsidRDefault="006676AE" w:rsidP="00C63730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633D8" w:rsidRPr="009633D8">
        <w:rPr>
          <w:rFonts w:ascii="Arial" w:hAnsi="Arial" w:cs="Arial"/>
        </w:rPr>
        <w:t>Szerzyny</w:t>
      </w:r>
      <w:r w:rsidRPr="0012157F">
        <w:rPr>
          <w:rFonts w:ascii="Arial" w:hAnsi="Arial" w:cs="Arial"/>
        </w:rPr>
        <w:t xml:space="preserve"> </w:t>
      </w:r>
      <w:r w:rsidR="009633D8" w:rsidRPr="009633D8">
        <w:rPr>
          <w:rFonts w:ascii="Arial" w:hAnsi="Arial" w:cs="Arial"/>
        </w:rPr>
        <w:t>521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C63730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633D8" w:rsidRPr="009633D8">
        <w:rPr>
          <w:rFonts w:ascii="Arial" w:hAnsi="Arial" w:cs="Arial"/>
        </w:rPr>
        <w:t>38-246</w:t>
      </w:r>
      <w:r w:rsidRPr="0012157F">
        <w:rPr>
          <w:rFonts w:ascii="Arial" w:hAnsi="Arial" w:cs="Arial"/>
        </w:rPr>
        <w:t xml:space="preserve"> </w:t>
      </w:r>
      <w:r w:rsidR="009633D8" w:rsidRPr="009633D8">
        <w:rPr>
          <w:rFonts w:ascii="Arial" w:hAnsi="Arial" w:cs="Arial"/>
        </w:rPr>
        <w:t>Szerzyny</w:t>
      </w:r>
    </w:p>
    <w:p w:rsidR="00C4103F" w:rsidRPr="0012157F" w:rsidRDefault="007118F0" w:rsidP="00C6373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C63730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C63730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C63730">
      <w:pPr>
        <w:spacing w:after="0"/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7118F0" w:rsidRPr="0012157F" w:rsidRDefault="007936D6" w:rsidP="00C6373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C63730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C63730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C63730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9633D8" w:rsidRPr="0012157F" w:rsidTr="00651E62">
        <w:tc>
          <w:tcPr>
            <w:tcW w:w="9212" w:type="dxa"/>
            <w:shd w:val="clear" w:color="auto" w:fill="D9D9D9"/>
          </w:tcPr>
          <w:p w:rsidR="009633D8" w:rsidRPr="0012157F" w:rsidRDefault="009633D8" w:rsidP="00C63730">
            <w:pPr>
              <w:spacing w:after="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633D8" w:rsidRPr="0012157F" w:rsidRDefault="009633D8" w:rsidP="00C6373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633D8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633D8" w:rsidRPr="0012157F" w:rsidRDefault="009633D8" w:rsidP="00C6373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9633D8" w:rsidRPr="0012157F" w:rsidRDefault="009633D8" w:rsidP="00C6373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  <w:r w:rsidR="003F1539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 </w:t>
            </w:r>
          </w:p>
          <w:p w:rsidR="009633D8" w:rsidRPr="0012157F" w:rsidRDefault="009633D8" w:rsidP="00C63730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12157F" w:rsidRDefault="006F0034" w:rsidP="00C63730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12157F" w:rsidRDefault="004C4854" w:rsidP="00C63730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C6373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9633D8" w:rsidRPr="009633D8">
        <w:rPr>
          <w:rFonts w:ascii="Arial" w:hAnsi="Arial" w:cs="Arial"/>
          <w:b/>
          <w:sz w:val="24"/>
          <w:szCs w:val="24"/>
        </w:rPr>
        <w:t>Gmina Szerzyny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9633D8" w:rsidP="00C63730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9633D8">
        <w:rPr>
          <w:rFonts w:ascii="Arial" w:hAnsi="Arial" w:cs="Arial"/>
          <w:b/>
          <w:sz w:val="24"/>
          <w:szCs w:val="24"/>
        </w:rPr>
        <w:t>Budowa drogi gminnej w km od 0+000 do 0+744,50 w miejscowości Szerzyny, Gmina Szerzyny</w:t>
      </w:r>
    </w:p>
    <w:p w:rsidR="00F90CD1" w:rsidRPr="0012157F" w:rsidRDefault="00E65685" w:rsidP="00C6373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C6373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C63730" w:rsidRDefault="00C63730" w:rsidP="00C63730">
      <w:pPr>
        <w:pStyle w:val="Akapitzlist3"/>
        <w:suppressAutoHyphens/>
        <w:spacing w:line="360" w:lineRule="auto"/>
        <w:ind w:left="0"/>
        <w:contextualSpacing/>
        <w:jc w:val="both"/>
        <w:rPr>
          <w:rFonts w:ascii="Arial" w:hAnsi="Arial" w:cs="Arial"/>
        </w:rPr>
      </w:pPr>
    </w:p>
    <w:p w:rsidR="00C63730" w:rsidRPr="00C63730" w:rsidRDefault="00C63730" w:rsidP="00C63730">
      <w:pPr>
        <w:pStyle w:val="Akapitzlist3"/>
        <w:suppressAutoHyphens/>
        <w:spacing w:line="360" w:lineRule="auto"/>
        <w:ind w:left="0"/>
        <w:contextualSpacing/>
        <w:jc w:val="both"/>
        <w:rPr>
          <w:rFonts w:ascii="Arial" w:hAnsi="Arial" w:cs="Arial"/>
        </w:rPr>
      </w:pPr>
      <w:r w:rsidRPr="00C63730">
        <w:rPr>
          <w:rFonts w:ascii="Arial" w:hAnsi="Arial" w:cs="Arial"/>
        </w:rPr>
        <w:t>Oświadczam, że nie podlegam wykluczeniu z postępowania na podstawie art. 7 ust.1 ustawy z dnia 13 kwietnia 2022 r. o szczególnych rozwiązaniach w zakresie przeciwdziałania wspieraniu agresji na Ukrainę oraz służących ochronie bezpieczeństwa narodowego</w:t>
      </w:r>
    </w:p>
    <w:p w:rsidR="009633D8" w:rsidRPr="0012157F" w:rsidRDefault="009633D8" w:rsidP="00C63730">
      <w:pPr>
        <w:spacing w:after="0"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2426FF" w:rsidRPr="0012157F" w:rsidRDefault="009633D8" w:rsidP="00C63730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9633D8" w:rsidRPr="0012157F" w:rsidRDefault="009633D8" w:rsidP="00C6373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633D8" w:rsidRPr="0012157F" w:rsidRDefault="009633D8" w:rsidP="00C637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  <w:r w:rsidR="003F1539">
        <w:rPr>
          <w:rFonts w:ascii="Arial" w:hAnsi="Arial" w:cs="Arial"/>
          <w:b/>
          <w:sz w:val="24"/>
          <w:szCs w:val="24"/>
        </w:rPr>
        <w:t xml:space="preserve">: </w:t>
      </w: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</w:t>
      </w:r>
      <w:r w:rsidRPr="0012157F">
        <w:rPr>
          <w:rFonts w:ascii="Arial" w:hAnsi="Arial" w:cs="Arial"/>
          <w:sz w:val="24"/>
          <w:szCs w:val="24"/>
        </w:rPr>
        <w:lastRenderedPageBreak/>
        <w:t>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710937" w:rsidRPr="0012157F" w:rsidRDefault="00710937" w:rsidP="00C63730">
      <w:pPr>
        <w:spacing w:after="0"/>
        <w:rPr>
          <w:rFonts w:ascii="Arial" w:hAnsi="Arial" w:cs="Arial"/>
          <w:sz w:val="24"/>
          <w:szCs w:val="24"/>
        </w:rPr>
      </w:pPr>
    </w:p>
    <w:p w:rsidR="00023477" w:rsidRPr="0012157F" w:rsidRDefault="00C113BF" w:rsidP="00C6373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Default="00023477" w:rsidP="00C63730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D2702A" w:rsidRPr="0012157F" w:rsidRDefault="004F23F7" w:rsidP="00C6373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C6373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C6373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633D8" w:rsidRPr="0012157F" w:rsidTr="00651E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3D8" w:rsidRPr="0012157F" w:rsidRDefault="009633D8" w:rsidP="00C63730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3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3D8" w:rsidRPr="0012157F" w:rsidRDefault="009633D8" w:rsidP="00C63730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33D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633D8" w:rsidRPr="009633D8" w:rsidRDefault="009633D8" w:rsidP="00C6373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33D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9633D8" w:rsidRPr="0012157F" w:rsidRDefault="009633D8" w:rsidP="00C6373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33D8">
              <w:rPr>
                <w:rFonts w:ascii="Arial" w:hAnsi="Arial" w:cs="Arial"/>
                <w:sz w:val="24"/>
                <w:szCs w:val="24"/>
              </w:rPr>
              <w:t>Wykonawca spełni warunek udziału w postępowaniu dotyczący sytuacji ekonomicznej lub finansowej, jeżeli wykaże, że posiada środki finansowe lub zdolność kredytową w wysokości nie mniejszej jak 1.500.000,00 złotych.</w:t>
            </w:r>
          </w:p>
        </w:tc>
      </w:tr>
      <w:tr w:rsidR="009633D8" w:rsidRPr="0012157F" w:rsidTr="00651E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3D8" w:rsidRPr="0012157F" w:rsidRDefault="009633D8" w:rsidP="00C63730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3D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3D8" w:rsidRPr="0012157F" w:rsidRDefault="009633D8" w:rsidP="00C63730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33D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633D8" w:rsidRPr="009633D8" w:rsidRDefault="009633D8" w:rsidP="00C6373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33D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9633D8" w:rsidRPr="0012157F" w:rsidRDefault="009633D8" w:rsidP="00C6373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33D8">
              <w:rPr>
                <w:rFonts w:ascii="Arial" w:hAnsi="Arial" w:cs="Arial"/>
                <w:sz w:val="24"/>
                <w:szCs w:val="24"/>
              </w:rPr>
              <w:t>Wykonawca spełni warunek, jeżeli wykaże, że w okresie ostatnich 5 lat przez upływem terminu składania ofert, a jeżeli okres prowadzenia działalności jest krótszy - w tym okresie wykonał co najmniej jedną robotę budowlaną o wartości brutto co najmniej 2.500.000,- zł,  polegającą na budowie, przebudowie, remoncie drogi.</w:t>
            </w:r>
          </w:p>
        </w:tc>
      </w:tr>
    </w:tbl>
    <w:p w:rsidR="00D23F3D" w:rsidRPr="0012157F" w:rsidRDefault="00D23F3D" w:rsidP="00C6373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C6373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C6373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FE4E2B" w:rsidRPr="0012157F" w:rsidRDefault="00FE4E2B" w:rsidP="00C6373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12157F" w:rsidRDefault="00FE4E2B" w:rsidP="00C63730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3F15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C93" w:rsidRDefault="00927C93" w:rsidP="0038231F">
      <w:pPr>
        <w:spacing w:after="0" w:line="240" w:lineRule="auto"/>
      </w:pPr>
      <w:r>
        <w:separator/>
      </w:r>
    </w:p>
  </w:endnote>
  <w:endnote w:type="continuationSeparator" w:id="1">
    <w:p w:rsidR="00927C93" w:rsidRDefault="00927C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3D8" w:rsidRDefault="009633D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734F2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734F2">
      <w:rPr>
        <w:b/>
        <w:bCs/>
        <w:sz w:val="24"/>
        <w:szCs w:val="24"/>
      </w:rPr>
      <w:fldChar w:fldCharType="separate"/>
    </w:r>
    <w:r w:rsidR="00C63730">
      <w:rPr>
        <w:b/>
        <w:bCs/>
        <w:noProof/>
      </w:rPr>
      <w:t>2</w:t>
    </w:r>
    <w:r w:rsidR="00C734F2">
      <w:rPr>
        <w:b/>
        <w:bCs/>
        <w:sz w:val="24"/>
        <w:szCs w:val="24"/>
      </w:rPr>
      <w:fldChar w:fldCharType="end"/>
    </w:r>
    <w:r>
      <w:t xml:space="preserve"> z </w:t>
    </w:r>
    <w:r w:rsidR="00C734F2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734F2">
      <w:rPr>
        <w:b/>
        <w:bCs/>
        <w:sz w:val="24"/>
        <w:szCs w:val="24"/>
      </w:rPr>
      <w:fldChar w:fldCharType="separate"/>
    </w:r>
    <w:r w:rsidR="00C63730">
      <w:rPr>
        <w:b/>
        <w:bCs/>
        <w:noProof/>
      </w:rPr>
      <w:t>2</w:t>
    </w:r>
    <w:r w:rsidR="00C734F2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3D8" w:rsidRDefault="009633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C93" w:rsidRDefault="00927C93" w:rsidP="0038231F">
      <w:pPr>
        <w:spacing w:after="0" w:line="240" w:lineRule="auto"/>
      </w:pPr>
      <w:r>
        <w:separator/>
      </w:r>
    </w:p>
  </w:footnote>
  <w:footnote w:type="continuationSeparator" w:id="1">
    <w:p w:rsidR="00927C93" w:rsidRDefault="00927C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3D8" w:rsidRDefault="009633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3D8" w:rsidRDefault="009633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3D8" w:rsidRDefault="009633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9633D8"/>
    <w:rsid w:val="00023477"/>
    <w:rsid w:val="000247FF"/>
    <w:rsid w:val="00025C8D"/>
    <w:rsid w:val="000303EE"/>
    <w:rsid w:val="0005473D"/>
    <w:rsid w:val="00073C3D"/>
    <w:rsid w:val="000809B6"/>
    <w:rsid w:val="000857C0"/>
    <w:rsid w:val="000B0B9D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A6C3B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1539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27C93"/>
    <w:rsid w:val="009301A2"/>
    <w:rsid w:val="009440B7"/>
    <w:rsid w:val="009462BD"/>
    <w:rsid w:val="00950F2A"/>
    <w:rsid w:val="00952535"/>
    <w:rsid w:val="00956C26"/>
    <w:rsid w:val="00960337"/>
    <w:rsid w:val="009633D8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63730"/>
    <w:rsid w:val="00C734F2"/>
    <w:rsid w:val="00C737A7"/>
    <w:rsid w:val="00C81012"/>
    <w:rsid w:val="00C909B9"/>
    <w:rsid w:val="00CD0851"/>
    <w:rsid w:val="00D043A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34F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3">
    <w:name w:val="Akapit z listą3"/>
    <w:basedOn w:val="Normalny"/>
    <w:rsid w:val="00C63730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557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2022-05-23T07:28:00Z</cp:lastPrinted>
  <dcterms:created xsi:type="dcterms:W3CDTF">2022-05-23T07:28:00Z</dcterms:created>
  <dcterms:modified xsi:type="dcterms:W3CDTF">2022-05-23T07:28:00Z</dcterms:modified>
</cp:coreProperties>
</file>