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D139C6" w:rsidRPr="00D139C6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139C6" w:rsidRPr="00D139C6">
        <w:rPr>
          <w:rFonts w:ascii="Arial" w:hAnsi="Arial" w:cs="Arial"/>
          <w:b/>
          <w:sz w:val="24"/>
          <w:szCs w:val="24"/>
        </w:rPr>
        <w:t>FER.271.7.2022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139C6" w:rsidRPr="004B1027" w:rsidTr="00651E62">
        <w:tc>
          <w:tcPr>
            <w:tcW w:w="9104" w:type="dxa"/>
            <w:shd w:val="clear" w:color="auto" w:fill="D9D9D9"/>
          </w:tcPr>
          <w:p w:rsidR="00D139C6" w:rsidRPr="004B1027" w:rsidRDefault="00D139C6" w:rsidP="00651E6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D139C6" w:rsidRPr="004B1027" w:rsidRDefault="00D139C6" w:rsidP="00651E62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139C6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139C6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139C6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D139C6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D139C6">
              <w:rPr>
                <w:rFonts w:ascii="Arial" w:hAnsi="Arial" w:cs="Arial"/>
                <w:sz w:val="22"/>
                <w:szCs w:val="22"/>
              </w:rPr>
              <w:t>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D139C6" w:rsidRPr="004B1027" w:rsidRDefault="00D139C6" w:rsidP="00651E6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D139C6" w:rsidRPr="004B1027" w:rsidRDefault="00D139C6" w:rsidP="00651E6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D139C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D139C6">
        <w:rPr>
          <w:rFonts w:ascii="Arial" w:hAnsi="Arial" w:cs="Arial"/>
          <w:b/>
          <w:sz w:val="24"/>
          <w:szCs w:val="24"/>
        </w:rPr>
        <w:t>Budowa drogi gminnej w km od 0+000 do 0+744,50 w miejscowości Szerzyny, Gmina Szerzyny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2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A99" w:rsidRDefault="00310A99">
      <w:r>
        <w:separator/>
      </w:r>
    </w:p>
  </w:endnote>
  <w:endnote w:type="continuationSeparator" w:id="1">
    <w:p w:rsidR="00310A99" w:rsidRDefault="00310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6F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6F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9C6" w:rsidRDefault="00D139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A99" w:rsidRDefault="00310A99">
      <w:r>
        <w:separator/>
      </w:r>
    </w:p>
  </w:footnote>
  <w:footnote w:type="continuationSeparator" w:id="1">
    <w:p w:rsidR="00310A99" w:rsidRDefault="00310A99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9C6" w:rsidRDefault="00D139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9C6" w:rsidRDefault="00D139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9C6" w:rsidRDefault="00D139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139C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0A99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B6F64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139C6"/>
    <w:rsid w:val="00D6371A"/>
    <w:rsid w:val="00D74F94"/>
    <w:rsid w:val="00D9514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637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637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2022-04-22T07:47:00Z</cp:lastPrinted>
  <dcterms:created xsi:type="dcterms:W3CDTF">2022-04-22T07:47:00Z</dcterms:created>
  <dcterms:modified xsi:type="dcterms:W3CDTF">2022-04-22T07:47:00Z</dcterms:modified>
</cp:coreProperties>
</file>