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33D8" w:rsidRPr="009633D8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633D8" w:rsidRPr="009633D8">
        <w:rPr>
          <w:rFonts w:ascii="Arial" w:hAnsi="Arial" w:cs="Arial"/>
          <w:b/>
          <w:sz w:val="24"/>
          <w:szCs w:val="24"/>
        </w:rPr>
        <w:t>FER.271.7.2022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Gmina Szerzyny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Szerzyny</w:t>
      </w: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521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38-246</w:t>
      </w:r>
      <w:r w:rsidRPr="0012157F">
        <w:rPr>
          <w:rFonts w:ascii="Arial" w:hAnsi="Arial" w:cs="Arial"/>
        </w:rPr>
        <w:t xml:space="preserve"> </w:t>
      </w:r>
      <w:r w:rsidR="009633D8" w:rsidRPr="009633D8">
        <w:rPr>
          <w:rFonts w:ascii="Arial" w:hAnsi="Arial" w:cs="Arial"/>
        </w:rPr>
        <w:t>Szerzyny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633D8" w:rsidRPr="0012157F" w:rsidTr="00651E62">
        <w:tc>
          <w:tcPr>
            <w:tcW w:w="9212" w:type="dxa"/>
            <w:shd w:val="clear" w:color="auto" w:fill="D9D9D9"/>
          </w:tcPr>
          <w:p w:rsidR="009633D8" w:rsidRPr="0012157F" w:rsidRDefault="009633D8" w:rsidP="00651E62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633D8" w:rsidRPr="0012157F" w:rsidRDefault="009633D8" w:rsidP="00651E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633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33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33D8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9633D8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9633D8">
              <w:rPr>
                <w:rFonts w:ascii="Arial" w:hAnsi="Arial" w:cs="Arial"/>
                <w:sz w:val="24"/>
                <w:szCs w:val="24"/>
              </w:rPr>
              <w:t>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9633D8" w:rsidRPr="0012157F" w:rsidRDefault="009633D8" w:rsidP="00651E6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9633D8" w:rsidRPr="0012157F" w:rsidRDefault="009633D8" w:rsidP="00651E6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  <w:r w:rsidR="003F1539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 </w:t>
            </w:r>
          </w:p>
          <w:p w:rsidR="009633D8" w:rsidRPr="0012157F" w:rsidRDefault="009633D8" w:rsidP="00651E62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9633D8" w:rsidRPr="009633D8">
        <w:rPr>
          <w:rFonts w:ascii="Arial" w:hAnsi="Arial" w:cs="Arial"/>
          <w:b/>
          <w:sz w:val="24"/>
          <w:szCs w:val="24"/>
        </w:rPr>
        <w:t>Gmina Szerzyny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9633D8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633D8">
        <w:rPr>
          <w:rFonts w:ascii="Arial" w:hAnsi="Arial" w:cs="Arial"/>
          <w:b/>
          <w:sz w:val="24"/>
          <w:szCs w:val="24"/>
        </w:rPr>
        <w:t>Budowa drogi gminnej w km od 0+000 do 0+744,50 w miejscowości Szerzyny, Gmina Szerzyny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9633D8" w:rsidRPr="0012157F" w:rsidRDefault="009633D8" w:rsidP="009633D8">
      <w:pPr>
        <w:spacing w:after="0"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426FF" w:rsidRPr="0012157F" w:rsidRDefault="009633D8" w:rsidP="009633D8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9633D8" w:rsidRPr="0012157F" w:rsidRDefault="009633D8" w:rsidP="009633D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633D8" w:rsidRPr="0012157F" w:rsidRDefault="009633D8" w:rsidP="003F153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1</w:t>
      </w:r>
      <w:r w:rsidR="003F1539">
        <w:rPr>
          <w:rFonts w:ascii="Arial" w:hAnsi="Arial" w:cs="Arial"/>
          <w:b/>
          <w:sz w:val="24"/>
          <w:szCs w:val="24"/>
        </w:rPr>
        <w:t xml:space="preserve">: </w:t>
      </w: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12157F">
        <w:rPr>
          <w:rFonts w:ascii="Arial" w:hAnsi="Arial" w:cs="Arial"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</w:t>
      </w:r>
      <w:r w:rsidRPr="0012157F">
        <w:rPr>
          <w:rFonts w:ascii="Arial" w:hAnsi="Arial" w:cs="Arial"/>
          <w:sz w:val="24"/>
          <w:szCs w:val="24"/>
        </w:rPr>
        <w:lastRenderedPageBreak/>
        <w:t>płatności należnych podatków, opłat lub składek na ubezpieczenia społeczne lub zdrowotne wraz z odsetkami lub grzywnami lub zawarł wiążące porozumienie w sprawie spłaty tych należności.</w:t>
      </w: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0857C0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33D8" w:rsidRPr="0012157F" w:rsidTr="00651E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651E6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651E6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3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633D8" w:rsidRPr="009633D8" w:rsidRDefault="009633D8" w:rsidP="00651E6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9633D8" w:rsidRPr="0012157F" w:rsidRDefault="009633D8" w:rsidP="00651E6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 1.500.000,00 złotych.</w:t>
            </w:r>
          </w:p>
        </w:tc>
      </w:tr>
      <w:tr w:rsidR="009633D8" w:rsidRPr="0012157F" w:rsidTr="00651E6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651E6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33D8" w:rsidRPr="0012157F" w:rsidRDefault="009633D8" w:rsidP="00651E6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33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633D8" w:rsidRPr="009633D8" w:rsidRDefault="009633D8" w:rsidP="00651E6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633D8" w:rsidRPr="0012157F" w:rsidRDefault="009633D8" w:rsidP="00651E6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33D8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o wartości brutto co najmniej 2.500.000,- zł,  polegającą na budowie, przebudowie, remoncie drogi.</w:t>
            </w:r>
          </w:p>
        </w:tc>
      </w:tr>
    </w:tbl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3F15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B9D" w:rsidRDefault="000B0B9D" w:rsidP="0038231F">
      <w:pPr>
        <w:spacing w:after="0" w:line="240" w:lineRule="auto"/>
      </w:pPr>
      <w:r>
        <w:separator/>
      </w:r>
    </w:p>
  </w:endnote>
  <w:endnote w:type="continuationSeparator" w:id="1">
    <w:p w:rsidR="000B0B9D" w:rsidRDefault="000B0B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F153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F153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B9D" w:rsidRDefault="000B0B9D" w:rsidP="0038231F">
      <w:pPr>
        <w:spacing w:after="0" w:line="240" w:lineRule="auto"/>
      </w:pPr>
      <w:r>
        <w:separator/>
      </w:r>
    </w:p>
  </w:footnote>
  <w:footnote w:type="continuationSeparator" w:id="1">
    <w:p w:rsidR="000B0B9D" w:rsidRDefault="000B0B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D8" w:rsidRDefault="009633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3D8"/>
    <w:rsid w:val="00023477"/>
    <w:rsid w:val="000247FF"/>
    <w:rsid w:val="00025C8D"/>
    <w:rsid w:val="000303EE"/>
    <w:rsid w:val="0005473D"/>
    <w:rsid w:val="00073C3D"/>
    <w:rsid w:val="000809B6"/>
    <w:rsid w:val="000857C0"/>
    <w:rsid w:val="000B0B9D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153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33D8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520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2022-04-22T07:46:00Z</cp:lastPrinted>
  <dcterms:created xsi:type="dcterms:W3CDTF">2022-04-22T07:44:00Z</dcterms:created>
  <dcterms:modified xsi:type="dcterms:W3CDTF">2022-04-22T07:46:00Z</dcterms:modified>
</cp:coreProperties>
</file>