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20BCA" w14:textId="639EC191" w:rsidR="008D2AB8" w:rsidRPr="00240E71" w:rsidRDefault="008D2AB8" w:rsidP="00793BCD">
      <w:pPr>
        <w:pStyle w:val="Nagwek3"/>
        <w:rPr>
          <w:rFonts w:ascii="Times New Roman" w:hAnsi="Times New Roman"/>
        </w:rPr>
      </w:pPr>
    </w:p>
    <w:p w14:paraId="01DB2EF4" w14:textId="77777777" w:rsidR="00793BCD" w:rsidRPr="00793BCD" w:rsidRDefault="00793BCD" w:rsidP="00793BCD">
      <w:pPr>
        <w:keepNext/>
        <w:spacing w:before="240" w:after="60"/>
        <w:jc w:val="right"/>
        <w:outlineLvl w:val="2"/>
        <w:rPr>
          <w:b/>
          <w:bCs/>
          <w:sz w:val="26"/>
          <w:szCs w:val="26"/>
        </w:rPr>
      </w:pPr>
      <w:r w:rsidRPr="00793BCD">
        <w:rPr>
          <w:rFonts w:ascii="Calibri Light" w:hAnsi="Calibri Light"/>
          <w:bCs/>
          <w:sz w:val="22"/>
          <w:szCs w:val="22"/>
        </w:rPr>
        <w:tab/>
      </w:r>
      <w:r w:rsidRPr="00793BCD">
        <w:rPr>
          <w:rFonts w:ascii="Calibri Light" w:hAnsi="Calibri Light"/>
          <w:bCs/>
          <w:sz w:val="22"/>
          <w:szCs w:val="22"/>
        </w:rPr>
        <w:tab/>
      </w:r>
      <w:r w:rsidRPr="00793BCD">
        <w:rPr>
          <w:b/>
          <w:bCs/>
          <w:sz w:val="26"/>
          <w:szCs w:val="26"/>
        </w:rPr>
        <w:t>Załącznik nr 1</w:t>
      </w:r>
    </w:p>
    <w:p w14:paraId="50A4E91B" w14:textId="77777777" w:rsidR="00793BCD" w:rsidRPr="00793BCD" w:rsidRDefault="00793BCD" w:rsidP="00793BC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18F9FEE" w14:textId="77777777" w:rsidR="00793BCD" w:rsidRPr="00793BCD" w:rsidRDefault="00793BCD" w:rsidP="00793BC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793BCD">
        <w:rPr>
          <w:b/>
          <w:sz w:val="28"/>
          <w:szCs w:val="30"/>
        </w:rPr>
        <w:t>FORMULARZ OFERTY</w:t>
      </w:r>
    </w:p>
    <w:p w14:paraId="5DF74640" w14:textId="77777777" w:rsidR="00793BCD" w:rsidRPr="00793BCD" w:rsidRDefault="00793BCD" w:rsidP="00793BC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24EE874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NAZWA WYKONAWCY:……………………………………………………………………..</w:t>
      </w:r>
    </w:p>
    <w:p w14:paraId="583896DC" w14:textId="77777777" w:rsidR="00793BCD" w:rsidRPr="00793BCD" w:rsidRDefault="00793BCD" w:rsidP="00793BCD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E006558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ADRES:…………………………………………………………………………………………</w:t>
      </w:r>
    </w:p>
    <w:p w14:paraId="403C9844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6FAA447D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TEL.</w:t>
      </w:r>
      <w:r w:rsidRPr="00793BCD">
        <w:rPr>
          <w:sz w:val="22"/>
          <w:szCs w:val="22"/>
        </w:rPr>
        <w:t>……………………………………………………………………………………………..</w:t>
      </w:r>
    </w:p>
    <w:p w14:paraId="72125CCD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 xml:space="preserve">FAX </w:t>
      </w:r>
      <w:r w:rsidRPr="00793BCD">
        <w:rPr>
          <w:sz w:val="22"/>
          <w:szCs w:val="22"/>
        </w:rPr>
        <w:t>…………………………………………………………………………………………….</w:t>
      </w:r>
    </w:p>
    <w:p w14:paraId="457F2C2B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ACE45AA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  <w:lang w:val="de-DE"/>
        </w:rPr>
        <w:t xml:space="preserve">NIP…………………………………. </w:t>
      </w:r>
      <w:r w:rsidRPr="00793BCD">
        <w:rPr>
          <w:sz w:val="22"/>
          <w:szCs w:val="22"/>
        </w:rPr>
        <w:t>REGON:………………………………………………...</w:t>
      </w:r>
    </w:p>
    <w:p w14:paraId="16534EA5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BANK/ NR KONTA ……………………………………………………………………………</w:t>
      </w:r>
    </w:p>
    <w:p w14:paraId="14FCD926" w14:textId="77777777" w:rsidR="00793BCD" w:rsidRPr="00793BCD" w:rsidRDefault="00793BCD" w:rsidP="00793BCD">
      <w:pPr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Do: Nazwa i siedziba Zamawiającego:</w:t>
      </w:r>
    </w:p>
    <w:p w14:paraId="43234C0A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>Akademia Górniczo - Hutnicza</w:t>
      </w:r>
    </w:p>
    <w:p w14:paraId="3C28EF2E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>im. Stanisława Staszica w Krakowie</w:t>
      </w:r>
    </w:p>
    <w:p w14:paraId="096C7F7F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 xml:space="preserve">Dział Zamówień Publicznych  </w:t>
      </w:r>
    </w:p>
    <w:p w14:paraId="2263DF10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 xml:space="preserve">Al. Mickiewicza 30 </w:t>
      </w:r>
    </w:p>
    <w:p w14:paraId="6C713DEE" w14:textId="77777777" w:rsidR="00793BCD" w:rsidRPr="00793BCD" w:rsidRDefault="00793BCD" w:rsidP="00793BCD">
      <w:pPr>
        <w:rPr>
          <w:b/>
        </w:rPr>
      </w:pPr>
      <w:r w:rsidRPr="00793BCD">
        <w:rPr>
          <w:b/>
        </w:rPr>
        <w:t xml:space="preserve">30-059 Kraków,  </w:t>
      </w:r>
    </w:p>
    <w:p w14:paraId="4F61BA7D" w14:textId="77777777" w:rsidR="00793BCD" w:rsidRPr="00793BCD" w:rsidRDefault="00793BCD" w:rsidP="00793BCD">
      <w:pPr>
        <w:ind w:firstLine="3969"/>
        <w:rPr>
          <w:b/>
        </w:rPr>
      </w:pPr>
    </w:p>
    <w:p w14:paraId="733C1DF5" w14:textId="52DF3347" w:rsidR="00793BCD" w:rsidRPr="00793BCD" w:rsidRDefault="00793BCD" w:rsidP="00793BCD">
      <w:pPr>
        <w:widowControl w:val="0"/>
        <w:ind w:right="1"/>
        <w:jc w:val="both"/>
      </w:pPr>
      <w:r w:rsidRPr="00793BCD">
        <w:t xml:space="preserve">Przystępując do postępowania o udzielenie zamówienia publicznego, którego przedmiotem jest </w:t>
      </w:r>
      <w:r w:rsidRPr="00793BCD">
        <w:rPr>
          <w:b/>
        </w:rPr>
        <w:t xml:space="preserve">dostawa </w:t>
      </w:r>
      <w:r>
        <w:rPr>
          <w:b/>
        </w:rPr>
        <w:t>laptopa dla CSS – KC-zp.272-245/22</w:t>
      </w:r>
      <w:r w:rsidRPr="00793BCD">
        <w:rPr>
          <w:b/>
          <w:sz w:val="26"/>
        </w:rPr>
        <w:t xml:space="preserve">, </w:t>
      </w:r>
      <w:r w:rsidRPr="00793BCD">
        <w:t>oferuję realizację przedmiotu zamówienia, zgodnie z zasadami określonymi w specyfikacji warunków zamówienia.</w:t>
      </w:r>
    </w:p>
    <w:p w14:paraId="645623F5" w14:textId="77777777" w:rsidR="00793BCD" w:rsidRPr="00793BCD" w:rsidRDefault="00793BCD" w:rsidP="00793BCD">
      <w:pPr>
        <w:tabs>
          <w:tab w:val="right" w:pos="9000"/>
        </w:tabs>
      </w:pPr>
    </w:p>
    <w:p w14:paraId="57AE53D5" w14:textId="77777777" w:rsidR="00793BCD" w:rsidRPr="00793BCD" w:rsidRDefault="00793BCD" w:rsidP="00793BCD">
      <w:pPr>
        <w:widowControl w:val="0"/>
        <w:spacing w:line="264" w:lineRule="auto"/>
        <w:ind w:right="1"/>
        <w:rPr>
          <w:b/>
        </w:rPr>
      </w:pPr>
      <w:r w:rsidRPr="00793BCD">
        <w:rPr>
          <w:b/>
        </w:rPr>
        <w:t>Cena netto: ......................................................................... PLN</w:t>
      </w:r>
    </w:p>
    <w:p w14:paraId="55D2E673" w14:textId="77777777" w:rsidR="00793BCD" w:rsidRPr="00793BCD" w:rsidRDefault="00793BCD" w:rsidP="00793BCD">
      <w:pPr>
        <w:widowControl w:val="0"/>
        <w:spacing w:line="264" w:lineRule="auto"/>
        <w:ind w:right="1"/>
        <w:rPr>
          <w:b/>
        </w:rPr>
      </w:pPr>
    </w:p>
    <w:p w14:paraId="16DF9BFA" w14:textId="77777777" w:rsidR="00793BCD" w:rsidRPr="00793BCD" w:rsidRDefault="00793BCD" w:rsidP="00793BCD">
      <w:pPr>
        <w:widowControl w:val="0"/>
        <w:spacing w:line="264" w:lineRule="auto"/>
        <w:ind w:right="1"/>
        <w:rPr>
          <w:b/>
        </w:rPr>
      </w:pPr>
      <w:r w:rsidRPr="00793BCD">
        <w:rPr>
          <w:b/>
        </w:rPr>
        <w:t>Cena brutto: ......................................................................... PLN</w:t>
      </w:r>
    </w:p>
    <w:p w14:paraId="1B6F8344" w14:textId="77777777" w:rsidR="00793BCD" w:rsidRPr="00793BCD" w:rsidRDefault="00793BCD" w:rsidP="00793BCD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200B7915" w14:textId="77777777" w:rsidR="00793BCD" w:rsidRPr="00793BCD" w:rsidRDefault="00793BCD" w:rsidP="00793BCD">
      <w:pPr>
        <w:widowControl w:val="0"/>
        <w:spacing w:line="264" w:lineRule="auto"/>
        <w:ind w:right="1"/>
        <w:jc w:val="both"/>
      </w:pPr>
      <w:r w:rsidRPr="00793BCD">
        <w:t>Słownie brutto: .......................................................................................................................</w:t>
      </w:r>
    </w:p>
    <w:p w14:paraId="7330E900" w14:textId="77777777" w:rsidR="00793BCD" w:rsidRPr="00793BCD" w:rsidRDefault="00793BCD" w:rsidP="00793BCD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667A50E" w14:textId="77777777" w:rsidR="00793BCD" w:rsidRPr="00793BCD" w:rsidRDefault="00793BCD" w:rsidP="00793BCD">
      <w:pPr>
        <w:widowControl w:val="0"/>
        <w:spacing w:line="360" w:lineRule="auto"/>
        <w:rPr>
          <w:b/>
        </w:rPr>
      </w:pPr>
      <w:r w:rsidRPr="00793BCD">
        <w:rPr>
          <w:b/>
        </w:rPr>
        <w:t>Powyższa cena zawiera podatek VAT w wysokości .......... % tj. ……………………. PLN</w:t>
      </w:r>
    </w:p>
    <w:p w14:paraId="4133CDE5" w14:textId="77777777" w:rsidR="00793BCD" w:rsidRPr="00793BCD" w:rsidRDefault="00793BCD" w:rsidP="00793BCD">
      <w:pPr>
        <w:widowControl w:val="0"/>
        <w:spacing w:line="360" w:lineRule="auto"/>
        <w:rPr>
          <w:b/>
        </w:rPr>
      </w:pPr>
      <w:r w:rsidRPr="00793BCD">
        <w:rPr>
          <w:b/>
        </w:rPr>
        <w:t xml:space="preserve">Producent/typ/model zaoferowanego sprzętu: </w:t>
      </w:r>
      <w:r w:rsidRPr="00793BCD">
        <w:t>…………………………………………..</w:t>
      </w:r>
    </w:p>
    <w:p w14:paraId="7B6EB2CA" w14:textId="77777777" w:rsidR="00793BCD" w:rsidRPr="00793BCD" w:rsidRDefault="00793BCD" w:rsidP="00793BCD">
      <w:pPr>
        <w:widowControl w:val="0"/>
        <w:spacing w:line="360" w:lineRule="auto"/>
        <w:ind w:right="1"/>
        <w:jc w:val="both"/>
        <w:rPr>
          <w:b/>
        </w:rPr>
      </w:pPr>
      <w:r w:rsidRPr="00793BCD">
        <w:rPr>
          <w:b/>
        </w:rPr>
        <w:t xml:space="preserve">Termin realizacji umowy: </w:t>
      </w:r>
      <w:r w:rsidRPr="00793BCD">
        <w:t>………..</w:t>
      </w:r>
      <w:r w:rsidRPr="00793BCD">
        <w:rPr>
          <w:b/>
          <w:bCs/>
        </w:rPr>
        <w:t xml:space="preserve"> dni od daty podpisania umowy</w:t>
      </w:r>
      <w:r w:rsidRPr="00793BCD">
        <w:t xml:space="preserve"> </w:t>
      </w:r>
      <w:r w:rsidRPr="00793BCD">
        <w:rPr>
          <w:highlight w:val="yellow"/>
        </w:rPr>
        <w:t>(</w:t>
      </w:r>
      <w:r w:rsidRPr="00793BCD">
        <w:rPr>
          <w:i/>
          <w:highlight w:val="yellow"/>
        </w:rPr>
        <w:t>kryterium oceny ofert)</w:t>
      </w:r>
    </w:p>
    <w:p w14:paraId="60CDDF19" w14:textId="77777777" w:rsidR="00793BCD" w:rsidRPr="00793BCD" w:rsidRDefault="00793BCD" w:rsidP="00793BCD">
      <w:pPr>
        <w:widowControl w:val="0"/>
        <w:spacing w:line="360" w:lineRule="auto"/>
        <w:ind w:right="1"/>
        <w:jc w:val="both"/>
        <w:rPr>
          <w:b/>
        </w:rPr>
      </w:pPr>
      <w:r w:rsidRPr="00793BCD">
        <w:rPr>
          <w:b/>
        </w:rPr>
        <w:t>Okres udzielonej gwarancji wynosi:</w:t>
      </w:r>
      <w:r w:rsidRPr="00793BCD">
        <w:t xml:space="preserve"> …………… </w:t>
      </w:r>
      <w:r w:rsidRPr="00793BCD">
        <w:rPr>
          <w:b/>
          <w:bCs/>
        </w:rPr>
        <w:t xml:space="preserve">miesięcy </w:t>
      </w:r>
    </w:p>
    <w:p w14:paraId="54F4BBB1" w14:textId="77777777" w:rsidR="00793BCD" w:rsidRPr="00793BCD" w:rsidRDefault="00793BCD" w:rsidP="00793BCD">
      <w:pPr>
        <w:tabs>
          <w:tab w:val="left" w:pos="426"/>
        </w:tabs>
        <w:spacing w:after="120"/>
        <w:jc w:val="both"/>
        <w:rPr>
          <w:b/>
          <w:sz w:val="22"/>
        </w:rPr>
      </w:pPr>
      <w:r w:rsidRPr="00793BCD">
        <w:rPr>
          <w:sz w:val="22"/>
        </w:rPr>
        <w:t>Oświadczamy, że zgodnie z ustawą z dnia 6 marca 2018 r. Prawo przedsiębiorców, należymy do małych lub średnich przedsiębiorców:</w:t>
      </w:r>
      <w:r w:rsidRPr="00793BCD">
        <w:rPr>
          <w:b/>
          <w:sz w:val="22"/>
        </w:rPr>
        <w:t xml:space="preserve"> TAK/NIE</w:t>
      </w:r>
    </w:p>
    <w:p w14:paraId="4BD14792" w14:textId="77777777" w:rsidR="00793BCD" w:rsidRPr="00793BCD" w:rsidRDefault="00793BCD" w:rsidP="00793BCD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793BCD">
        <w:rPr>
          <w:b/>
          <w:sz w:val="22"/>
        </w:rPr>
        <w:lastRenderedPageBreak/>
        <w:t xml:space="preserve">Termin płatności: </w:t>
      </w:r>
      <w:r w:rsidRPr="00793BCD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6B396D0" w14:textId="77777777" w:rsidR="00793BCD" w:rsidRPr="00793BCD" w:rsidRDefault="00793BCD" w:rsidP="00793BCD">
      <w:pPr>
        <w:rPr>
          <w:sz w:val="18"/>
          <w:szCs w:val="18"/>
        </w:rPr>
      </w:pPr>
    </w:p>
    <w:p w14:paraId="22AD7D2F" w14:textId="77777777" w:rsidR="00793BCD" w:rsidRPr="00793BCD" w:rsidRDefault="00793BCD" w:rsidP="00793BCD">
      <w:pPr>
        <w:rPr>
          <w:b/>
          <w:sz w:val="22"/>
          <w:szCs w:val="22"/>
          <w:u w:val="single"/>
        </w:rPr>
      </w:pPr>
      <w:r w:rsidRPr="00793BCD">
        <w:rPr>
          <w:b/>
          <w:sz w:val="22"/>
          <w:szCs w:val="22"/>
          <w:u w:val="single"/>
        </w:rPr>
        <w:t>Jednocześnie oświadczamy, że:</w:t>
      </w:r>
    </w:p>
    <w:p w14:paraId="74A842D2" w14:textId="77777777" w:rsidR="00793BCD" w:rsidRPr="00793BCD" w:rsidRDefault="00793BCD" w:rsidP="00793BC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6186ED1" w14:textId="79F6A99E" w:rsidR="00793BCD" w:rsidRDefault="00793BCD" w:rsidP="00793B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93BCD">
        <w:rPr>
          <w:color w:val="000000"/>
          <w:sz w:val="22"/>
          <w:szCs w:val="22"/>
        </w:rPr>
        <w:t xml:space="preserve"> i nie wnosimy do nich żadnych zastrzeżeń.</w:t>
      </w:r>
    </w:p>
    <w:p w14:paraId="06D5FB87" w14:textId="0BD68C3E" w:rsidR="008F4546" w:rsidRPr="008F4546" w:rsidRDefault="008F4546" w:rsidP="008F454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26043EF" w14:textId="77777777" w:rsidR="00793BCD" w:rsidRPr="00793BCD" w:rsidRDefault="00793BCD" w:rsidP="00793BCD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21AF2FA" w14:textId="77777777" w:rsidR="00793BCD" w:rsidRPr="00793BCD" w:rsidRDefault="00793BCD" w:rsidP="00793BCD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EE841C7" w14:textId="77777777" w:rsidR="00793BCD" w:rsidRPr="00793BCD" w:rsidRDefault="00793BCD" w:rsidP="00793BCD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304AC7" w14:textId="77777777" w:rsidR="00793BCD" w:rsidRPr="00793BCD" w:rsidRDefault="00793BCD" w:rsidP="00793BC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93BCD" w:rsidRPr="00793BCD" w14:paraId="52B0212A" w14:textId="77777777" w:rsidTr="001804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B1AC2E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72C29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 xml:space="preserve">Opis części zamówienia, którą wykonawca </w:t>
            </w:r>
          </w:p>
          <w:p w14:paraId="62D61DB9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3F33B9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Nazwa podwykonawcy</w:t>
            </w:r>
            <w:r w:rsidRPr="00793BCD">
              <w:rPr>
                <w:sz w:val="22"/>
                <w:szCs w:val="22"/>
              </w:rPr>
              <w:br/>
              <w:t>(o ile jest znana)</w:t>
            </w:r>
          </w:p>
        </w:tc>
      </w:tr>
      <w:tr w:rsidR="00793BCD" w:rsidRPr="00793BCD" w14:paraId="59C4528C" w14:textId="77777777" w:rsidTr="001804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523BF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927E8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CE119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93BCD" w:rsidRPr="00793BCD" w14:paraId="116A8CC5" w14:textId="77777777" w:rsidTr="0018048A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FB639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EA218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D3016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FA70DB3" w14:textId="77777777" w:rsidR="00793BCD" w:rsidRPr="00793BCD" w:rsidRDefault="00793BCD" w:rsidP="00793BCD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Umocowanymi do reprezentowania naszej firmy są następujące osoby:</w:t>
      </w:r>
    </w:p>
    <w:p w14:paraId="06C56558" w14:textId="77777777" w:rsidR="00793BCD" w:rsidRPr="00793BCD" w:rsidRDefault="00793BCD" w:rsidP="00793BCD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793BCD">
        <w:rPr>
          <w:b/>
          <w:bCs/>
          <w:kern w:val="32"/>
          <w:sz w:val="22"/>
          <w:szCs w:val="22"/>
        </w:rPr>
        <w:tab/>
        <w:t>Imię i Nazwisko</w:t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</w:p>
    <w:p w14:paraId="5DCDA839" w14:textId="77777777" w:rsidR="00793BCD" w:rsidRPr="00793BCD" w:rsidRDefault="00793BCD" w:rsidP="00793BC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</w:t>
      </w:r>
    </w:p>
    <w:p w14:paraId="35BB88F2" w14:textId="77777777" w:rsidR="00793BCD" w:rsidRPr="00793BCD" w:rsidRDefault="00793BCD" w:rsidP="00793BC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.</w:t>
      </w:r>
    </w:p>
    <w:p w14:paraId="76817784" w14:textId="77777777" w:rsidR="00793BCD" w:rsidRPr="00793BCD" w:rsidRDefault="00793BCD" w:rsidP="00793BCD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Umocowanie dla powyżej wskazanych osób wynika z następującego (</w:t>
      </w:r>
      <w:proofErr w:type="spellStart"/>
      <w:r w:rsidRPr="00793BCD">
        <w:rPr>
          <w:sz w:val="22"/>
          <w:szCs w:val="22"/>
        </w:rPr>
        <w:t>ych</w:t>
      </w:r>
      <w:proofErr w:type="spellEnd"/>
      <w:r w:rsidRPr="00793BCD">
        <w:rPr>
          <w:sz w:val="22"/>
          <w:szCs w:val="22"/>
        </w:rPr>
        <w:t>) dokumentu(ów)</w:t>
      </w:r>
    </w:p>
    <w:p w14:paraId="5FD2E75B" w14:textId="77777777" w:rsidR="00793BCD" w:rsidRPr="00793BCD" w:rsidRDefault="00793BCD" w:rsidP="00793BCD">
      <w:p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902772F" w14:textId="77777777" w:rsidR="00793BCD" w:rsidRPr="00793BCD" w:rsidRDefault="00793BCD" w:rsidP="00793BCD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załącznikami do niniejszej oferty są:</w:t>
      </w:r>
    </w:p>
    <w:p w14:paraId="2EA319D8" w14:textId="77777777" w:rsidR="00793BCD" w:rsidRPr="00793BCD" w:rsidRDefault="00793BCD" w:rsidP="00793BC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………………………………………………………………………………………….</w:t>
      </w:r>
    </w:p>
    <w:p w14:paraId="42235028" w14:textId="77777777" w:rsidR="00793BCD" w:rsidRPr="00793BCD" w:rsidRDefault="00793BCD" w:rsidP="00793BC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……………………………………………..……………………………………………</w:t>
      </w:r>
    </w:p>
    <w:p w14:paraId="5FC6DC74" w14:textId="77777777" w:rsidR="00793BCD" w:rsidRPr="00793BCD" w:rsidRDefault="00793BCD" w:rsidP="00793BCD">
      <w:pPr>
        <w:jc w:val="both"/>
        <w:rPr>
          <w:b/>
          <w:color w:val="FF0000"/>
          <w:sz w:val="22"/>
          <w:szCs w:val="22"/>
        </w:rPr>
      </w:pPr>
    </w:p>
    <w:p w14:paraId="6B044ABE" w14:textId="77777777" w:rsidR="00793BCD" w:rsidRPr="00793BCD" w:rsidRDefault="00793BCD" w:rsidP="00793BCD">
      <w:pPr>
        <w:jc w:val="both"/>
        <w:rPr>
          <w:b/>
          <w:color w:val="FF0000"/>
          <w:sz w:val="22"/>
          <w:szCs w:val="22"/>
        </w:rPr>
      </w:pPr>
      <w:r w:rsidRPr="00793BCD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1EB45DDA" w14:textId="77777777" w:rsidR="00793BCD" w:rsidRPr="00793BCD" w:rsidRDefault="00793BCD" w:rsidP="00793BCD">
      <w:pPr>
        <w:rPr>
          <w:b/>
          <w:sz w:val="22"/>
          <w:szCs w:val="22"/>
          <w:u w:val="single"/>
        </w:rPr>
      </w:pPr>
    </w:p>
    <w:p w14:paraId="459B21F8" w14:textId="77777777" w:rsidR="008D2AB8" w:rsidRDefault="008D2AB8" w:rsidP="0064051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sectPr w:rsidR="008D2A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2F8F5" w14:textId="77777777" w:rsidR="007353D0" w:rsidRDefault="007353D0">
      <w:r>
        <w:separator/>
      </w:r>
    </w:p>
  </w:endnote>
  <w:endnote w:type="continuationSeparator" w:id="0">
    <w:p w14:paraId="3CDDE840" w14:textId="77777777" w:rsidR="007353D0" w:rsidRDefault="00735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0374F" w14:textId="77777777" w:rsidR="00B5710F" w:rsidRDefault="00B571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166B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8A817" w14:textId="77777777" w:rsidR="00B5710F" w:rsidRDefault="00B571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C4C27B" w14:textId="77777777" w:rsidR="007353D0" w:rsidRDefault="007353D0">
      <w:r>
        <w:separator/>
      </w:r>
    </w:p>
  </w:footnote>
  <w:footnote w:type="continuationSeparator" w:id="0">
    <w:p w14:paraId="3D6388B4" w14:textId="77777777" w:rsidR="007353D0" w:rsidRDefault="00735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B7C21" w14:textId="77777777" w:rsidR="00B5710F" w:rsidRDefault="00B571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74C4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24B8F" w14:textId="77777777" w:rsidR="00B5710F" w:rsidRDefault="00B571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348573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17868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2234132">
    <w:abstractNumId w:val="0"/>
  </w:num>
  <w:num w:numId="4" w16cid:durableId="8037362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53D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0515"/>
    <w:rsid w:val="00643C6F"/>
    <w:rsid w:val="00646202"/>
    <w:rsid w:val="0065290F"/>
    <w:rsid w:val="006815F6"/>
    <w:rsid w:val="007353D0"/>
    <w:rsid w:val="007748F0"/>
    <w:rsid w:val="00793BCD"/>
    <w:rsid w:val="007A4321"/>
    <w:rsid w:val="00833933"/>
    <w:rsid w:val="00853083"/>
    <w:rsid w:val="008B2F0C"/>
    <w:rsid w:val="008B4928"/>
    <w:rsid w:val="008D2AB8"/>
    <w:rsid w:val="008F1C66"/>
    <w:rsid w:val="008F4546"/>
    <w:rsid w:val="00970FE4"/>
    <w:rsid w:val="00A0022B"/>
    <w:rsid w:val="00A346FE"/>
    <w:rsid w:val="00A47B4D"/>
    <w:rsid w:val="00A83018"/>
    <w:rsid w:val="00B5710F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94821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B23F64"/>
  <w15:chartTrackingRefBased/>
  <w15:docId w15:val="{D67F3D6D-D645-4457-9EA0-7BD7A6398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6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529</Words>
  <Characters>4300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2022-05-13T07:33:00Z</dcterms:created>
  <dcterms:modified xsi:type="dcterms:W3CDTF">2022-05-13T07:41:00Z</dcterms:modified>
</cp:coreProperties>
</file>