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1CE25" w14:textId="1E626AF6" w:rsidR="00A667CE" w:rsidRDefault="00A667CE" w:rsidP="00A667CE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</w:p>
    <w:p w14:paraId="6227FCEA" w14:textId="14CE1B7E" w:rsidR="007E331F" w:rsidRPr="00DD2193" w:rsidRDefault="007E331F" w:rsidP="00F31EAC">
      <w:pPr>
        <w:pStyle w:val="Nagwek4"/>
        <w:spacing w:before="0" w:after="360"/>
        <w:jc w:val="right"/>
        <w:rPr>
          <w:rFonts w:ascii="Times New Roman" w:hAnsi="Times New Roman"/>
          <w:i/>
          <w:iCs/>
          <w:sz w:val="22"/>
          <w:szCs w:val="22"/>
        </w:rPr>
      </w:pPr>
      <w:r w:rsidRPr="00DD2193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B70DA3" w:rsidRPr="00DD2193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DD2193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E9232B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DD2193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19BE585E" w14:textId="0F037A7C" w:rsidR="00E9232B" w:rsidRDefault="00E9232B" w:rsidP="00E9232B">
      <w:pPr>
        <w:spacing w:before="240" w:after="480"/>
        <w:rPr>
          <w:b/>
          <w:sz w:val="22"/>
          <w:szCs w:val="22"/>
        </w:rPr>
      </w:pPr>
      <w:r>
        <w:t xml:space="preserve">Znak sprawy: </w:t>
      </w:r>
      <w:r w:rsidR="00BE143C">
        <w:rPr>
          <w:b/>
        </w:rPr>
        <w:t>PCUW.261.3.2</w:t>
      </w:r>
      <w:r>
        <w:rPr>
          <w:b/>
        </w:rPr>
        <w:t>.2022</w:t>
      </w:r>
    </w:p>
    <w:p w14:paraId="1BF48A74" w14:textId="77777777" w:rsidR="00B70DA3" w:rsidRPr="00B70DA3" w:rsidRDefault="00B70DA3" w:rsidP="00B70DA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61B6154" w14:textId="77777777" w:rsidTr="005844F6">
        <w:tc>
          <w:tcPr>
            <w:tcW w:w="9104" w:type="dxa"/>
            <w:shd w:val="clear" w:color="auto" w:fill="F2F2F2"/>
          </w:tcPr>
          <w:p w14:paraId="35519705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33718412" w14:textId="0F703586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5EC1FDB1" w14:textId="77777777" w:rsidR="00B70DA3" w:rsidRPr="00B70DA3" w:rsidRDefault="00B70DA3" w:rsidP="00B70DA3"/>
    <w:p w14:paraId="5F0F7A46" w14:textId="6750C71B" w:rsidR="009A2AC2" w:rsidRDefault="002E612D" w:rsidP="009A2AC2">
      <w:pPr>
        <w:spacing w:after="120"/>
        <w:ind w:left="-426"/>
        <w:jc w:val="center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B70DA3">
        <w:rPr>
          <w:sz w:val="22"/>
          <w:szCs w:val="22"/>
        </w:rPr>
        <w:br/>
      </w:r>
      <w:r w:rsidRPr="00525EFF">
        <w:rPr>
          <w:sz w:val="22"/>
          <w:szCs w:val="22"/>
        </w:rPr>
        <w:t>w trybie</w:t>
      </w:r>
      <w:r w:rsidR="00890086" w:rsidRPr="00890086">
        <w:rPr>
          <w:sz w:val="22"/>
          <w:szCs w:val="22"/>
        </w:rPr>
        <w:t xml:space="preserve"> </w:t>
      </w:r>
      <w:r w:rsidR="00DD2193">
        <w:rPr>
          <w:sz w:val="22"/>
          <w:szCs w:val="22"/>
        </w:rPr>
        <w:t>przetargu nieograniczonego,</w:t>
      </w:r>
      <w:r w:rsidRPr="00525EFF">
        <w:rPr>
          <w:sz w:val="22"/>
          <w:szCs w:val="22"/>
        </w:rPr>
        <w:t xml:space="preserve"> </w:t>
      </w:r>
      <w:r w:rsidR="0083312B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24E474FE" w14:textId="38ED93A6" w:rsidR="00F31EAC" w:rsidRDefault="00E9232B" w:rsidP="00E9232B">
      <w:pPr>
        <w:spacing w:after="240" w:line="276" w:lineRule="auto"/>
        <w:jc w:val="center"/>
        <w:rPr>
          <w:sz w:val="22"/>
          <w:szCs w:val="22"/>
        </w:rPr>
      </w:pPr>
      <w:r w:rsidRPr="00E9232B">
        <w:rPr>
          <w:b/>
          <w:bCs/>
          <w:sz w:val="22"/>
          <w:szCs w:val="22"/>
        </w:rPr>
        <w:t>Zakup</w:t>
      </w:r>
      <w:r w:rsidR="00BE143C">
        <w:rPr>
          <w:b/>
          <w:bCs/>
          <w:sz w:val="22"/>
          <w:szCs w:val="22"/>
        </w:rPr>
        <w:t xml:space="preserve"> i dostawa wyposażenia pracowni nauki zawodu</w:t>
      </w:r>
      <w:r w:rsidRPr="00E9232B">
        <w:rPr>
          <w:b/>
          <w:bCs/>
          <w:sz w:val="22"/>
          <w:szCs w:val="22"/>
        </w:rPr>
        <w:t xml:space="preserve"> dla Zespołu Szkół Zawodowych </w:t>
      </w:r>
      <w:r w:rsidR="00BE143C">
        <w:rPr>
          <w:b/>
          <w:bCs/>
          <w:sz w:val="22"/>
          <w:szCs w:val="22"/>
        </w:rPr>
        <w:br/>
        <w:t>w Rawiczu w ramach P</w:t>
      </w:r>
      <w:r w:rsidRPr="00E9232B">
        <w:rPr>
          <w:b/>
          <w:bCs/>
          <w:sz w:val="22"/>
          <w:szCs w:val="22"/>
        </w:rPr>
        <w:t>rojektu pn. Nowoczesne kształcenie zawodowe w Zespole Szkół Zawodowych w Rawiczu – bodźcem rozwoju gospodarczego południowej Wielkopolski.</w:t>
      </w:r>
    </w:p>
    <w:p w14:paraId="339516A7" w14:textId="37522717" w:rsidR="00AA39D6" w:rsidRPr="00525EFF" w:rsidRDefault="006C1F43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Ja/</w:t>
      </w:r>
      <w:r w:rsidR="00DD2193">
        <w:rPr>
          <w:sz w:val="22"/>
          <w:szCs w:val="22"/>
        </w:rPr>
        <w:t>M</w:t>
      </w:r>
      <w:r w:rsidR="00AA39D6" w:rsidRPr="00525EFF">
        <w:rPr>
          <w:sz w:val="22"/>
          <w:szCs w:val="22"/>
        </w:rPr>
        <w:t>y niżej podpisani:</w:t>
      </w:r>
    </w:p>
    <w:p w14:paraId="7992E6BF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13AB24AD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27AABAEB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DD2193" w:rsidRPr="007677F8" w14:paraId="7E361374" w14:textId="77777777" w:rsidTr="00840CDC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083DD71C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47721255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66B30B3F" w14:textId="77777777" w:rsidTr="00840CDC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7B953B67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2714DEC6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09DE0687" w14:textId="77777777" w:rsidTr="00840CDC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7DC36E5D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4D6DD700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5A59EBA7" w14:textId="77777777" w:rsidTr="00840CDC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25AD0F42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7B2F22E0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7842C5B1" w14:textId="77777777" w:rsidTr="00840CDC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6B23E4F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3F0D31F8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5CFC09DA" w14:textId="77777777" w:rsidTr="00840CDC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A705E5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0699FFEE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0B2FB2F2" w14:textId="77777777" w:rsidTr="00840CDC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C12D978" w14:textId="77777777" w:rsidR="00DD2193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  <w:p w14:paraId="0A2DB24E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61E086B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1935BF8C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3E022D0F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74877210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DD2193" w14:paraId="1B889F9E" w14:textId="77777777" w:rsidTr="00840CDC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FF0AD61" w14:textId="357AEFC2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</w:t>
            </w:r>
            <w:r w:rsidR="005A0EAA" w:rsidRPr="002C6D9F">
              <w:rPr>
                <w:rFonts w:eastAsia="Calibri"/>
                <w:b/>
                <w:bCs/>
                <w:sz w:val="16"/>
                <w:szCs w:val="16"/>
              </w:rPr>
              <w:t>*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5245" w:type="dxa"/>
            <w:shd w:val="clear" w:color="auto" w:fill="auto"/>
          </w:tcPr>
          <w:p w14:paraId="0F383650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A8846E4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5914A2FF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07BDE862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7840069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5BC14DF" w14:textId="47046D91" w:rsidR="000C26C4" w:rsidRDefault="000C26C4" w:rsidP="000C26C4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0FEC1E28" w14:textId="704DAD22" w:rsidR="005A0EAA" w:rsidRDefault="005A0EAA" w:rsidP="000C26C4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6EF7F1ED" w14:textId="77777777" w:rsidR="005A0EAA" w:rsidRPr="000C26C4" w:rsidRDefault="005A0EAA" w:rsidP="000C26C4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26900CF7" w14:textId="0FD0E31B" w:rsidR="000C26C4" w:rsidRPr="002C6D9F" w:rsidRDefault="004D5A42" w:rsidP="000C26C4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4013627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8"/>
      </w:tblGrid>
      <w:tr w:rsidR="00B70DA3" w:rsidRPr="007F3E87" w14:paraId="5F2AA099" w14:textId="77777777" w:rsidTr="00DD2193">
        <w:trPr>
          <w:trHeight w:val="704"/>
        </w:trPr>
        <w:tc>
          <w:tcPr>
            <w:tcW w:w="8788" w:type="dxa"/>
            <w:shd w:val="clear" w:color="auto" w:fill="D9D9D9" w:themeFill="background1" w:themeFillShade="D9"/>
            <w:vAlign w:val="center"/>
          </w:tcPr>
          <w:p w14:paraId="3BF401B0" w14:textId="21A3219D" w:rsidR="00B70DA3" w:rsidRDefault="00B70DA3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5A0EAA">
              <w:rPr>
                <w:b/>
                <w:sz w:val="22"/>
                <w:szCs w:val="22"/>
              </w:rPr>
              <w:t xml:space="preserve"> – Część I </w:t>
            </w:r>
            <w:r w:rsidR="00BB1A35">
              <w:rPr>
                <w:b/>
                <w:sz w:val="22"/>
                <w:szCs w:val="22"/>
              </w:rPr>
              <w:t>*</w:t>
            </w:r>
          </w:p>
          <w:p w14:paraId="1FA6DAF5" w14:textId="229F6C81" w:rsidR="005A0EAA" w:rsidRPr="007F3E87" w:rsidRDefault="00ED1D52" w:rsidP="007F3E8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Zakup i dostawa wyposażenia pracowni </w:t>
            </w:r>
            <w:r w:rsidR="00F4268E">
              <w:rPr>
                <w:b/>
                <w:sz w:val="22"/>
                <w:szCs w:val="22"/>
              </w:rPr>
              <w:t xml:space="preserve">nauki w zawodzie </w:t>
            </w:r>
            <w:r>
              <w:rPr>
                <w:b/>
                <w:sz w:val="22"/>
                <w:szCs w:val="22"/>
              </w:rPr>
              <w:t xml:space="preserve">operator </w:t>
            </w:r>
            <w:r w:rsidR="00202DDA">
              <w:rPr>
                <w:b/>
                <w:sz w:val="22"/>
                <w:szCs w:val="22"/>
              </w:rPr>
              <w:t>obrabiarek skrawających</w:t>
            </w:r>
            <w:r w:rsidR="002C6D9F">
              <w:rPr>
                <w:b/>
                <w:sz w:val="22"/>
                <w:szCs w:val="22"/>
              </w:rPr>
              <w:t>.</w:t>
            </w:r>
          </w:p>
        </w:tc>
      </w:tr>
      <w:tr w:rsidR="00B70DA3" w:rsidRPr="007F3E87" w14:paraId="4679782E" w14:textId="77777777" w:rsidTr="00B70DA3">
        <w:tc>
          <w:tcPr>
            <w:tcW w:w="8788" w:type="dxa"/>
            <w:shd w:val="clear" w:color="auto" w:fill="auto"/>
          </w:tcPr>
          <w:p w14:paraId="5BB5F86F" w14:textId="4AA0196D" w:rsidR="00B70DA3" w:rsidRPr="00BD4DEB" w:rsidRDefault="00B70DA3" w:rsidP="001C344A">
            <w:pPr>
              <w:spacing w:before="60"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0FE4E597" w14:textId="6F08DEB2" w:rsidR="00B70DA3" w:rsidRPr="00BD4DEB" w:rsidRDefault="00E279A1" w:rsidP="00E279A1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2C6D9F">
              <w:rPr>
                <w:b/>
                <w:bCs/>
                <w:sz w:val="22"/>
                <w:szCs w:val="22"/>
              </w:rPr>
              <w:t>C</w:t>
            </w:r>
            <w:r w:rsidR="00B70DA3" w:rsidRPr="002C6D9F">
              <w:rPr>
                <w:b/>
                <w:bCs/>
                <w:sz w:val="22"/>
                <w:szCs w:val="22"/>
              </w:rPr>
              <w:t>ena (C)</w:t>
            </w:r>
            <w:r w:rsidR="00B70DA3" w:rsidRPr="00BD4DEB">
              <w:rPr>
                <w:sz w:val="22"/>
                <w:szCs w:val="22"/>
              </w:rPr>
              <w:t xml:space="preserve"> za wykonanie z</w:t>
            </w:r>
            <w:r w:rsidR="002C6D9F">
              <w:rPr>
                <w:sz w:val="22"/>
                <w:szCs w:val="22"/>
              </w:rPr>
              <w:t>a</w:t>
            </w:r>
            <w:r w:rsidR="00B70DA3" w:rsidRPr="00BD4DEB">
              <w:rPr>
                <w:sz w:val="22"/>
                <w:szCs w:val="22"/>
              </w:rPr>
              <w:t>dania wynosi:</w:t>
            </w:r>
          </w:p>
          <w:p w14:paraId="107155D0" w14:textId="57D5C518" w:rsidR="00B70DA3" w:rsidRPr="00BD4DEB" w:rsidRDefault="00B70DA3" w:rsidP="001C344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kwotę netto ......................</w:t>
            </w:r>
            <w:r w:rsidR="00895E10">
              <w:rPr>
                <w:sz w:val="22"/>
                <w:szCs w:val="22"/>
              </w:rPr>
              <w:t>.............................................</w:t>
            </w:r>
            <w:r w:rsidRPr="00BD4DEB">
              <w:rPr>
                <w:sz w:val="22"/>
                <w:szCs w:val="22"/>
              </w:rPr>
              <w:t xml:space="preserve">. zł </w:t>
            </w:r>
          </w:p>
          <w:p w14:paraId="3881DCE0" w14:textId="3E35A1FC" w:rsidR="00B70DA3" w:rsidRPr="00BD4DEB" w:rsidRDefault="00B70DA3" w:rsidP="001C344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(słownie: ............................................</w:t>
            </w:r>
            <w:r w:rsidR="00895E10">
              <w:rPr>
                <w:sz w:val="22"/>
                <w:szCs w:val="22"/>
              </w:rPr>
              <w:t>...................................</w:t>
            </w:r>
            <w:r w:rsidRPr="00BD4DEB">
              <w:rPr>
                <w:sz w:val="22"/>
                <w:szCs w:val="22"/>
              </w:rPr>
              <w:t>................................ zł),</w:t>
            </w:r>
          </w:p>
          <w:p w14:paraId="69035304" w14:textId="66F5C6A1" w:rsidR="00B70DA3" w:rsidRPr="00BD4DEB" w:rsidRDefault="00B70DA3" w:rsidP="001C344A">
            <w:pPr>
              <w:spacing w:line="360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natomiast wraz z należnym podatkiem VAT w wysokości ......%,</w:t>
            </w:r>
          </w:p>
          <w:p w14:paraId="7D3A1D1A" w14:textId="77777777" w:rsidR="00B70DA3" w:rsidRPr="00BD4DEB" w:rsidRDefault="00B70DA3" w:rsidP="001C344A">
            <w:pPr>
              <w:spacing w:after="60" w:line="360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 xml:space="preserve">wynosi kwotę brutto ……….......... zł </w:t>
            </w:r>
          </w:p>
          <w:p w14:paraId="63C1B0E8" w14:textId="176156E3" w:rsidR="00B70DA3" w:rsidRPr="00BD4DEB" w:rsidRDefault="00B70DA3" w:rsidP="001C344A">
            <w:pPr>
              <w:spacing w:after="60" w:line="360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(słownie: ..................</w:t>
            </w:r>
            <w:r w:rsidR="005117AC" w:rsidRPr="00BD4DEB">
              <w:rPr>
                <w:sz w:val="22"/>
                <w:szCs w:val="22"/>
              </w:rPr>
              <w:t>........................................................................................</w:t>
            </w:r>
            <w:r w:rsidRPr="00BD4DEB">
              <w:rPr>
                <w:sz w:val="22"/>
                <w:szCs w:val="22"/>
              </w:rPr>
              <w:t>.......................... zł)</w:t>
            </w:r>
          </w:p>
          <w:p w14:paraId="3D78810C" w14:textId="41241B7E" w:rsidR="00624617" w:rsidRDefault="00624617" w:rsidP="002C6D9F">
            <w:pPr>
              <w:pStyle w:val="Akapitzlist"/>
              <w:numPr>
                <w:ilvl w:val="0"/>
                <w:numId w:val="7"/>
              </w:numPr>
              <w:spacing w:after="60"/>
              <w:jc w:val="both"/>
              <w:rPr>
                <w:sz w:val="22"/>
                <w:szCs w:val="22"/>
              </w:rPr>
            </w:pPr>
            <w:r w:rsidRPr="002C6D9F">
              <w:rPr>
                <w:b/>
                <w:bCs/>
                <w:sz w:val="22"/>
                <w:szCs w:val="22"/>
              </w:rPr>
              <w:t>Serwis (S)</w:t>
            </w:r>
            <w:r>
              <w:rPr>
                <w:sz w:val="22"/>
                <w:szCs w:val="22"/>
              </w:rPr>
              <w:t xml:space="preserve"> długość czasu w jakim zostaną naprawione usterki (tzw. </w:t>
            </w:r>
            <w:r w:rsidR="00D23645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z</w:t>
            </w:r>
            <w:r w:rsidR="00D23645">
              <w:rPr>
                <w:sz w:val="22"/>
                <w:szCs w:val="22"/>
              </w:rPr>
              <w:t>as reakcji serwisu):</w:t>
            </w:r>
          </w:p>
          <w:p w14:paraId="213F994D" w14:textId="5C28B335" w:rsidR="00D23645" w:rsidRDefault="00D23645" w:rsidP="002C6D9F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1 dzień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67804553" w14:textId="46F00FA8" w:rsidR="00D23645" w:rsidRDefault="00D23645" w:rsidP="002C6D9F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2 dni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44E91A9E" w14:textId="0C2928F0" w:rsidR="00D23645" w:rsidRDefault="00D23645" w:rsidP="002C6D9F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3) 3 dni 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2214482B" w14:textId="4843D11B" w:rsidR="00D23645" w:rsidRDefault="00D23645" w:rsidP="002C6D9F">
            <w:pPr>
              <w:pStyle w:val="Akapitzlist"/>
              <w:spacing w:after="60"/>
              <w:ind w:left="360"/>
              <w:jc w:val="both"/>
              <w:rPr>
                <w:i/>
                <w:iCs/>
                <w:sz w:val="22"/>
                <w:szCs w:val="22"/>
              </w:rPr>
            </w:pPr>
            <w:r w:rsidRPr="00746D9C">
              <w:rPr>
                <w:i/>
                <w:iCs/>
                <w:sz w:val="22"/>
                <w:szCs w:val="22"/>
              </w:rPr>
              <w:t xml:space="preserve">Należy wskazać jeden z powyższych trzech wariantów poprzez postawienie znaku </w:t>
            </w:r>
            <w:r>
              <w:rPr>
                <w:i/>
                <w:iCs/>
                <w:sz w:val="22"/>
                <w:szCs w:val="22"/>
              </w:rPr>
              <w:br/>
            </w:r>
            <w:r w:rsidRPr="00746D9C">
              <w:rPr>
                <w:i/>
                <w:iCs/>
                <w:sz w:val="22"/>
                <w:szCs w:val="22"/>
              </w:rPr>
              <w:t xml:space="preserve">X w odpowiedniej kratce ( </w:t>
            </w:r>
            <w:r w:rsidRPr="00746D9C">
              <w:rPr>
                <w:sz w:val="22"/>
                <w:szCs w:val="22"/>
              </w:rPr>
              <w:sym w:font="Webdings" w:char="F063"/>
            </w:r>
            <w:r w:rsidRPr="00746D9C">
              <w:rPr>
                <w:i/>
                <w:iCs/>
                <w:sz w:val="22"/>
                <w:szCs w:val="22"/>
              </w:rPr>
              <w:t xml:space="preserve"> ).</w:t>
            </w:r>
          </w:p>
          <w:p w14:paraId="6CB9D172" w14:textId="77777777" w:rsidR="00895E10" w:rsidRDefault="00895E10" w:rsidP="002C6D9F">
            <w:pPr>
              <w:pStyle w:val="Akapitzlist"/>
              <w:spacing w:after="60"/>
              <w:ind w:left="360"/>
              <w:jc w:val="both"/>
              <w:rPr>
                <w:i/>
                <w:iCs/>
                <w:sz w:val="22"/>
                <w:szCs w:val="22"/>
              </w:rPr>
            </w:pPr>
          </w:p>
          <w:p w14:paraId="575E949C" w14:textId="327A537C" w:rsidR="00D23645" w:rsidRDefault="00996C38" w:rsidP="002C6D9F">
            <w:pPr>
              <w:pStyle w:val="Akapitzlist"/>
              <w:numPr>
                <w:ilvl w:val="0"/>
                <w:numId w:val="7"/>
              </w:numPr>
              <w:spacing w:after="60"/>
              <w:jc w:val="both"/>
              <w:rPr>
                <w:sz w:val="22"/>
                <w:szCs w:val="22"/>
              </w:rPr>
            </w:pPr>
            <w:r w:rsidRPr="002C6D9F">
              <w:rPr>
                <w:b/>
                <w:bCs/>
                <w:sz w:val="22"/>
                <w:szCs w:val="22"/>
              </w:rPr>
              <w:t>Okres gwarancji i rękojmi za przedmiot zamówienia (G)</w:t>
            </w:r>
            <w:r>
              <w:rPr>
                <w:sz w:val="22"/>
                <w:szCs w:val="22"/>
              </w:rPr>
              <w:t>. Oświadczam, iż okres gwarancji i rękojmi wynosi:</w:t>
            </w:r>
          </w:p>
          <w:p w14:paraId="5DAB48DC" w14:textId="15E73F3B" w:rsidR="00996C38" w:rsidRDefault="00996C38" w:rsidP="002C6D9F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24 miesiące –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536B93F6" w14:textId="63717270" w:rsidR="00996C38" w:rsidRDefault="00996C38" w:rsidP="002C6D9F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36 miesięcy -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042B8DB0" w14:textId="177DC1CE" w:rsidR="00996C38" w:rsidRPr="00996C38" w:rsidRDefault="00996C38" w:rsidP="002C6D9F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który rozpoczyna swój bieg od daty zakończenia dostaw potwierdzonych końcowym Protokołem Odbioru Przedmiotu zamówienia </w:t>
            </w:r>
            <w:r w:rsidRPr="00996C38">
              <w:rPr>
                <w:i/>
                <w:iCs/>
                <w:sz w:val="22"/>
                <w:szCs w:val="22"/>
              </w:rPr>
              <w:t>wg Załącznika Nr 10 do SWZ</w:t>
            </w:r>
            <w:r>
              <w:rPr>
                <w:sz w:val="22"/>
                <w:szCs w:val="22"/>
              </w:rPr>
              <w:t xml:space="preserve">. </w:t>
            </w:r>
          </w:p>
          <w:p w14:paraId="19E1967D" w14:textId="425432DF" w:rsidR="00996C38" w:rsidRPr="00D23645" w:rsidRDefault="00996C38" w:rsidP="002C6D9F">
            <w:pPr>
              <w:pStyle w:val="Akapitzlist"/>
              <w:spacing w:after="60"/>
              <w:ind w:left="360"/>
              <w:jc w:val="both"/>
              <w:rPr>
                <w:sz w:val="22"/>
                <w:szCs w:val="22"/>
              </w:rPr>
            </w:pPr>
            <w:r w:rsidRPr="00746D9C">
              <w:rPr>
                <w:i/>
                <w:iCs/>
                <w:sz w:val="22"/>
                <w:szCs w:val="22"/>
              </w:rPr>
              <w:t>Należy w</w:t>
            </w:r>
            <w:r w:rsidR="00ED1D52">
              <w:rPr>
                <w:i/>
                <w:iCs/>
                <w:sz w:val="22"/>
                <w:szCs w:val="22"/>
              </w:rPr>
              <w:t>skazać jeden z powyższych dwóch</w:t>
            </w:r>
            <w:r w:rsidRPr="00746D9C">
              <w:rPr>
                <w:i/>
                <w:iCs/>
                <w:sz w:val="22"/>
                <w:szCs w:val="22"/>
              </w:rPr>
              <w:t xml:space="preserve"> wariantów poprzez postawienie znaku X </w:t>
            </w:r>
            <w:r w:rsidR="002C6D9F">
              <w:rPr>
                <w:i/>
                <w:iCs/>
                <w:sz w:val="22"/>
                <w:szCs w:val="22"/>
              </w:rPr>
              <w:br/>
            </w:r>
            <w:r w:rsidRPr="00746D9C">
              <w:rPr>
                <w:i/>
                <w:iCs/>
                <w:sz w:val="22"/>
                <w:szCs w:val="22"/>
              </w:rPr>
              <w:t xml:space="preserve">w odpowiedniej kratce ( </w:t>
            </w:r>
            <w:r w:rsidRPr="00746D9C">
              <w:rPr>
                <w:sz w:val="22"/>
                <w:szCs w:val="22"/>
              </w:rPr>
              <w:sym w:font="Webdings" w:char="F063"/>
            </w:r>
            <w:r w:rsidRPr="00746D9C">
              <w:rPr>
                <w:i/>
                <w:iCs/>
                <w:sz w:val="22"/>
                <w:szCs w:val="22"/>
              </w:rPr>
              <w:t xml:space="preserve"> ).</w:t>
            </w:r>
          </w:p>
          <w:p w14:paraId="3F94B1E5" w14:textId="7F21704F" w:rsidR="00B70DA3" w:rsidRPr="00BD4DEB" w:rsidRDefault="00B70DA3" w:rsidP="00746D9C">
            <w:pPr>
              <w:pStyle w:val="Akapitzlist"/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83312B" w:rsidRPr="007F3E87" w14:paraId="14EC4B1E" w14:textId="77777777" w:rsidTr="00895E10">
        <w:tc>
          <w:tcPr>
            <w:tcW w:w="8788" w:type="dxa"/>
            <w:shd w:val="clear" w:color="auto" w:fill="D9D9D9" w:themeFill="background1" w:themeFillShade="D9"/>
          </w:tcPr>
          <w:p w14:paraId="072184C3" w14:textId="0A4D423B" w:rsidR="00895E10" w:rsidRDefault="00895E10" w:rsidP="00895E10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>
              <w:rPr>
                <w:b/>
                <w:sz w:val="22"/>
                <w:szCs w:val="22"/>
              </w:rPr>
              <w:t xml:space="preserve"> – Część II</w:t>
            </w:r>
            <w:r w:rsidR="00BB1A35">
              <w:rPr>
                <w:b/>
                <w:sz w:val="22"/>
                <w:szCs w:val="22"/>
              </w:rPr>
              <w:t>*</w:t>
            </w:r>
          </w:p>
          <w:p w14:paraId="6C4E5A54" w14:textId="3330778B" w:rsidR="0083312B" w:rsidRPr="0041215E" w:rsidRDefault="00ED1D52" w:rsidP="00895E10">
            <w:pPr>
              <w:pStyle w:val="Tekstpodstawowy"/>
              <w:spacing w:before="6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Zakup i dostawa wyposażenia pracowni </w:t>
            </w:r>
            <w:r w:rsidR="00F4268E">
              <w:rPr>
                <w:b/>
                <w:sz w:val="22"/>
                <w:szCs w:val="22"/>
              </w:rPr>
              <w:t>nauki w zawodzie mechanik</w:t>
            </w:r>
            <w:r w:rsidR="002C6D9F">
              <w:rPr>
                <w:b/>
                <w:sz w:val="22"/>
                <w:szCs w:val="22"/>
              </w:rPr>
              <w:t>.</w:t>
            </w:r>
          </w:p>
        </w:tc>
      </w:tr>
      <w:tr w:rsidR="0083312B" w:rsidRPr="007F3E87" w14:paraId="2C30D0C4" w14:textId="77777777" w:rsidTr="00B70DA3">
        <w:tc>
          <w:tcPr>
            <w:tcW w:w="8788" w:type="dxa"/>
            <w:shd w:val="clear" w:color="auto" w:fill="auto"/>
          </w:tcPr>
          <w:p w14:paraId="6F0DF008" w14:textId="77777777" w:rsidR="00895E10" w:rsidRDefault="00895E10" w:rsidP="00895E1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119BF483" w14:textId="6566E3DD" w:rsidR="00895E10" w:rsidRPr="00895E10" w:rsidRDefault="00895E10" w:rsidP="00895E10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2C6D9F">
              <w:rPr>
                <w:b/>
                <w:bCs/>
                <w:sz w:val="22"/>
                <w:szCs w:val="22"/>
              </w:rPr>
              <w:t>Cena (C)</w:t>
            </w:r>
            <w:r w:rsidRPr="00895E10">
              <w:rPr>
                <w:sz w:val="22"/>
                <w:szCs w:val="22"/>
              </w:rPr>
              <w:t xml:space="preserve"> za wykonanie z</w:t>
            </w:r>
            <w:r w:rsidR="002C6D9F">
              <w:rPr>
                <w:sz w:val="22"/>
                <w:szCs w:val="22"/>
              </w:rPr>
              <w:t>a</w:t>
            </w:r>
            <w:r w:rsidRPr="00895E10">
              <w:rPr>
                <w:sz w:val="22"/>
                <w:szCs w:val="22"/>
              </w:rPr>
              <w:t>dania wynosi:</w:t>
            </w:r>
          </w:p>
          <w:p w14:paraId="2700122B" w14:textId="3596CD2E" w:rsidR="00895E10" w:rsidRPr="00BD4DEB" w:rsidRDefault="00895E10" w:rsidP="00895E1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kwotę netto .....................</w:t>
            </w:r>
            <w:r>
              <w:rPr>
                <w:sz w:val="22"/>
                <w:szCs w:val="22"/>
              </w:rPr>
              <w:t>..................................................</w:t>
            </w:r>
            <w:r w:rsidRPr="00BD4DEB">
              <w:rPr>
                <w:sz w:val="22"/>
                <w:szCs w:val="22"/>
              </w:rPr>
              <w:t xml:space="preserve">.. zł </w:t>
            </w:r>
          </w:p>
          <w:p w14:paraId="48C5C786" w14:textId="645834EF" w:rsidR="00895E10" w:rsidRPr="00BD4DEB" w:rsidRDefault="00895E10" w:rsidP="00895E1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(słownie: ....................................................................</w:t>
            </w:r>
            <w:r>
              <w:rPr>
                <w:sz w:val="22"/>
                <w:szCs w:val="22"/>
              </w:rPr>
              <w:t>...................................</w:t>
            </w:r>
            <w:r w:rsidRPr="00BD4DEB">
              <w:rPr>
                <w:sz w:val="22"/>
                <w:szCs w:val="22"/>
              </w:rPr>
              <w:t>........ zł),</w:t>
            </w:r>
          </w:p>
          <w:p w14:paraId="66843997" w14:textId="77777777" w:rsidR="00895E10" w:rsidRPr="00BD4DEB" w:rsidRDefault="00895E10" w:rsidP="00895E10">
            <w:pPr>
              <w:spacing w:line="360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natomiast wraz z należnym podatkiem VAT w wysokości ......%,</w:t>
            </w:r>
          </w:p>
          <w:p w14:paraId="79A254DB" w14:textId="77777777" w:rsidR="00895E10" w:rsidRPr="00BD4DEB" w:rsidRDefault="00895E10" w:rsidP="00895E10">
            <w:pPr>
              <w:spacing w:after="60" w:line="360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 xml:space="preserve">wynosi kwotę brutto ……….......... zł </w:t>
            </w:r>
          </w:p>
          <w:p w14:paraId="639E5130" w14:textId="77777777" w:rsidR="00895E10" w:rsidRPr="00BD4DEB" w:rsidRDefault="00895E10" w:rsidP="00895E10">
            <w:pPr>
              <w:spacing w:after="60" w:line="360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(słownie: .................................................................................................................................... zł)</w:t>
            </w:r>
          </w:p>
          <w:p w14:paraId="4B9D938D" w14:textId="77777777" w:rsidR="00895E10" w:rsidRDefault="00895E10" w:rsidP="002C6D9F">
            <w:pPr>
              <w:pStyle w:val="Akapitzlist"/>
              <w:numPr>
                <w:ilvl w:val="0"/>
                <w:numId w:val="11"/>
              </w:numPr>
              <w:spacing w:after="60"/>
              <w:jc w:val="both"/>
              <w:rPr>
                <w:sz w:val="22"/>
                <w:szCs w:val="22"/>
              </w:rPr>
            </w:pPr>
            <w:r w:rsidRPr="002C6D9F">
              <w:rPr>
                <w:b/>
                <w:bCs/>
                <w:sz w:val="22"/>
                <w:szCs w:val="22"/>
              </w:rPr>
              <w:t>Serwis (S)</w:t>
            </w:r>
            <w:r>
              <w:rPr>
                <w:sz w:val="22"/>
                <w:szCs w:val="22"/>
              </w:rPr>
              <w:t xml:space="preserve"> długość czasu w jakim zostaną naprawione usterki (tzw. czas reakcji serwisu):</w:t>
            </w:r>
          </w:p>
          <w:p w14:paraId="77325E63" w14:textId="77777777" w:rsidR="00895E10" w:rsidRDefault="00895E10" w:rsidP="002C6D9F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1 dzień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625BF7D2" w14:textId="77777777" w:rsidR="00895E10" w:rsidRDefault="00895E10" w:rsidP="002C6D9F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2 dni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7D3F16DE" w14:textId="77777777" w:rsidR="00895E10" w:rsidRDefault="00895E10" w:rsidP="002C6D9F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3) 3 dni 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785D2BD8" w14:textId="77777777" w:rsidR="00895E10" w:rsidRDefault="00895E10" w:rsidP="002C6D9F">
            <w:pPr>
              <w:pStyle w:val="Akapitzlist"/>
              <w:spacing w:after="60"/>
              <w:ind w:left="360"/>
              <w:jc w:val="both"/>
              <w:rPr>
                <w:i/>
                <w:iCs/>
                <w:sz w:val="22"/>
                <w:szCs w:val="22"/>
              </w:rPr>
            </w:pPr>
            <w:r w:rsidRPr="00746D9C">
              <w:rPr>
                <w:i/>
                <w:iCs/>
                <w:sz w:val="22"/>
                <w:szCs w:val="22"/>
              </w:rPr>
              <w:lastRenderedPageBreak/>
              <w:t xml:space="preserve">Należy wskazać jeden z powyższych trzech wariantów poprzez postawienie znaku </w:t>
            </w:r>
            <w:r>
              <w:rPr>
                <w:i/>
                <w:iCs/>
                <w:sz w:val="22"/>
                <w:szCs w:val="22"/>
              </w:rPr>
              <w:br/>
            </w:r>
            <w:r w:rsidRPr="00746D9C">
              <w:rPr>
                <w:i/>
                <w:iCs/>
                <w:sz w:val="22"/>
                <w:szCs w:val="22"/>
              </w:rPr>
              <w:t xml:space="preserve">X w odpowiedniej kratce ( </w:t>
            </w:r>
            <w:r w:rsidRPr="00746D9C">
              <w:rPr>
                <w:sz w:val="22"/>
                <w:szCs w:val="22"/>
              </w:rPr>
              <w:sym w:font="Webdings" w:char="F063"/>
            </w:r>
            <w:r w:rsidRPr="00746D9C">
              <w:rPr>
                <w:i/>
                <w:iCs/>
                <w:sz w:val="22"/>
                <w:szCs w:val="22"/>
              </w:rPr>
              <w:t xml:space="preserve"> ).</w:t>
            </w:r>
          </w:p>
          <w:p w14:paraId="2967FE92" w14:textId="77777777" w:rsidR="00895E10" w:rsidRDefault="00895E10" w:rsidP="002C6D9F">
            <w:pPr>
              <w:pStyle w:val="Akapitzlist"/>
              <w:spacing w:after="60"/>
              <w:ind w:left="360"/>
              <w:jc w:val="both"/>
              <w:rPr>
                <w:i/>
                <w:iCs/>
                <w:sz w:val="22"/>
                <w:szCs w:val="22"/>
              </w:rPr>
            </w:pPr>
          </w:p>
          <w:p w14:paraId="159DFFAF" w14:textId="3740835B" w:rsidR="00895E10" w:rsidRDefault="00895E10" w:rsidP="002C6D9F">
            <w:pPr>
              <w:pStyle w:val="Akapitzlist"/>
              <w:numPr>
                <w:ilvl w:val="0"/>
                <w:numId w:val="11"/>
              </w:numPr>
              <w:spacing w:after="60"/>
              <w:jc w:val="both"/>
              <w:rPr>
                <w:sz w:val="22"/>
                <w:szCs w:val="22"/>
              </w:rPr>
            </w:pPr>
            <w:r w:rsidRPr="002C6D9F">
              <w:rPr>
                <w:b/>
                <w:bCs/>
                <w:sz w:val="22"/>
                <w:szCs w:val="22"/>
              </w:rPr>
              <w:t>Okres gwarancji i rękojmi za przedmiot zamówienia (G)</w:t>
            </w:r>
            <w:r>
              <w:rPr>
                <w:sz w:val="22"/>
                <w:szCs w:val="22"/>
              </w:rPr>
              <w:t xml:space="preserve">. Oświadczam, iż okres gwarancji </w:t>
            </w:r>
            <w:r w:rsidR="002C6D9F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i rękojmi wynosi:</w:t>
            </w:r>
          </w:p>
          <w:p w14:paraId="69668B7A" w14:textId="77777777" w:rsidR="00895E10" w:rsidRDefault="00895E10" w:rsidP="002C6D9F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24 miesiące –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1E01BC49" w14:textId="77777777" w:rsidR="00895E10" w:rsidRDefault="00895E10" w:rsidP="002C6D9F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36 miesięcy -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43A104C0" w14:textId="77777777" w:rsidR="00895E10" w:rsidRPr="00996C38" w:rsidRDefault="00895E10" w:rsidP="002C6D9F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który rozpoczyna swój bieg od daty zakończenia dostaw potwierdzonych końcowym Protokołem Odbioru Przedmiotu zamówienia </w:t>
            </w:r>
            <w:r w:rsidRPr="00996C38">
              <w:rPr>
                <w:i/>
                <w:iCs/>
                <w:sz w:val="22"/>
                <w:szCs w:val="22"/>
              </w:rPr>
              <w:t>wg Załącznika Nr 10 do SWZ</w:t>
            </w:r>
            <w:r>
              <w:rPr>
                <w:sz w:val="22"/>
                <w:szCs w:val="22"/>
              </w:rPr>
              <w:t xml:space="preserve">. </w:t>
            </w:r>
          </w:p>
          <w:p w14:paraId="1340177D" w14:textId="40FC0D61" w:rsidR="00895E10" w:rsidRPr="00D23645" w:rsidRDefault="00895E10" w:rsidP="002C6D9F">
            <w:pPr>
              <w:pStyle w:val="Akapitzlist"/>
              <w:spacing w:after="60"/>
              <w:ind w:left="360"/>
              <w:jc w:val="both"/>
              <w:rPr>
                <w:sz w:val="22"/>
                <w:szCs w:val="22"/>
              </w:rPr>
            </w:pPr>
            <w:r w:rsidRPr="00746D9C">
              <w:rPr>
                <w:i/>
                <w:iCs/>
                <w:sz w:val="22"/>
                <w:szCs w:val="22"/>
              </w:rPr>
              <w:t>Należy w</w:t>
            </w:r>
            <w:r w:rsidR="00ED1D52">
              <w:rPr>
                <w:i/>
                <w:iCs/>
                <w:sz w:val="22"/>
                <w:szCs w:val="22"/>
              </w:rPr>
              <w:t>skazać jeden z powyższych dwóch</w:t>
            </w:r>
            <w:r w:rsidRPr="00746D9C">
              <w:rPr>
                <w:i/>
                <w:iCs/>
                <w:sz w:val="22"/>
                <w:szCs w:val="22"/>
              </w:rPr>
              <w:t xml:space="preserve"> wariantów poprzez postawienie znaku X </w:t>
            </w:r>
            <w:r w:rsidR="002C6D9F">
              <w:rPr>
                <w:i/>
                <w:iCs/>
                <w:sz w:val="22"/>
                <w:szCs w:val="22"/>
              </w:rPr>
              <w:br/>
            </w:r>
            <w:r w:rsidRPr="00746D9C">
              <w:rPr>
                <w:i/>
                <w:iCs/>
                <w:sz w:val="22"/>
                <w:szCs w:val="22"/>
              </w:rPr>
              <w:t xml:space="preserve">w odpowiedniej kratce ( </w:t>
            </w:r>
            <w:r w:rsidRPr="00746D9C">
              <w:rPr>
                <w:sz w:val="22"/>
                <w:szCs w:val="22"/>
              </w:rPr>
              <w:sym w:font="Webdings" w:char="F063"/>
            </w:r>
            <w:r w:rsidRPr="00746D9C">
              <w:rPr>
                <w:i/>
                <w:iCs/>
                <w:sz w:val="22"/>
                <w:szCs w:val="22"/>
              </w:rPr>
              <w:t xml:space="preserve"> ).</w:t>
            </w:r>
          </w:p>
          <w:p w14:paraId="252233FA" w14:textId="2311135E" w:rsidR="00DD2193" w:rsidRPr="00746D9C" w:rsidRDefault="00DD2193" w:rsidP="0041215E">
            <w:pPr>
              <w:spacing w:before="60" w:line="360" w:lineRule="auto"/>
              <w:jc w:val="both"/>
              <w:rPr>
                <w:bCs/>
                <w:i/>
                <w:iCs/>
                <w:sz w:val="18"/>
                <w:szCs w:val="18"/>
              </w:rPr>
            </w:pPr>
          </w:p>
        </w:tc>
      </w:tr>
      <w:tr w:rsidR="00895E10" w:rsidRPr="007F3E87" w14:paraId="6E189130" w14:textId="77777777" w:rsidTr="00895E10">
        <w:tc>
          <w:tcPr>
            <w:tcW w:w="8788" w:type="dxa"/>
            <w:shd w:val="clear" w:color="auto" w:fill="D9D9D9" w:themeFill="background1" w:themeFillShade="D9"/>
          </w:tcPr>
          <w:p w14:paraId="6F8D4CE8" w14:textId="50F27BC4" w:rsidR="00895E10" w:rsidRDefault="00895E10" w:rsidP="00895E10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lastRenderedPageBreak/>
              <w:t>Cena oferty</w:t>
            </w:r>
            <w:r>
              <w:rPr>
                <w:b/>
                <w:sz w:val="22"/>
                <w:szCs w:val="22"/>
              </w:rPr>
              <w:t xml:space="preserve"> – Część III</w:t>
            </w:r>
            <w:r w:rsidR="00BB1A35">
              <w:rPr>
                <w:b/>
                <w:sz w:val="22"/>
                <w:szCs w:val="22"/>
              </w:rPr>
              <w:t>*</w:t>
            </w:r>
          </w:p>
          <w:p w14:paraId="0C2477E7" w14:textId="209A1B7B" w:rsidR="00895E10" w:rsidRDefault="00ED1D52" w:rsidP="00895E10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Zakup i dostawa wyposażenia pracowni </w:t>
            </w:r>
            <w:r w:rsidR="00F4268E">
              <w:rPr>
                <w:b/>
                <w:sz w:val="22"/>
                <w:szCs w:val="22"/>
              </w:rPr>
              <w:t xml:space="preserve">nauki w zawodzie </w:t>
            </w:r>
            <w:r>
              <w:rPr>
                <w:b/>
                <w:sz w:val="22"/>
                <w:szCs w:val="22"/>
              </w:rPr>
              <w:t>technik logistyk</w:t>
            </w:r>
            <w:r w:rsidR="002C6D9F">
              <w:rPr>
                <w:b/>
                <w:sz w:val="22"/>
                <w:szCs w:val="22"/>
              </w:rPr>
              <w:t>.</w:t>
            </w:r>
          </w:p>
        </w:tc>
      </w:tr>
      <w:tr w:rsidR="00895E10" w:rsidRPr="007F3E87" w14:paraId="70AFAE4A" w14:textId="77777777" w:rsidTr="00B70DA3">
        <w:tc>
          <w:tcPr>
            <w:tcW w:w="8788" w:type="dxa"/>
            <w:shd w:val="clear" w:color="auto" w:fill="auto"/>
          </w:tcPr>
          <w:p w14:paraId="7CBCA284" w14:textId="531CFDF9" w:rsidR="00895E10" w:rsidRPr="00BD4DEB" w:rsidRDefault="00895E10" w:rsidP="002C6D9F">
            <w:pPr>
              <w:pStyle w:val="Akapitzlist"/>
              <w:numPr>
                <w:ilvl w:val="0"/>
                <w:numId w:val="12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2C6D9F">
              <w:rPr>
                <w:b/>
                <w:bCs/>
                <w:sz w:val="22"/>
                <w:szCs w:val="22"/>
              </w:rPr>
              <w:t>Cena (C)</w:t>
            </w:r>
            <w:r w:rsidRPr="00BD4DEB">
              <w:rPr>
                <w:sz w:val="22"/>
                <w:szCs w:val="22"/>
              </w:rPr>
              <w:t xml:space="preserve"> za wykonanie z</w:t>
            </w:r>
            <w:r w:rsidR="002C6D9F">
              <w:rPr>
                <w:sz w:val="22"/>
                <w:szCs w:val="22"/>
              </w:rPr>
              <w:t>a</w:t>
            </w:r>
            <w:r w:rsidRPr="00BD4DEB">
              <w:rPr>
                <w:sz w:val="22"/>
                <w:szCs w:val="22"/>
              </w:rPr>
              <w:t>dania wynosi:</w:t>
            </w:r>
          </w:p>
          <w:p w14:paraId="6BB3A1EE" w14:textId="383E63C0" w:rsidR="00895E10" w:rsidRPr="00BD4DEB" w:rsidRDefault="00895E10" w:rsidP="00895E1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kwotę netto .................</w:t>
            </w:r>
            <w:r>
              <w:rPr>
                <w:sz w:val="22"/>
                <w:szCs w:val="22"/>
              </w:rPr>
              <w:t>.............................................................</w:t>
            </w:r>
            <w:r w:rsidRPr="00BD4DEB">
              <w:rPr>
                <w:sz w:val="22"/>
                <w:szCs w:val="22"/>
              </w:rPr>
              <w:t xml:space="preserve">...... zł </w:t>
            </w:r>
          </w:p>
          <w:p w14:paraId="65580A97" w14:textId="7BB43E2A" w:rsidR="00895E10" w:rsidRPr="00BD4DEB" w:rsidRDefault="00895E10" w:rsidP="00895E1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(słownie: ............................</w:t>
            </w:r>
            <w:r>
              <w:rPr>
                <w:sz w:val="22"/>
                <w:szCs w:val="22"/>
              </w:rPr>
              <w:t>..........................................</w:t>
            </w:r>
            <w:r w:rsidRPr="00BD4DEB">
              <w:rPr>
                <w:sz w:val="22"/>
                <w:szCs w:val="22"/>
              </w:rPr>
              <w:t>................................................ zł),</w:t>
            </w:r>
          </w:p>
          <w:p w14:paraId="7D9B28AE" w14:textId="77777777" w:rsidR="00895E10" w:rsidRPr="00BD4DEB" w:rsidRDefault="00895E10" w:rsidP="00895E10">
            <w:pPr>
              <w:spacing w:line="360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natomiast wraz z należnym podatkiem VAT w wysokości ......%,</w:t>
            </w:r>
          </w:p>
          <w:p w14:paraId="447495A5" w14:textId="77777777" w:rsidR="00895E10" w:rsidRPr="00BD4DEB" w:rsidRDefault="00895E10" w:rsidP="00895E10">
            <w:pPr>
              <w:spacing w:after="60" w:line="360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 xml:space="preserve">wynosi kwotę brutto ……….......... zł </w:t>
            </w:r>
          </w:p>
          <w:p w14:paraId="479DAD4A" w14:textId="77777777" w:rsidR="00895E10" w:rsidRPr="00BD4DEB" w:rsidRDefault="00895E10" w:rsidP="00895E10">
            <w:pPr>
              <w:spacing w:after="60" w:line="360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(słownie: .................................................................................................................................... zł)</w:t>
            </w:r>
          </w:p>
          <w:p w14:paraId="070DBB44" w14:textId="77777777" w:rsidR="00895E10" w:rsidRDefault="00895E10" w:rsidP="002C6D9F">
            <w:pPr>
              <w:pStyle w:val="Akapitzlist"/>
              <w:numPr>
                <w:ilvl w:val="0"/>
                <w:numId w:val="12"/>
              </w:numPr>
              <w:spacing w:after="60"/>
              <w:jc w:val="both"/>
              <w:rPr>
                <w:sz w:val="22"/>
                <w:szCs w:val="22"/>
              </w:rPr>
            </w:pPr>
            <w:r w:rsidRPr="002C6D9F">
              <w:rPr>
                <w:b/>
                <w:bCs/>
                <w:sz w:val="22"/>
                <w:szCs w:val="22"/>
              </w:rPr>
              <w:t>Serwis (S)</w:t>
            </w:r>
            <w:r>
              <w:rPr>
                <w:sz w:val="22"/>
                <w:szCs w:val="22"/>
              </w:rPr>
              <w:t xml:space="preserve"> długość czasu w jakim zostaną naprawione usterki (tzw. czas reakcji serwisu):</w:t>
            </w:r>
          </w:p>
          <w:p w14:paraId="34D5C8D7" w14:textId="77777777" w:rsidR="00895E10" w:rsidRDefault="00895E10" w:rsidP="002C6D9F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1 dzień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0886AF3C" w14:textId="77777777" w:rsidR="00895E10" w:rsidRDefault="00895E10" w:rsidP="002C6D9F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2 dni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31FD3D15" w14:textId="77777777" w:rsidR="00895E10" w:rsidRDefault="00895E10" w:rsidP="002C6D9F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3) 3 dni 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5B1D0F84" w14:textId="77777777" w:rsidR="00895E10" w:rsidRDefault="00895E10" w:rsidP="002C6D9F">
            <w:pPr>
              <w:pStyle w:val="Akapitzlist"/>
              <w:spacing w:after="60"/>
              <w:ind w:left="360"/>
              <w:jc w:val="both"/>
              <w:rPr>
                <w:i/>
                <w:iCs/>
                <w:sz w:val="22"/>
                <w:szCs w:val="22"/>
              </w:rPr>
            </w:pPr>
            <w:r w:rsidRPr="00746D9C">
              <w:rPr>
                <w:i/>
                <w:iCs/>
                <w:sz w:val="22"/>
                <w:szCs w:val="22"/>
              </w:rPr>
              <w:t xml:space="preserve">Należy wskazać jeden z powyższych trzech wariantów poprzez postawienie znaku </w:t>
            </w:r>
            <w:r>
              <w:rPr>
                <w:i/>
                <w:iCs/>
                <w:sz w:val="22"/>
                <w:szCs w:val="22"/>
              </w:rPr>
              <w:br/>
            </w:r>
            <w:r w:rsidRPr="00746D9C">
              <w:rPr>
                <w:i/>
                <w:iCs/>
                <w:sz w:val="22"/>
                <w:szCs w:val="22"/>
              </w:rPr>
              <w:t xml:space="preserve">X w odpowiedniej kratce ( </w:t>
            </w:r>
            <w:r w:rsidRPr="00746D9C">
              <w:rPr>
                <w:sz w:val="22"/>
                <w:szCs w:val="22"/>
              </w:rPr>
              <w:sym w:font="Webdings" w:char="F063"/>
            </w:r>
            <w:r w:rsidRPr="00746D9C">
              <w:rPr>
                <w:i/>
                <w:iCs/>
                <w:sz w:val="22"/>
                <w:szCs w:val="22"/>
              </w:rPr>
              <w:t xml:space="preserve"> ).</w:t>
            </w:r>
          </w:p>
          <w:p w14:paraId="04E92056" w14:textId="77777777" w:rsidR="00895E10" w:rsidRDefault="00895E10" w:rsidP="002C6D9F">
            <w:pPr>
              <w:pStyle w:val="Akapitzlist"/>
              <w:spacing w:after="60"/>
              <w:ind w:left="360"/>
              <w:jc w:val="both"/>
              <w:rPr>
                <w:i/>
                <w:iCs/>
                <w:sz w:val="22"/>
                <w:szCs w:val="22"/>
              </w:rPr>
            </w:pPr>
          </w:p>
          <w:p w14:paraId="7E8A2D80" w14:textId="77777777" w:rsidR="00895E10" w:rsidRDefault="00895E10" w:rsidP="002C6D9F">
            <w:pPr>
              <w:pStyle w:val="Akapitzlist"/>
              <w:numPr>
                <w:ilvl w:val="0"/>
                <w:numId w:val="12"/>
              </w:numPr>
              <w:spacing w:after="60"/>
              <w:jc w:val="both"/>
              <w:rPr>
                <w:sz w:val="22"/>
                <w:szCs w:val="22"/>
              </w:rPr>
            </w:pPr>
            <w:r w:rsidRPr="002C6D9F">
              <w:rPr>
                <w:b/>
                <w:bCs/>
                <w:sz w:val="22"/>
                <w:szCs w:val="22"/>
              </w:rPr>
              <w:t>Okres gwarancji i rękojmi za przedmiot zamówienia (G)</w:t>
            </w:r>
            <w:r>
              <w:rPr>
                <w:sz w:val="22"/>
                <w:szCs w:val="22"/>
              </w:rPr>
              <w:t>. Oświadczam, iż okres gwarancji i rękojmi wynosi:</w:t>
            </w:r>
          </w:p>
          <w:p w14:paraId="1600726D" w14:textId="77777777" w:rsidR="00895E10" w:rsidRDefault="00895E10" w:rsidP="002C6D9F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24 miesiące –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2A327ADE" w14:textId="77777777" w:rsidR="00895E10" w:rsidRDefault="00895E10" w:rsidP="002C6D9F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36 miesięcy -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6DA0641F" w14:textId="77777777" w:rsidR="00895E10" w:rsidRPr="00996C38" w:rsidRDefault="00895E10" w:rsidP="002C6D9F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który rozpoczyna swój bieg od daty zakończenia dostaw potwierdzonych końcowym Protokołem Odbioru Przedmiotu zamówienia </w:t>
            </w:r>
            <w:r w:rsidRPr="00996C38">
              <w:rPr>
                <w:i/>
                <w:iCs/>
                <w:sz w:val="22"/>
                <w:szCs w:val="22"/>
              </w:rPr>
              <w:t>wg Załącznika Nr 10 do SWZ</w:t>
            </w:r>
            <w:r>
              <w:rPr>
                <w:sz w:val="22"/>
                <w:szCs w:val="22"/>
              </w:rPr>
              <w:t xml:space="preserve">. </w:t>
            </w:r>
          </w:p>
          <w:p w14:paraId="3D2DF26C" w14:textId="1A480D74" w:rsidR="00895E10" w:rsidRPr="00D23645" w:rsidRDefault="00895E10" w:rsidP="002C6D9F">
            <w:pPr>
              <w:pStyle w:val="Akapitzlist"/>
              <w:spacing w:after="60"/>
              <w:ind w:left="360"/>
              <w:jc w:val="both"/>
              <w:rPr>
                <w:sz w:val="22"/>
                <w:szCs w:val="22"/>
              </w:rPr>
            </w:pPr>
            <w:r w:rsidRPr="00746D9C">
              <w:rPr>
                <w:i/>
                <w:iCs/>
                <w:sz w:val="22"/>
                <w:szCs w:val="22"/>
              </w:rPr>
              <w:t>Należy w</w:t>
            </w:r>
            <w:r w:rsidR="00ED1D52">
              <w:rPr>
                <w:i/>
                <w:iCs/>
                <w:sz w:val="22"/>
                <w:szCs w:val="22"/>
              </w:rPr>
              <w:t>skazać jeden z powyższych dwóch</w:t>
            </w:r>
            <w:r w:rsidRPr="00746D9C">
              <w:rPr>
                <w:i/>
                <w:iCs/>
                <w:sz w:val="22"/>
                <w:szCs w:val="22"/>
              </w:rPr>
              <w:t xml:space="preserve"> wariantów poprzez postawienie znaku X </w:t>
            </w:r>
            <w:r w:rsidR="002C6D9F">
              <w:rPr>
                <w:i/>
                <w:iCs/>
                <w:sz w:val="22"/>
                <w:szCs w:val="22"/>
              </w:rPr>
              <w:br/>
            </w:r>
            <w:r w:rsidRPr="00746D9C">
              <w:rPr>
                <w:i/>
                <w:iCs/>
                <w:sz w:val="22"/>
                <w:szCs w:val="22"/>
              </w:rPr>
              <w:t xml:space="preserve">w odpowiedniej kratce ( </w:t>
            </w:r>
            <w:r w:rsidRPr="00746D9C">
              <w:rPr>
                <w:sz w:val="22"/>
                <w:szCs w:val="22"/>
              </w:rPr>
              <w:sym w:font="Webdings" w:char="F063"/>
            </w:r>
            <w:r w:rsidRPr="00746D9C">
              <w:rPr>
                <w:i/>
                <w:iCs/>
                <w:sz w:val="22"/>
                <w:szCs w:val="22"/>
              </w:rPr>
              <w:t xml:space="preserve"> ).</w:t>
            </w:r>
          </w:p>
          <w:p w14:paraId="30B6D254" w14:textId="164F4E67" w:rsidR="00ED1D52" w:rsidRDefault="00ED1D52" w:rsidP="00895E1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ED1D52" w:rsidRPr="007F3E87" w14:paraId="4AF22B16" w14:textId="77777777" w:rsidTr="00ED1D52">
        <w:tc>
          <w:tcPr>
            <w:tcW w:w="8788" w:type="dxa"/>
            <w:shd w:val="clear" w:color="auto" w:fill="BFBFBF" w:themeFill="background1" w:themeFillShade="BF"/>
          </w:tcPr>
          <w:p w14:paraId="2BC71846" w14:textId="29D4CCF0" w:rsidR="00ED1D52" w:rsidRDefault="00ED1D52" w:rsidP="00ED1D52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>
              <w:rPr>
                <w:b/>
                <w:sz w:val="22"/>
                <w:szCs w:val="22"/>
              </w:rPr>
              <w:t xml:space="preserve"> – Część IV*</w:t>
            </w:r>
          </w:p>
          <w:p w14:paraId="0C5F9C0C" w14:textId="5938E65E" w:rsidR="00ED1D52" w:rsidRPr="00ED1D52" w:rsidRDefault="00ED1D52" w:rsidP="00ED1D5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Zakup i dostawa wyposażenia pracowni nauki w zawodzie teleinformatyk</w:t>
            </w:r>
            <w:r w:rsidR="002C6D9F">
              <w:rPr>
                <w:b/>
                <w:sz w:val="22"/>
                <w:szCs w:val="22"/>
              </w:rPr>
              <w:t>.</w:t>
            </w:r>
          </w:p>
        </w:tc>
      </w:tr>
      <w:tr w:rsidR="00ED1D52" w:rsidRPr="007F3E87" w14:paraId="44C353C4" w14:textId="77777777" w:rsidTr="00B70DA3">
        <w:tc>
          <w:tcPr>
            <w:tcW w:w="8788" w:type="dxa"/>
            <w:shd w:val="clear" w:color="auto" w:fill="auto"/>
          </w:tcPr>
          <w:p w14:paraId="6300E69F" w14:textId="76EA8C12" w:rsidR="00ED1D52" w:rsidRPr="00BD4DEB" w:rsidRDefault="00ED1D52" w:rsidP="002C6D9F">
            <w:pPr>
              <w:pStyle w:val="Akapitzlist"/>
              <w:numPr>
                <w:ilvl w:val="0"/>
                <w:numId w:val="13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2C6D9F">
              <w:rPr>
                <w:b/>
                <w:bCs/>
                <w:sz w:val="22"/>
                <w:szCs w:val="22"/>
              </w:rPr>
              <w:t xml:space="preserve">Cena (C) </w:t>
            </w:r>
            <w:r w:rsidRPr="00BD4DEB">
              <w:rPr>
                <w:sz w:val="22"/>
                <w:szCs w:val="22"/>
              </w:rPr>
              <w:t>za wykonanie z</w:t>
            </w:r>
            <w:r w:rsidR="002C6D9F">
              <w:rPr>
                <w:sz w:val="22"/>
                <w:szCs w:val="22"/>
              </w:rPr>
              <w:t>a</w:t>
            </w:r>
            <w:r w:rsidRPr="00BD4DEB">
              <w:rPr>
                <w:sz w:val="22"/>
                <w:szCs w:val="22"/>
              </w:rPr>
              <w:t>dania wynosi:</w:t>
            </w:r>
          </w:p>
          <w:p w14:paraId="349C51EE" w14:textId="77777777" w:rsidR="00ED1D52" w:rsidRPr="00BD4DEB" w:rsidRDefault="00ED1D52" w:rsidP="00ED1D5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kwotę netto .................</w:t>
            </w:r>
            <w:r>
              <w:rPr>
                <w:sz w:val="22"/>
                <w:szCs w:val="22"/>
              </w:rPr>
              <w:t>.............................................................</w:t>
            </w:r>
            <w:r w:rsidRPr="00BD4DEB">
              <w:rPr>
                <w:sz w:val="22"/>
                <w:szCs w:val="22"/>
              </w:rPr>
              <w:t xml:space="preserve">...... zł </w:t>
            </w:r>
          </w:p>
          <w:p w14:paraId="6BFFEE13" w14:textId="77777777" w:rsidR="00ED1D52" w:rsidRPr="00BD4DEB" w:rsidRDefault="00ED1D52" w:rsidP="00ED1D5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(słownie: ............................</w:t>
            </w:r>
            <w:r>
              <w:rPr>
                <w:sz w:val="22"/>
                <w:szCs w:val="22"/>
              </w:rPr>
              <w:t>..........................................</w:t>
            </w:r>
            <w:r w:rsidRPr="00BD4DEB">
              <w:rPr>
                <w:sz w:val="22"/>
                <w:szCs w:val="22"/>
              </w:rPr>
              <w:t>................................................ zł),</w:t>
            </w:r>
          </w:p>
          <w:p w14:paraId="545D4E34" w14:textId="77777777" w:rsidR="00ED1D52" w:rsidRPr="00BD4DEB" w:rsidRDefault="00ED1D52" w:rsidP="00ED1D52">
            <w:pPr>
              <w:spacing w:line="360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natomiast wraz z należnym podatkiem VAT w wysokości ......%,</w:t>
            </w:r>
          </w:p>
          <w:p w14:paraId="1A8E121C" w14:textId="77777777" w:rsidR="00ED1D52" w:rsidRPr="00BD4DEB" w:rsidRDefault="00ED1D52" w:rsidP="00ED1D52">
            <w:pPr>
              <w:spacing w:after="60" w:line="360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 xml:space="preserve">wynosi kwotę brutto ……….......... zł </w:t>
            </w:r>
          </w:p>
          <w:p w14:paraId="57598141" w14:textId="77777777" w:rsidR="00ED1D52" w:rsidRPr="00BD4DEB" w:rsidRDefault="00ED1D52" w:rsidP="00ED1D52">
            <w:pPr>
              <w:spacing w:after="60" w:line="360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(słownie: .................................................................................................................................... zł)</w:t>
            </w:r>
          </w:p>
          <w:p w14:paraId="1FC08696" w14:textId="77777777" w:rsidR="00ED1D52" w:rsidRDefault="00ED1D52" w:rsidP="002C6D9F">
            <w:pPr>
              <w:pStyle w:val="Akapitzlist"/>
              <w:numPr>
                <w:ilvl w:val="0"/>
                <w:numId w:val="13"/>
              </w:numPr>
              <w:spacing w:after="60"/>
              <w:jc w:val="both"/>
              <w:rPr>
                <w:sz w:val="22"/>
                <w:szCs w:val="22"/>
              </w:rPr>
            </w:pPr>
            <w:r w:rsidRPr="002C6D9F">
              <w:rPr>
                <w:b/>
                <w:bCs/>
                <w:sz w:val="22"/>
                <w:szCs w:val="22"/>
              </w:rPr>
              <w:t>Serwis (S)</w:t>
            </w:r>
            <w:r>
              <w:rPr>
                <w:sz w:val="22"/>
                <w:szCs w:val="22"/>
              </w:rPr>
              <w:t xml:space="preserve"> długość czasu w jakim zostaną naprawione usterki (tzw. czas reakcji serwisu):</w:t>
            </w:r>
          </w:p>
          <w:p w14:paraId="37F7F884" w14:textId="77777777" w:rsidR="00ED1D52" w:rsidRDefault="00ED1D52" w:rsidP="002C6D9F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1 dzień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3F05B97E" w14:textId="77777777" w:rsidR="00ED1D52" w:rsidRDefault="00ED1D52" w:rsidP="002C6D9F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2 dni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59A9F2EF" w14:textId="77777777" w:rsidR="00ED1D52" w:rsidRDefault="00ED1D52" w:rsidP="002C6D9F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3) 3 dni 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67D9A4B2" w14:textId="77777777" w:rsidR="00ED1D52" w:rsidRDefault="00ED1D52" w:rsidP="002C6D9F">
            <w:pPr>
              <w:pStyle w:val="Akapitzlist"/>
              <w:spacing w:after="60"/>
              <w:ind w:left="360"/>
              <w:jc w:val="both"/>
              <w:rPr>
                <w:i/>
                <w:iCs/>
                <w:sz w:val="22"/>
                <w:szCs w:val="22"/>
              </w:rPr>
            </w:pPr>
            <w:r w:rsidRPr="00746D9C">
              <w:rPr>
                <w:i/>
                <w:iCs/>
                <w:sz w:val="22"/>
                <w:szCs w:val="22"/>
              </w:rPr>
              <w:t xml:space="preserve">Należy wskazać jeden z powyższych trzech wariantów poprzez postawienie znaku </w:t>
            </w:r>
            <w:r>
              <w:rPr>
                <w:i/>
                <w:iCs/>
                <w:sz w:val="22"/>
                <w:szCs w:val="22"/>
              </w:rPr>
              <w:br/>
            </w:r>
            <w:r w:rsidRPr="00746D9C">
              <w:rPr>
                <w:i/>
                <w:iCs/>
                <w:sz w:val="22"/>
                <w:szCs w:val="22"/>
              </w:rPr>
              <w:t xml:space="preserve">X w odpowiedniej kratce ( </w:t>
            </w:r>
            <w:r w:rsidRPr="00746D9C">
              <w:rPr>
                <w:sz w:val="22"/>
                <w:szCs w:val="22"/>
              </w:rPr>
              <w:sym w:font="Webdings" w:char="F063"/>
            </w:r>
            <w:r w:rsidRPr="00746D9C">
              <w:rPr>
                <w:i/>
                <w:iCs/>
                <w:sz w:val="22"/>
                <w:szCs w:val="22"/>
              </w:rPr>
              <w:t xml:space="preserve"> ).</w:t>
            </w:r>
          </w:p>
          <w:p w14:paraId="239033C2" w14:textId="77777777" w:rsidR="00ED1D52" w:rsidRDefault="00ED1D52" w:rsidP="002C6D9F">
            <w:pPr>
              <w:pStyle w:val="Akapitzlist"/>
              <w:spacing w:after="60"/>
              <w:ind w:left="360"/>
              <w:jc w:val="both"/>
              <w:rPr>
                <w:i/>
                <w:iCs/>
                <w:sz w:val="22"/>
                <w:szCs w:val="22"/>
              </w:rPr>
            </w:pPr>
          </w:p>
          <w:p w14:paraId="6E1E4CF3" w14:textId="77777777" w:rsidR="00ED1D52" w:rsidRDefault="00ED1D52" w:rsidP="002C6D9F">
            <w:pPr>
              <w:pStyle w:val="Akapitzlist"/>
              <w:numPr>
                <w:ilvl w:val="0"/>
                <w:numId w:val="13"/>
              </w:numPr>
              <w:spacing w:after="60"/>
              <w:jc w:val="both"/>
              <w:rPr>
                <w:sz w:val="22"/>
                <w:szCs w:val="22"/>
              </w:rPr>
            </w:pPr>
            <w:r w:rsidRPr="002C6D9F">
              <w:rPr>
                <w:b/>
                <w:bCs/>
                <w:sz w:val="22"/>
                <w:szCs w:val="22"/>
              </w:rPr>
              <w:t>Okres gwarancji i rękojmi za przedmiot zamówienia (G)</w:t>
            </w:r>
            <w:r>
              <w:rPr>
                <w:sz w:val="22"/>
                <w:szCs w:val="22"/>
              </w:rPr>
              <w:t>. Oświadczam, iż okres gwarancji i rękojmi wynosi:</w:t>
            </w:r>
          </w:p>
          <w:p w14:paraId="1B7AFE51" w14:textId="77777777" w:rsidR="00ED1D52" w:rsidRDefault="00ED1D52" w:rsidP="002C6D9F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24 miesiące –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587B1C9A" w14:textId="77777777" w:rsidR="00ED1D52" w:rsidRDefault="00ED1D52" w:rsidP="002C6D9F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36 miesięcy -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06051C1C" w14:textId="77777777" w:rsidR="00ED1D52" w:rsidRPr="00996C38" w:rsidRDefault="00ED1D52" w:rsidP="002C6D9F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który rozpoczyna swój bieg od daty zakończenia dostaw potwierdzonych końcowym Protokołem Odbioru Przedmiotu zamówienia </w:t>
            </w:r>
            <w:r w:rsidRPr="00996C38">
              <w:rPr>
                <w:i/>
                <w:iCs/>
                <w:sz w:val="22"/>
                <w:szCs w:val="22"/>
              </w:rPr>
              <w:t>wg Załącznika Nr 10 do SWZ</w:t>
            </w:r>
            <w:r>
              <w:rPr>
                <w:sz w:val="22"/>
                <w:szCs w:val="22"/>
              </w:rPr>
              <w:t xml:space="preserve">. </w:t>
            </w:r>
          </w:p>
          <w:p w14:paraId="0D1421B0" w14:textId="4E3446C3" w:rsidR="00ED1D52" w:rsidRPr="00D23645" w:rsidRDefault="00ED1D52" w:rsidP="002C6D9F">
            <w:pPr>
              <w:pStyle w:val="Akapitzlist"/>
              <w:spacing w:after="60"/>
              <w:ind w:left="360"/>
              <w:jc w:val="both"/>
              <w:rPr>
                <w:sz w:val="22"/>
                <w:szCs w:val="22"/>
              </w:rPr>
            </w:pPr>
            <w:r w:rsidRPr="00746D9C">
              <w:rPr>
                <w:i/>
                <w:iCs/>
                <w:sz w:val="22"/>
                <w:szCs w:val="22"/>
              </w:rPr>
              <w:t>Należy w</w:t>
            </w:r>
            <w:r>
              <w:rPr>
                <w:i/>
                <w:iCs/>
                <w:sz w:val="22"/>
                <w:szCs w:val="22"/>
              </w:rPr>
              <w:t>skazać jeden z powyższych dwóch</w:t>
            </w:r>
            <w:r w:rsidRPr="00746D9C">
              <w:rPr>
                <w:i/>
                <w:iCs/>
                <w:sz w:val="22"/>
                <w:szCs w:val="22"/>
              </w:rPr>
              <w:t xml:space="preserve"> wariantów poprzez postawienie znaku X </w:t>
            </w:r>
            <w:r w:rsidR="002C6D9F">
              <w:rPr>
                <w:i/>
                <w:iCs/>
                <w:sz w:val="22"/>
                <w:szCs w:val="22"/>
              </w:rPr>
              <w:br/>
            </w:r>
            <w:r w:rsidRPr="00746D9C">
              <w:rPr>
                <w:i/>
                <w:iCs/>
                <w:sz w:val="22"/>
                <w:szCs w:val="22"/>
              </w:rPr>
              <w:t xml:space="preserve">w odpowiedniej kratce ( </w:t>
            </w:r>
            <w:r w:rsidRPr="00746D9C">
              <w:rPr>
                <w:sz w:val="22"/>
                <w:szCs w:val="22"/>
              </w:rPr>
              <w:sym w:font="Webdings" w:char="F063"/>
            </w:r>
            <w:r w:rsidRPr="00746D9C">
              <w:rPr>
                <w:i/>
                <w:iCs/>
                <w:sz w:val="22"/>
                <w:szCs w:val="22"/>
              </w:rPr>
              <w:t xml:space="preserve"> ).</w:t>
            </w:r>
          </w:p>
          <w:p w14:paraId="0F36CF81" w14:textId="77777777" w:rsidR="00ED1D52" w:rsidRPr="007F3E87" w:rsidRDefault="00ED1D52" w:rsidP="00ED1D5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D1D52" w:rsidRPr="007F3E87" w14:paraId="5F92BBF6" w14:textId="77777777" w:rsidTr="00C2352A">
        <w:tc>
          <w:tcPr>
            <w:tcW w:w="8788" w:type="dxa"/>
            <w:shd w:val="clear" w:color="auto" w:fill="BFBFBF" w:themeFill="background1" w:themeFillShade="BF"/>
          </w:tcPr>
          <w:p w14:paraId="159115F0" w14:textId="77A07EA3" w:rsidR="00ED1D52" w:rsidRDefault="00ED1D52" w:rsidP="00ED1D5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oferty – Część V*</w:t>
            </w:r>
          </w:p>
          <w:p w14:paraId="5D27EBED" w14:textId="41E8F009" w:rsidR="00ED1D52" w:rsidRPr="00BD4DEB" w:rsidRDefault="00ED1D52" w:rsidP="002B50A0">
            <w:pPr>
              <w:pStyle w:val="Akapitzlist"/>
              <w:spacing w:line="360" w:lineRule="auto"/>
              <w:ind w:left="36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Zakup i dostawa wypos</w:t>
            </w:r>
            <w:r w:rsidR="00C2352A">
              <w:rPr>
                <w:b/>
                <w:sz w:val="22"/>
                <w:szCs w:val="22"/>
              </w:rPr>
              <w:t>ażenia pracowni nauki w zawodzie elektryk</w:t>
            </w:r>
            <w:r w:rsidR="002C6D9F">
              <w:rPr>
                <w:b/>
                <w:sz w:val="22"/>
                <w:szCs w:val="22"/>
              </w:rPr>
              <w:t>.</w:t>
            </w:r>
          </w:p>
        </w:tc>
      </w:tr>
      <w:tr w:rsidR="00C2352A" w:rsidRPr="007F3E87" w14:paraId="599E28B8" w14:textId="77777777" w:rsidTr="00B70DA3">
        <w:tc>
          <w:tcPr>
            <w:tcW w:w="8788" w:type="dxa"/>
            <w:shd w:val="clear" w:color="auto" w:fill="auto"/>
          </w:tcPr>
          <w:p w14:paraId="68E6789C" w14:textId="0242394E" w:rsidR="00C2352A" w:rsidRDefault="00C2352A" w:rsidP="002C6D9F">
            <w:pPr>
              <w:pStyle w:val="Akapitzlist"/>
              <w:numPr>
                <w:ilvl w:val="0"/>
                <w:numId w:val="14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2C6D9F">
              <w:rPr>
                <w:b/>
                <w:bCs/>
                <w:sz w:val="22"/>
                <w:szCs w:val="22"/>
              </w:rPr>
              <w:t>Cena (C)</w:t>
            </w:r>
            <w:r>
              <w:rPr>
                <w:sz w:val="22"/>
                <w:szCs w:val="22"/>
              </w:rPr>
              <w:t xml:space="preserve"> za wykonanie z</w:t>
            </w:r>
            <w:r w:rsidR="00076E7D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dania wynosi:</w:t>
            </w:r>
          </w:p>
          <w:p w14:paraId="6CADE098" w14:textId="77777777" w:rsidR="00C2352A" w:rsidRDefault="00C2352A" w:rsidP="00C2352A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netto .................................................................................... zł </w:t>
            </w:r>
          </w:p>
          <w:p w14:paraId="658E24F2" w14:textId="77777777" w:rsidR="00C2352A" w:rsidRDefault="00C2352A" w:rsidP="00C2352A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(słownie: ...................................................................................................................... zł),</w:t>
            </w:r>
          </w:p>
          <w:p w14:paraId="192C5054" w14:textId="77777777" w:rsidR="00C2352A" w:rsidRDefault="00C2352A" w:rsidP="00C2352A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14:paraId="54125605" w14:textId="77777777" w:rsidR="00C2352A" w:rsidRDefault="00C2352A" w:rsidP="00C2352A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wynosi kwotę brutto ……….......... zł </w:t>
            </w:r>
          </w:p>
          <w:p w14:paraId="5E7ADDCC" w14:textId="77777777" w:rsidR="00C2352A" w:rsidRDefault="00C2352A" w:rsidP="00C2352A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(słownie: .................................................................................................................................... zł)</w:t>
            </w:r>
          </w:p>
          <w:p w14:paraId="2A9BCF1A" w14:textId="77777777" w:rsidR="00C2352A" w:rsidRDefault="00C2352A" w:rsidP="00076E7D">
            <w:pPr>
              <w:pStyle w:val="Akapitzlist"/>
              <w:numPr>
                <w:ilvl w:val="0"/>
                <w:numId w:val="14"/>
              </w:numPr>
              <w:spacing w:after="60"/>
              <w:jc w:val="both"/>
              <w:rPr>
                <w:sz w:val="22"/>
                <w:szCs w:val="22"/>
              </w:rPr>
            </w:pPr>
            <w:r w:rsidRPr="00076E7D">
              <w:rPr>
                <w:b/>
                <w:bCs/>
                <w:sz w:val="22"/>
                <w:szCs w:val="22"/>
              </w:rPr>
              <w:t>Serwis (S)</w:t>
            </w:r>
            <w:r>
              <w:rPr>
                <w:sz w:val="22"/>
                <w:szCs w:val="22"/>
              </w:rPr>
              <w:t xml:space="preserve"> długość czasu w jakim zostaną naprawione usterki (tzw. czas reakcji serwisu):</w:t>
            </w:r>
          </w:p>
          <w:p w14:paraId="3664D2D1" w14:textId="77777777" w:rsidR="00C2352A" w:rsidRDefault="00C2352A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1 dzień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54F86282" w14:textId="77777777" w:rsidR="00C2352A" w:rsidRDefault="00C2352A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2 dni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57E7F31C" w14:textId="77777777" w:rsidR="00C2352A" w:rsidRDefault="00C2352A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3) 3 dni 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786669DC" w14:textId="77777777" w:rsidR="00C2352A" w:rsidRDefault="00C2352A" w:rsidP="00076E7D">
            <w:pPr>
              <w:pStyle w:val="Akapitzlist"/>
              <w:spacing w:after="60"/>
              <w:ind w:left="360"/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Należy wskazać jeden z powyższych trzech wariantów poprzez postawienie znaku </w:t>
            </w:r>
            <w:r>
              <w:rPr>
                <w:i/>
                <w:iCs/>
                <w:sz w:val="22"/>
                <w:szCs w:val="22"/>
              </w:rPr>
              <w:br/>
              <w:t xml:space="preserve">X w odpowiedniej kratce (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i/>
                <w:iCs/>
                <w:sz w:val="22"/>
                <w:szCs w:val="22"/>
              </w:rPr>
              <w:t xml:space="preserve"> ).</w:t>
            </w:r>
          </w:p>
          <w:p w14:paraId="0BF82452" w14:textId="77777777" w:rsidR="00C2352A" w:rsidRDefault="00C2352A" w:rsidP="00076E7D">
            <w:pPr>
              <w:pStyle w:val="Akapitzlist"/>
              <w:spacing w:after="60"/>
              <w:ind w:left="360"/>
              <w:jc w:val="both"/>
              <w:rPr>
                <w:i/>
                <w:iCs/>
                <w:sz w:val="22"/>
                <w:szCs w:val="22"/>
              </w:rPr>
            </w:pPr>
          </w:p>
          <w:p w14:paraId="499619F5" w14:textId="77777777" w:rsidR="00C2352A" w:rsidRDefault="00C2352A" w:rsidP="00076E7D">
            <w:pPr>
              <w:pStyle w:val="Akapitzlist"/>
              <w:numPr>
                <w:ilvl w:val="0"/>
                <w:numId w:val="14"/>
              </w:numPr>
              <w:spacing w:after="60"/>
              <w:jc w:val="both"/>
              <w:rPr>
                <w:sz w:val="22"/>
                <w:szCs w:val="22"/>
              </w:rPr>
            </w:pPr>
            <w:r w:rsidRPr="00076E7D">
              <w:rPr>
                <w:b/>
                <w:bCs/>
                <w:sz w:val="22"/>
                <w:szCs w:val="22"/>
              </w:rPr>
              <w:t>Okres gwarancji i rękojmi za przedmiot zamówienia (G)</w:t>
            </w:r>
            <w:r>
              <w:rPr>
                <w:sz w:val="22"/>
                <w:szCs w:val="22"/>
              </w:rPr>
              <w:t>. Oświadczam, iż okres gwarancji i rękojmi wynosi:</w:t>
            </w:r>
          </w:p>
          <w:p w14:paraId="1E6EA060" w14:textId="77777777" w:rsidR="00C2352A" w:rsidRDefault="00C2352A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24 miesiące –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150B4A96" w14:textId="77777777" w:rsidR="00C2352A" w:rsidRDefault="00C2352A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36 miesięcy -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6D390972" w14:textId="77777777" w:rsidR="00C2352A" w:rsidRDefault="00C2352A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który rozpoczyna swój bieg od daty zakończenia dostaw potwierdzonych końcowym Protokołem Odbioru Przedmiotu zamówienia </w:t>
            </w:r>
            <w:r>
              <w:rPr>
                <w:i/>
                <w:iCs/>
                <w:sz w:val="22"/>
                <w:szCs w:val="22"/>
              </w:rPr>
              <w:t>wg Załącznika Nr 10 do SWZ</w:t>
            </w:r>
            <w:r>
              <w:rPr>
                <w:sz w:val="22"/>
                <w:szCs w:val="22"/>
              </w:rPr>
              <w:t xml:space="preserve">. </w:t>
            </w:r>
          </w:p>
          <w:p w14:paraId="402C5A04" w14:textId="419D11C5" w:rsidR="00C2352A" w:rsidRDefault="00C2352A" w:rsidP="00076E7D">
            <w:pPr>
              <w:pStyle w:val="Akapitzlist"/>
              <w:spacing w:after="60"/>
              <w:ind w:left="360"/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Należy wskazać jeden z powyższych dwóch wariantów poprzez postawienie znaku X </w:t>
            </w:r>
            <w:r w:rsidR="00076E7D">
              <w:rPr>
                <w:i/>
                <w:iCs/>
                <w:sz w:val="22"/>
                <w:szCs w:val="22"/>
              </w:rPr>
              <w:br/>
            </w:r>
            <w:r>
              <w:rPr>
                <w:i/>
                <w:iCs/>
                <w:sz w:val="22"/>
                <w:szCs w:val="22"/>
              </w:rPr>
              <w:t xml:space="preserve">w odpowiedniej kratce (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i/>
                <w:iCs/>
                <w:sz w:val="22"/>
                <w:szCs w:val="22"/>
              </w:rPr>
              <w:t xml:space="preserve"> ).</w:t>
            </w:r>
          </w:p>
          <w:p w14:paraId="5958B6D6" w14:textId="7BC83B6A" w:rsidR="00C2352A" w:rsidRDefault="00C2352A" w:rsidP="00076E7D">
            <w:pPr>
              <w:pStyle w:val="Akapitzlist"/>
              <w:spacing w:after="60"/>
              <w:ind w:left="360"/>
              <w:jc w:val="both"/>
              <w:rPr>
                <w:i/>
                <w:iCs/>
                <w:sz w:val="22"/>
                <w:szCs w:val="22"/>
              </w:rPr>
            </w:pPr>
          </w:p>
          <w:p w14:paraId="4B9C4B31" w14:textId="77777777" w:rsidR="00C2352A" w:rsidRDefault="00C2352A" w:rsidP="00C2352A">
            <w:pPr>
              <w:pStyle w:val="Akapitzlist"/>
              <w:spacing w:after="60"/>
              <w:ind w:left="360"/>
              <w:rPr>
                <w:sz w:val="22"/>
                <w:szCs w:val="22"/>
              </w:rPr>
            </w:pPr>
          </w:p>
          <w:p w14:paraId="76BD5CCD" w14:textId="77777777" w:rsidR="00C2352A" w:rsidRDefault="00C2352A" w:rsidP="00ED1D5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2352A" w:rsidRPr="007F3E87" w14:paraId="550DC675" w14:textId="77777777" w:rsidTr="00C2352A">
        <w:tc>
          <w:tcPr>
            <w:tcW w:w="8788" w:type="dxa"/>
            <w:shd w:val="clear" w:color="auto" w:fill="BFBFBF" w:themeFill="background1" w:themeFillShade="BF"/>
          </w:tcPr>
          <w:p w14:paraId="09C2C8BC" w14:textId="50362EE9" w:rsidR="00C2352A" w:rsidRDefault="00C2352A" w:rsidP="00C2352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oferty – Część VI*</w:t>
            </w:r>
          </w:p>
          <w:p w14:paraId="5E1E8CD6" w14:textId="41BF8165" w:rsidR="00C2352A" w:rsidRDefault="00C2352A" w:rsidP="00C2352A">
            <w:pPr>
              <w:pStyle w:val="Akapitzlist"/>
              <w:spacing w:after="240"/>
              <w:ind w:left="36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Zakup i dostawa wyposażenia pracowni nauki w zawodzie technik urządzeń i systemów</w:t>
            </w:r>
            <w:r>
              <w:rPr>
                <w:b/>
                <w:sz w:val="22"/>
                <w:szCs w:val="22"/>
              </w:rPr>
              <w:br/>
              <w:t>energii odnawialnej</w:t>
            </w:r>
            <w:r w:rsidR="00076E7D">
              <w:rPr>
                <w:b/>
                <w:sz w:val="22"/>
                <w:szCs w:val="22"/>
              </w:rPr>
              <w:t>.</w:t>
            </w:r>
          </w:p>
        </w:tc>
      </w:tr>
      <w:tr w:rsidR="00C2352A" w:rsidRPr="007F3E87" w14:paraId="2C41940C" w14:textId="77777777" w:rsidTr="00C2352A">
        <w:tc>
          <w:tcPr>
            <w:tcW w:w="8788" w:type="dxa"/>
            <w:shd w:val="clear" w:color="auto" w:fill="FFFFFF" w:themeFill="background1"/>
          </w:tcPr>
          <w:p w14:paraId="78EC1C43" w14:textId="6AD3CD77" w:rsidR="00C2352A" w:rsidRDefault="00C2352A" w:rsidP="00076E7D">
            <w:pPr>
              <w:pStyle w:val="Akapitzlist"/>
              <w:numPr>
                <w:ilvl w:val="0"/>
                <w:numId w:val="15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076E7D">
              <w:rPr>
                <w:b/>
                <w:bCs/>
                <w:sz w:val="22"/>
                <w:szCs w:val="22"/>
              </w:rPr>
              <w:t>Cena (C)</w:t>
            </w:r>
            <w:r>
              <w:rPr>
                <w:sz w:val="22"/>
                <w:szCs w:val="22"/>
              </w:rPr>
              <w:t xml:space="preserve"> za wykonanie z</w:t>
            </w:r>
            <w:r w:rsidR="00076E7D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dania wynosi:</w:t>
            </w:r>
          </w:p>
          <w:p w14:paraId="15052131" w14:textId="77777777" w:rsidR="00C2352A" w:rsidRDefault="00C2352A" w:rsidP="00C2352A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netto .................................................................................... zł </w:t>
            </w:r>
          </w:p>
          <w:p w14:paraId="00D7092E" w14:textId="77777777" w:rsidR="00C2352A" w:rsidRDefault="00C2352A" w:rsidP="00C2352A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(słownie: ...................................................................................................................... zł),</w:t>
            </w:r>
          </w:p>
          <w:p w14:paraId="5487DBE9" w14:textId="77777777" w:rsidR="00C2352A" w:rsidRDefault="00C2352A" w:rsidP="00C2352A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14:paraId="7B0C6E4E" w14:textId="77777777" w:rsidR="00C2352A" w:rsidRDefault="00C2352A" w:rsidP="00C2352A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wynosi kwotę brutto ……….......... zł </w:t>
            </w:r>
          </w:p>
          <w:p w14:paraId="26F0AAE3" w14:textId="77777777" w:rsidR="00C2352A" w:rsidRDefault="00C2352A" w:rsidP="00C2352A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(słownie: .................................................................................................................................... zł)</w:t>
            </w:r>
          </w:p>
          <w:p w14:paraId="79D88660" w14:textId="77777777" w:rsidR="00C2352A" w:rsidRDefault="00C2352A" w:rsidP="00076E7D">
            <w:pPr>
              <w:pStyle w:val="Akapitzlist"/>
              <w:numPr>
                <w:ilvl w:val="0"/>
                <w:numId w:val="15"/>
              </w:numPr>
              <w:spacing w:after="60"/>
              <w:jc w:val="both"/>
              <w:rPr>
                <w:sz w:val="22"/>
                <w:szCs w:val="22"/>
              </w:rPr>
            </w:pPr>
            <w:r w:rsidRPr="00076E7D">
              <w:rPr>
                <w:b/>
                <w:bCs/>
                <w:sz w:val="22"/>
                <w:szCs w:val="22"/>
              </w:rPr>
              <w:t>Serwis (S)</w:t>
            </w:r>
            <w:r>
              <w:rPr>
                <w:sz w:val="22"/>
                <w:szCs w:val="22"/>
              </w:rPr>
              <w:t xml:space="preserve"> długość czasu w jakim zostaną naprawione usterki (tzw. czas reakcji serwisu):</w:t>
            </w:r>
          </w:p>
          <w:p w14:paraId="02A80EC2" w14:textId="77777777" w:rsidR="00C2352A" w:rsidRDefault="00C2352A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1 dzień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044AE1F3" w14:textId="77777777" w:rsidR="00C2352A" w:rsidRDefault="00C2352A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2 dni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47CAE6F8" w14:textId="77777777" w:rsidR="00C2352A" w:rsidRDefault="00C2352A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3) 3 dni 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4E0B91B3" w14:textId="77777777" w:rsidR="00C2352A" w:rsidRDefault="00C2352A" w:rsidP="00076E7D">
            <w:pPr>
              <w:pStyle w:val="Akapitzlist"/>
              <w:spacing w:after="60"/>
              <w:ind w:left="360"/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Należy wskazać jeden z powyższych trzech wariantów poprzez postawienie znaku </w:t>
            </w:r>
            <w:r>
              <w:rPr>
                <w:i/>
                <w:iCs/>
                <w:sz w:val="22"/>
                <w:szCs w:val="22"/>
              </w:rPr>
              <w:br/>
              <w:t xml:space="preserve">X w odpowiedniej kratce (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i/>
                <w:iCs/>
                <w:sz w:val="22"/>
                <w:szCs w:val="22"/>
              </w:rPr>
              <w:t xml:space="preserve"> ).</w:t>
            </w:r>
          </w:p>
          <w:p w14:paraId="2CE153E0" w14:textId="77777777" w:rsidR="00C2352A" w:rsidRDefault="00C2352A" w:rsidP="00076E7D">
            <w:pPr>
              <w:pStyle w:val="Akapitzlist"/>
              <w:spacing w:after="60"/>
              <w:ind w:left="360"/>
              <w:jc w:val="both"/>
              <w:rPr>
                <w:i/>
                <w:iCs/>
                <w:sz w:val="22"/>
                <w:szCs w:val="22"/>
              </w:rPr>
            </w:pPr>
          </w:p>
          <w:p w14:paraId="5B5B75AA" w14:textId="77777777" w:rsidR="00C2352A" w:rsidRDefault="00C2352A" w:rsidP="00076E7D">
            <w:pPr>
              <w:pStyle w:val="Akapitzlist"/>
              <w:numPr>
                <w:ilvl w:val="0"/>
                <w:numId w:val="15"/>
              </w:numPr>
              <w:spacing w:after="60"/>
              <w:jc w:val="both"/>
              <w:rPr>
                <w:sz w:val="22"/>
                <w:szCs w:val="22"/>
              </w:rPr>
            </w:pPr>
            <w:r w:rsidRPr="00076E7D">
              <w:rPr>
                <w:b/>
                <w:bCs/>
                <w:sz w:val="22"/>
                <w:szCs w:val="22"/>
              </w:rPr>
              <w:t>Okres gwarancji i rękojmi za przedmiot zamówienia (G)</w:t>
            </w:r>
            <w:r>
              <w:rPr>
                <w:sz w:val="22"/>
                <w:szCs w:val="22"/>
              </w:rPr>
              <w:t>. Oświadczam, iż okres gwarancji i rękojmi wynosi:</w:t>
            </w:r>
          </w:p>
          <w:p w14:paraId="5EBDEAED" w14:textId="77777777" w:rsidR="00C2352A" w:rsidRDefault="00C2352A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24 miesiące –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36EA5CB7" w14:textId="77777777" w:rsidR="00C2352A" w:rsidRDefault="00C2352A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36 miesięcy -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57F3B16B" w14:textId="77777777" w:rsidR="00C2352A" w:rsidRDefault="00C2352A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który rozpoczyna swój bieg od daty zakończenia dostaw potwierdzonych końcowym Protokołem Odbioru Przedmiotu zamówienia </w:t>
            </w:r>
            <w:r>
              <w:rPr>
                <w:i/>
                <w:iCs/>
                <w:sz w:val="22"/>
                <w:szCs w:val="22"/>
              </w:rPr>
              <w:t>wg Załącznika Nr 10 do SWZ</w:t>
            </w:r>
            <w:r>
              <w:rPr>
                <w:sz w:val="22"/>
                <w:szCs w:val="22"/>
              </w:rPr>
              <w:t xml:space="preserve">. </w:t>
            </w:r>
          </w:p>
          <w:p w14:paraId="3AEA4703" w14:textId="11EECE6C" w:rsidR="00C2352A" w:rsidRDefault="00C2352A" w:rsidP="00076E7D">
            <w:pPr>
              <w:pStyle w:val="Akapitzlist"/>
              <w:spacing w:after="60"/>
              <w:ind w:left="360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Należy wskazać jeden z powyższych dwóch wariantów poprzez postawienie znaku X </w:t>
            </w:r>
            <w:r w:rsidR="00076E7D">
              <w:rPr>
                <w:i/>
                <w:iCs/>
                <w:sz w:val="22"/>
                <w:szCs w:val="22"/>
              </w:rPr>
              <w:br/>
            </w:r>
            <w:r>
              <w:rPr>
                <w:i/>
                <w:iCs/>
                <w:sz w:val="22"/>
                <w:szCs w:val="22"/>
              </w:rPr>
              <w:t xml:space="preserve">w odpowiedniej kratce (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i/>
                <w:iCs/>
                <w:sz w:val="22"/>
                <w:szCs w:val="22"/>
              </w:rPr>
              <w:t xml:space="preserve"> ).</w:t>
            </w:r>
          </w:p>
          <w:p w14:paraId="2171F7F1" w14:textId="77777777" w:rsidR="00C2352A" w:rsidRDefault="00C2352A" w:rsidP="00C2352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2352A" w:rsidRPr="007F3E87" w14:paraId="2D1A19A6" w14:textId="77777777" w:rsidTr="00D3252F">
        <w:tc>
          <w:tcPr>
            <w:tcW w:w="8788" w:type="dxa"/>
            <w:shd w:val="clear" w:color="auto" w:fill="BFBFBF" w:themeFill="background1" w:themeFillShade="BF"/>
          </w:tcPr>
          <w:p w14:paraId="7983E1EB" w14:textId="11EA0D6E" w:rsidR="00D3252F" w:rsidRDefault="00D3252F" w:rsidP="00D3252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oferty – Część VII*</w:t>
            </w:r>
          </w:p>
          <w:p w14:paraId="2B245D40" w14:textId="1171D111" w:rsidR="00C2352A" w:rsidRPr="00D3252F" w:rsidRDefault="00D3252F" w:rsidP="00D3252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Zakup i dostawa mebli</w:t>
            </w:r>
            <w:r w:rsidR="00F4268E">
              <w:rPr>
                <w:b/>
                <w:sz w:val="22"/>
                <w:szCs w:val="22"/>
              </w:rPr>
              <w:t xml:space="preserve"> </w:t>
            </w:r>
            <w:r w:rsidR="00326B3C">
              <w:rPr>
                <w:b/>
                <w:sz w:val="22"/>
                <w:szCs w:val="22"/>
              </w:rPr>
              <w:t>wyposażenia sal dydaktycznych</w:t>
            </w:r>
            <w:r w:rsidR="00076E7D">
              <w:rPr>
                <w:b/>
                <w:sz w:val="22"/>
                <w:szCs w:val="22"/>
              </w:rPr>
              <w:t>.</w:t>
            </w:r>
          </w:p>
        </w:tc>
      </w:tr>
      <w:tr w:rsidR="00D3252F" w:rsidRPr="007F3E87" w14:paraId="07046B9A" w14:textId="77777777" w:rsidTr="00D3252F">
        <w:tc>
          <w:tcPr>
            <w:tcW w:w="8788" w:type="dxa"/>
            <w:shd w:val="clear" w:color="auto" w:fill="FFFFFF" w:themeFill="background1"/>
          </w:tcPr>
          <w:p w14:paraId="6C6D44EC" w14:textId="38A3C239" w:rsidR="00D3252F" w:rsidRDefault="00D3252F" w:rsidP="00076E7D">
            <w:pPr>
              <w:pStyle w:val="Akapitzlist"/>
              <w:numPr>
                <w:ilvl w:val="0"/>
                <w:numId w:val="16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076E7D">
              <w:rPr>
                <w:b/>
                <w:bCs/>
                <w:sz w:val="22"/>
                <w:szCs w:val="22"/>
              </w:rPr>
              <w:t>Cena (C)</w:t>
            </w:r>
            <w:r>
              <w:rPr>
                <w:sz w:val="22"/>
                <w:szCs w:val="22"/>
              </w:rPr>
              <w:t xml:space="preserve"> za wykonanie z</w:t>
            </w:r>
            <w:r w:rsidR="00076E7D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dania wynosi:</w:t>
            </w:r>
          </w:p>
          <w:p w14:paraId="36FA05CD" w14:textId="77777777" w:rsidR="00D3252F" w:rsidRDefault="00D3252F" w:rsidP="00D3252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netto .................................................................................... zł </w:t>
            </w:r>
          </w:p>
          <w:p w14:paraId="30BD4AE3" w14:textId="77777777" w:rsidR="00D3252F" w:rsidRDefault="00D3252F" w:rsidP="00D3252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(słownie: ...................................................................................................................... zł),</w:t>
            </w:r>
          </w:p>
          <w:p w14:paraId="68EEAFE4" w14:textId="77777777" w:rsidR="00D3252F" w:rsidRDefault="00D3252F" w:rsidP="00D3252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14:paraId="27DEBE55" w14:textId="77777777" w:rsidR="00D3252F" w:rsidRDefault="00D3252F" w:rsidP="00D3252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wynosi kwotę brutto ……….......... zł </w:t>
            </w:r>
          </w:p>
          <w:p w14:paraId="27388A10" w14:textId="77777777" w:rsidR="00D3252F" w:rsidRDefault="00D3252F" w:rsidP="00D3252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(słownie: .................................................................................................................................... zł)</w:t>
            </w:r>
          </w:p>
          <w:p w14:paraId="3F1550B8" w14:textId="77777777" w:rsidR="00D3252F" w:rsidRDefault="00D3252F" w:rsidP="00076E7D">
            <w:pPr>
              <w:pStyle w:val="Akapitzlist"/>
              <w:numPr>
                <w:ilvl w:val="0"/>
                <w:numId w:val="16"/>
              </w:numPr>
              <w:spacing w:after="60"/>
              <w:jc w:val="both"/>
              <w:rPr>
                <w:sz w:val="22"/>
                <w:szCs w:val="22"/>
              </w:rPr>
            </w:pPr>
            <w:r w:rsidRPr="00076E7D">
              <w:rPr>
                <w:b/>
                <w:bCs/>
                <w:sz w:val="22"/>
                <w:szCs w:val="22"/>
              </w:rPr>
              <w:t>Serwis (S)</w:t>
            </w:r>
            <w:r>
              <w:rPr>
                <w:sz w:val="22"/>
                <w:szCs w:val="22"/>
              </w:rPr>
              <w:t xml:space="preserve"> długość czasu w jakim zostaną naprawione usterki (tzw. czas reakcji serwisu):</w:t>
            </w:r>
          </w:p>
          <w:p w14:paraId="2FC67292" w14:textId="77777777" w:rsidR="00D3252F" w:rsidRDefault="00D3252F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1 dzień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6B2608B4" w14:textId="77777777" w:rsidR="00D3252F" w:rsidRDefault="00D3252F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2 dni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2D28CE0A" w14:textId="77777777" w:rsidR="00D3252F" w:rsidRDefault="00D3252F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3) 3 dni 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117517CC" w14:textId="77777777" w:rsidR="00D3252F" w:rsidRDefault="00D3252F" w:rsidP="00076E7D">
            <w:pPr>
              <w:pStyle w:val="Akapitzlist"/>
              <w:spacing w:after="60"/>
              <w:ind w:left="360"/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Należy wskazać jeden z powyższych trzech wariantów poprzez postawienie znaku </w:t>
            </w:r>
            <w:r>
              <w:rPr>
                <w:i/>
                <w:iCs/>
                <w:sz w:val="22"/>
                <w:szCs w:val="22"/>
              </w:rPr>
              <w:br/>
              <w:t xml:space="preserve">X w odpowiedniej kratce (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i/>
                <w:iCs/>
                <w:sz w:val="22"/>
                <w:szCs w:val="22"/>
              </w:rPr>
              <w:t xml:space="preserve"> ).</w:t>
            </w:r>
          </w:p>
          <w:p w14:paraId="541EAF7F" w14:textId="77777777" w:rsidR="00D3252F" w:rsidRDefault="00D3252F" w:rsidP="00076E7D">
            <w:pPr>
              <w:pStyle w:val="Akapitzlist"/>
              <w:spacing w:after="60"/>
              <w:ind w:left="360"/>
              <w:jc w:val="both"/>
              <w:rPr>
                <w:i/>
                <w:iCs/>
                <w:sz w:val="22"/>
                <w:szCs w:val="22"/>
              </w:rPr>
            </w:pPr>
          </w:p>
          <w:p w14:paraId="383F726E" w14:textId="77777777" w:rsidR="00D3252F" w:rsidRDefault="00D3252F" w:rsidP="00076E7D">
            <w:pPr>
              <w:pStyle w:val="Akapitzlist"/>
              <w:numPr>
                <w:ilvl w:val="0"/>
                <w:numId w:val="16"/>
              </w:numPr>
              <w:spacing w:after="60"/>
              <w:jc w:val="both"/>
              <w:rPr>
                <w:sz w:val="22"/>
                <w:szCs w:val="22"/>
              </w:rPr>
            </w:pPr>
            <w:r w:rsidRPr="00076E7D">
              <w:rPr>
                <w:b/>
                <w:bCs/>
                <w:sz w:val="22"/>
                <w:szCs w:val="22"/>
              </w:rPr>
              <w:t>Okres gwarancji i rękojmi za przedmiot zamówienia (G)</w:t>
            </w:r>
            <w:r>
              <w:rPr>
                <w:sz w:val="22"/>
                <w:szCs w:val="22"/>
              </w:rPr>
              <w:t>. Oświadczam, iż okres gwarancji i rękojmi wynosi:</w:t>
            </w:r>
          </w:p>
          <w:p w14:paraId="7515B0E3" w14:textId="77777777" w:rsidR="00D3252F" w:rsidRDefault="00D3252F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24 miesiące –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5C2FE6E1" w14:textId="77777777" w:rsidR="00D3252F" w:rsidRDefault="00D3252F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36 miesięcy -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34B92DAA" w14:textId="77777777" w:rsidR="00D3252F" w:rsidRDefault="00D3252F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który rozpoczyna swój bieg od daty zakończenia dostaw potwierdzonych końcowym Protokołem Odbioru Przedmiotu zamówienia </w:t>
            </w:r>
            <w:r>
              <w:rPr>
                <w:i/>
                <w:iCs/>
                <w:sz w:val="22"/>
                <w:szCs w:val="22"/>
              </w:rPr>
              <w:t>wg Załącznika Nr 10 do SWZ</w:t>
            </w:r>
            <w:r>
              <w:rPr>
                <w:sz w:val="22"/>
                <w:szCs w:val="22"/>
              </w:rPr>
              <w:t xml:space="preserve">. </w:t>
            </w:r>
          </w:p>
          <w:p w14:paraId="3F19AA20" w14:textId="396FE003" w:rsidR="00D3252F" w:rsidRDefault="00D3252F" w:rsidP="00076E7D">
            <w:pPr>
              <w:pStyle w:val="Akapitzlist"/>
              <w:spacing w:after="60"/>
              <w:ind w:left="360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Należy wskazać jeden z powyższych dwóch wariantów poprzez postawienie znaku X </w:t>
            </w:r>
            <w:r w:rsidR="00076E7D">
              <w:rPr>
                <w:i/>
                <w:iCs/>
                <w:sz w:val="22"/>
                <w:szCs w:val="22"/>
              </w:rPr>
              <w:br/>
            </w:r>
            <w:r>
              <w:rPr>
                <w:i/>
                <w:iCs/>
                <w:sz w:val="22"/>
                <w:szCs w:val="22"/>
              </w:rPr>
              <w:t xml:space="preserve">w odpowiedniej kratce (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i/>
                <w:iCs/>
                <w:sz w:val="22"/>
                <w:szCs w:val="22"/>
              </w:rPr>
              <w:t xml:space="preserve"> ).</w:t>
            </w:r>
          </w:p>
          <w:p w14:paraId="7794155C" w14:textId="77777777" w:rsidR="00D3252F" w:rsidRDefault="00D3252F" w:rsidP="00D3252F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3252F" w:rsidRPr="007F3E87" w14:paraId="06C3D47E" w14:textId="77777777" w:rsidTr="00D3252F">
        <w:tc>
          <w:tcPr>
            <w:tcW w:w="8788" w:type="dxa"/>
            <w:shd w:val="clear" w:color="auto" w:fill="BFBFBF" w:themeFill="background1" w:themeFillShade="BF"/>
          </w:tcPr>
          <w:p w14:paraId="11466FD5" w14:textId="72C77D34" w:rsidR="00D3252F" w:rsidRDefault="00D3252F" w:rsidP="00D3252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oferty – Część VII</w:t>
            </w:r>
            <w:r w:rsidR="00F4268E">
              <w:rPr>
                <w:b/>
                <w:sz w:val="22"/>
                <w:szCs w:val="22"/>
              </w:rPr>
              <w:t>I</w:t>
            </w:r>
            <w:r>
              <w:rPr>
                <w:b/>
                <w:sz w:val="22"/>
                <w:szCs w:val="22"/>
              </w:rPr>
              <w:t>*</w:t>
            </w:r>
          </w:p>
          <w:p w14:paraId="139CF085" w14:textId="13F1A716" w:rsidR="00D3252F" w:rsidRDefault="00D3252F" w:rsidP="00D3252F">
            <w:pPr>
              <w:pStyle w:val="Akapitzlist"/>
              <w:spacing w:line="360" w:lineRule="auto"/>
              <w:ind w:left="36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Zakup i dostawa komputerów i sprzętu technicznego</w:t>
            </w:r>
            <w:r w:rsidR="00076E7D">
              <w:rPr>
                <w:b/>
                <w:sz w:val="22"/>
                <w:szCs w:val="22"/>
              </w:rPr>
              <w:t>.</w:t>
            </w:r>
          </w:p>
        </w:tc>
      </w:tr>
      <w:tr w:rsidR="00D3252F" w:rsidRPr="007F3E87" w14:paraId="620A8220" w14:textId="77777777" w:rsidTr="00D3252F">
        <w:tc>
          <w:tcPr>
            <w:tcW w:w="8788" w:type="dxa"/>
            <w:shd w:val="clear" w:color="auto" w:fill="FFFFFF" w:themeFill="background1"/>
          </w:tcPr>
          <w:p w14:paraId="6AD8F74E" w14:textId="7D5EC644" w:rsidR="00D3252F" w:rsidRDefault="00D3252F" w:rsidP="00D3252F">
            <w:pPr>
              <w:pStyle w:val="Akapitzlist"/>
              <w:numPr>
                <w:ilvl w:val="0"/>
                <w:numId w:val="1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076E7D">
              <w:rPr>
                <w:b/>
                <w:bCs/>
                <w:sz w:val="22"/>
                <w:szCs w:val="22"/>
              </w:rPr>
              <w:t>Cena (C)</w:t>
            </w:r>
            <w:r>
              <w:rPr>
                <w:sz w:val="22"/>
                <w:szCs w:val="22"/>
              </w:rPr>
              <w:t xml:space="preserve"> za wykonanie z</w:t>
            </w:r>
            <w:r w:rsidR="00076E7D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dania wynosi:</w:t>
            </w:r>
          </w:p>
          <w:p w14:paraId="20946911" w14:textId="77777777" w:rsidR="00D3252F" w:rsidRDefault="00D3252F" w:rsidP="00D3252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netto .................................................................................... zł </w:t>
            </w:r>
          </w:p>
          <w:p w14:paraId="788F8338" w14:textId="77777777" w:rsidR="00D3252F" w:rsidRDefault="00D3252F" w:rsidP="00D3252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(słownie: ...................................................................................................................... zł),</w:t>
            </w:r>
          </w:p>
          <w:p w14:paraId="34A9F793" w14:textId="77777777" w:rsidR="00D3252F" w:rsidRDefault="00D3252F" w:rsidP="00D3252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14:paraId="778BA288" w14:textId="77777777" w:rsidR="00D3252F" w:rsidRDefault="00D3252F" w:rsidP="00D3252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wynosi kwotę brutto ……….......... zł </w:t>
            </w:r>
          </w:p>
          <w:p w14:paraId="42E73D55" w14:textId="77777777" w:rsidR="00D3252F" w:rsidRDefault="00D3252F" w:rsidP="00D3252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(słownie: .................................................................................................................................... zł)</w:t>
            </w:r>
          </w:p>
          <w:p w14:paraId="3C28BE85" w14:textId="77777777" w:rsidR="00D3252F" w:rsidRDefault="00D3252F" w:rsidP="00076E7D">
            <w:pPr>
              <w:pStyle w:val="Akapitzlist"/>
              <w:numPr>
                <w:ilvl w:val="0"/>
                <w:numId w:val="17"/>
              </w:numPr>
              <w:spacing w:after="60"/>
              <w:jc w:val="both"/>
              <w:rPr>
                <w:sz w:val="22"/>
                <w:szCs w:val="22"/>
              </w:rPr>
            </w:pPr>
            <w:r w:rsidRPr="00076E7D">
              <w:rPr>
                <w:b/>
                <w:bCs/>
                <w:sz w:val="22"/>
                <w:szCs w:val="22"/>
              </w:rPr>
              <w:t>Serwis (S)</w:t>
            </w:r>
            <w:r>
              <w:rPr>
                <w:sz w:val="22"/>
                <w:szCs w:val="22"/>
              </w:rPr>
              <w:t xml:space="preserve"> długość czasu w jakim zostaną naprawione usterki (tzw. czas reakcji serwisu):</w:t>
            </w:r>
          </w:p>
          <w:p w14:paraId="0221C997" w14:textId="77777777" w:rsidR="00D3252F" w:rsidRDefault="00D3252F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1 dzień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653F4E17" w14:textId="77777777" w:rsidR="00D3252F" w:rsidRDefault="00D3252F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2 dni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48A3B6F4" w14:textId="77777777" w:rsidR="00D3252F" w:rsidRDefault="00D3252F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3) 3 dni 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4BAE7D04" w14:textId="77777777" w:rsidR="00D3252F" w:rsidRDefault="00D3252F" w:rsidP="00076E7D">
            <w:pPr>
              <w:pStyle w:val="Akapitzlist"/>
              <w:spacing w:after="60"/>
              <w:ind w:left="360"/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Należy wskazać jeden z powyższych trzech wariantów poprzez postawienie znaku </w:t>
            </w:r>
            <w:r>
              <w:rPr>
                <w:i/>
                <w:iCs/>
                <w:sz w:val="22"/>
                <w:szCs w:val="22"/>
              </w:rPr>
              <w:br/>
              <w:t xml:space="preserve">X w odpowiedniej kratce (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i/>
                <w:iCs/>
                <w:sz w:val="22"/>
                <w:szCs w:val="22"/>
              </w:rPr>
              <w:t xml:space="preserve"> ).</w:t>
            </w:r>
          </w:p>
          <w:p w14:paraId="7FFEDC24" w14:textId="77777777" w:rsidR="00D3252F" w:rsidRDefault="00D3252F" w:rsidP="00076E7D">
            <w:pPr>
              <w:pStyle w:val="Akapitzlist"/>
              <w:spacing w:after="60"/>
              <w:ind w:left="360"/>
              <w:jc w:val="both"/>
              <w:rPr>
                <w:i/>
                <w:iCs/>
                <w:sz w:val="22"/>
                <w:szCs w:val="22"/>
              </w:rPr>
            </w:pPr>
          </w:p>
          <w:p w14:paraId="6F503B2D" w14:textId="77777777" w:rsidR="00D3252F" w:rsidRDefault="00D3252F" w:rsidP="00076E7D">
            <w:pPr>
              <w:pStyle w:val="Akapitzlist"/>
              <w:numPr>
                <w:ilvl w:val="0"/>
                <w:numId w:val="17"/>
              </w:numPr>
              <w:spacing w:after="60"/>
              <w:jc w:val="both"/>
              <w:rPr>
                <w:sz w:val="22"/>
                <w:szCs w:val="22"/>
              </w:rPr>
            </w:pPr>
            <w:r w:rsidRPr="00076E7D">
              <w:rPr>
                <w:b/>
                <w:bCs/>
                <w:sz w:val="22"/>
                <w:szCs w:val="22"/>
              </w:rPr>
              <w:t>Okres gwarancji i rękojmi za przedmiot zamówienia (G)</w:t>
            </w:r>
            <w:r>
              <w:rPr>
                <w:sz w:val="22"/>
                <w:szCs w:val="22"/>
              </w:rPr>
              <w:t>. Oświadczam, iż okres gwarancji i rękojmi wynosi:</w:t>
            </w:r>
          </w:p>
          <w:p w14:paraId="73FB0EFA" w14:textId="77777777" w:rsidR="00D3252F" w:rsidRDefault="00D3252F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24 miesiące –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017A80BD" w14:textId="77777777" w:rsidR="00D3252F" w:rsidRDefault="00D3252F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36 miesięcy -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53A98623" w14:textId="77777777" w:rsidR="00D3252F" w:rsidRDefault="00D3252F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który rozpoczyna swój bieg od daty zakończenia dostaw potwierdzonych końcowym Protokołem Odbioru Przedmiotu zamówienia </w:t>
            </w:r>
            <w:r>
              <w:rPr>
                <w:i/>
                <w:iCs/>
                <w:sz w:val="22"/>
                <w:szCs w:val="22"/>
              </w:rPr>
              <w:t>wg Załącznika Nr 10 do SWZ</w:t>
            </w:r>
            <w:r>
              <w:rPr>
                <w:sz w:val="22"/>
                <w:szCs w:val="22"/>
              </w:rPr>
              <w:t xml:space="preserve">. </w:t>
            </w:r>
          </w:p>
          <w:p w14:paraId="298BBE64" w14:textId="37E91C6F" w:rsidR="00D3252F" w:rsidRDefault="00D3252F" w:rsidP="00076E7D">
            <w:pPr>
              <w:pStyle w:val="Akapitzlist"/>
              <w:spacing w:after="60"/>
              <w:ind w:left="360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Należy wskazać jeden z powyższych dwóch wariantów poprzez postawienie znaku X </w:t>
            </w:r>
            <w:r w:rsidR="00076E7D">
              <w:rPr>
                <w:i/>
                <w:iCs/>
                <w:sz w:val="22"/>
                <w:szCs w:val="22"/>
              </w:rPr>
              <w:br/>
            </w:r>
            <w:r>
              <w:rPr>
                <w:i/>
                <w:iCs/>
                <w:sz w:val="22"/>
                <w:szCs w:val="22"/>
              </w:rPr>
              <w:t xml:space="preserve">w odpowiedniej kratce (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i/>
                <w:iCs/>
                <w:sz w:val="22"/>
                <w:szCs w:val="22"/>
              </w:rPr>
              <w:t xml:space="preserve"> ).</w:t>
            </w:r>
          </w:p>
          <w:p w14:paraId="46C72CB2" w14:textId="77777777" w:rsidR="00D3252F" w:rsidRDefault="00D3252F" w:rsidP="00D3252F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1B2FC03" w14:textId="77777777" w:rsidR="00B70DA3" w:rsidRPr="00B70DA3" w:rsidRDefault="00B70DA3" w:rsidP="00B70DA3">
      <w:pPr>
        <w:pStyle w:val="Akapitzlist"/>
        <w:spacing w:before="240" w:line="276" w:lineRule="auto"/>
        <w:ind w:left="284"/>
        <w:jc w:val="both"/>
        <w:rPr>
          <w:sz w:val="22"/>
        </w:rPr>
      </w:pPr>
    </w:p>
    <w:p w14:paraId="3D045C52" w14:textId="532E48FD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B5686EF" w14:textId="4CED5EBA" w:rsidR="006B63D6" w:rsidRPr="0097776D" w:rsidRDefault="00251C1C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Zapoznałem/liśmy</w:t>
      </w:r>
      <w:r w:rsidR="00FF57EE" w:rsidRPr="0097776D">
        <w:rPr>
          <w:sz w:val="22"/>
        </w:rPr>
        <w:t xml:space="preserve"> się ze Specyfikacją Warunków Zamówie</w:t>
      </w:r>
      <w:r>
        <w:rPr>
          <w:sz w:val="22"/>
        </w:rPr>
        <w:t>nia i uznajemy się za związanego/ych</w:t>
      </w:r>
      <w:r w:rsidR="00FF57EE" w:rsidRPr="0097776D">
        <w:rPr>
          <w:sz w:val="22"/>
        </w:rPr>
        <w:t xml:space="preserve"> określonymi w niej zasadami postępowania;</w:t>
      </w:r>
    </w:p>
    <w:p w14:paraId="71837429" w14:textId="094D8891" w:rsidR="00FF57EE" w:rsidRDefault="00251C1C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</w:t>
      </w:r>
      <w:r w:rsidR="00FF57EE" w:rsidRPr="0097776D">
        <w:rPr>
          <w:sz w:val="22"/>
        </w:rPr>
        <w:t>waża</w:t>
      </w:r>
      <w:r>
        <w:rPr>
          <w:sz w:val="22"/>
        </w:rPr>
        <w:t>m/</w:t>
      </w:r>
      <w:r w:rsidR="00FF57EE" w:rsidRPr="0097776D">
        <w:rPr>
          <w:sz w:val="22"/>
        </w:rPr>
        <w:t>my się za związa</w:t>
      </w:r>
      <w:r>
        <w:rPr>
          <w:sz w:val="22"/>
        </w:rPr>
        <w:t>nego/</w:t>
      </w:r>
      <w:r w:rsidR="00FF57EE" w:rsidRPr="0097776D">
        <w:rPr>
          <w:sz w:val="22"/>
        </w:rPr>
        <w:t>ych niniejszą ofertą na czas wskazany w Specyfikacji Warunków Zamówienia;</w:t>
      </w:r>
    </w:p>
    <w:p w14:paraId="21C062AA" w14:textId="04F4A060" w:rsidR="00DD2193" w:rsidRDefault="00251C1C" w:rsidP="00BD4DEB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</w:t>
      </w:r>
      <w:r w:rsidR="00BC4F99">
        <w:rPr>
          <w:sz w:val="22"/>
        </w:rPr>
        <w:t>amierza</w:t>
      </w:r>
      <w:r>
        <w:rPr>
          <w:sz w:val="22"/>
        </w:rPr>
        <w:t>m/</w:t>
      </w:r>
      <w:r w:rsidR="00BC4F99">
        <w:rPr>
          <w:sz w:val="22"/>
        </w:rPr>
        <w:t>my/ nie zamierza</w:t>
      </w:r>
      <w:r>
        <w:rPr>
          <w:sz w:val="22"/>
        </w:rPr>
        <w:t>m/</w:t>
      </w:r>
      <w:r w:rsidR="00BC4F99">
        <w:rPr>
          <w:sz w:val="22"/>
        </w:rPr>
        <w:t>m</w:t>
      </w:r>
      <w:r w:rsidR="00BC4F99" w:rsidRPr="00DE55E6">
        <w:rPr>
          <w:sz w:val="22"/>
        </w:rPr>
        <w:t>y powierzyć realizację następujących części zamówienia podwykonawcom*:</w:t>
      </w:r>
    </w:p>
    <w:p w14:paraId="37B93261" w14:textId="56CE9338" w:rsidR="00076E7D" w:rsidRDefault="00076E7D" w:rsidP="00076E7D">
      <w:pPr>
        <w:spacing w:after="120"/>
        <w:contextualSpacing/>
        <w:jc w:val="both"/>
        <w:rPr>
          <w:sz w:val="22"/>
        </w:rPr>
      </w:pPr>
    </w:p>
    <w:p w14:paraId="4DF2BF55" w14:textId="74A3009C" w:rsidR="00076E7D" w:rsidRDefault="00076E7D" w:rsidP="00076E7D">
      <w:pPr>
        <w:spacing w:after="120"/>
        <w:contextualSpacing/>
        <w:jc w:val="both"/>
        <w:rPr>
          <w:sz w:val="22"/>
        </w:rPr>
      </w:pPr>
    </w:p>
    <w:p w14:paraId="2C5B4D9F" w14:textId="77777777" w:rsidR="00076E7D" w:rsidRPr="00BB1A35" w:rsidRDefault="00076E7D" w:rsidP="00076E7D">
      <w:pPr>
        <w:spacing w:after="120"/>
        <w:contextualSpacing/>
        <w:jc w:val="both"/>
        <w:rPr>
          <w:sz w:val="22"/>
        </w:rPr>
      </w:pPr>
    </w:p>
    <w:p w14:paraId="0CAA15B8" w14:textId="77777777" w:rsidR="00BD4DEB" w:rsidRDefault="00BD4DEB" w:rsidP="00BD4DEB">
      <w:pPr>
        <w:spacing w:after="120"/>
        <w:contextualSpacing/>
        <w:jc w:val="both"/>
        <w:rPr>
          <w:sz w:val="22"/>
        </w:rPr>
      </w:pPr>
    </w:p>
    <w:p w14:paraId="7E383A0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21B9F37F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E1774F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4EFE25A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1CB8BB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8BC7AA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0E865382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F03A9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C50E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84D9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02C54C36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E630A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A550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D5BB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37401FF" w14:textId="78A072EA" w:rsidR="00FF57EE" w:rsidRPr="0097776D" w:rsidRDefault="00251C1C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="00FF57EE"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="00FF57EE" w:rsidRPr="0097776D">
        <w:rPr>
          <w:sz w:val="22"/>
        </w:rPr>
        <w:t>, które zostały zawarte w Specyfikacji Warunków Zamówienia i zobowiązuj</w:t>
      </w:r>
      <w:r>
        <w:rPr>
          <w:sz w:val="22"/>
        </w:rPr>
        <w:t>ę/</w:t>
      </w:r>
      <w:r w:rsidR="00FF57EE" w:rsidRPr="0097776D">
        <w:rPr>
          <w:sz w:val="22"/>
        </w:rPr>
        <w:t>emy się</w:t>
      </w:r>
      <w:r w:rsidR="00A50E18">
        <w:rPr>
          <w:sz w:val="22"/>
        </w:rPr>
        <w:t>,</w:t>
      </w:r>
      <w:r w:rsidR="00FF57EE" w:rsidRPr="0097776D">
        <w:rPr>
          <w:sz w:val="22"/>
        </w:rPr>
        <w:t xml:space="preserve"> w przypadku wyboru </w:t>
      </w:r>
      <w:r>
        <w:rPr>
          <w:sz w:val="22"/>
        </w:rPr>
        <w:t>mojej/</w:t>
      </w:r>
      <w:r w:rsidR="00FF57EE" w:rsidRPr="0097776D">
        <w:rPr>
          <w:sz w:val="22"/>
        </w:rPr>
        <w:t>naszej oferty</w:t>
      </w:r>
      <w:r w:rsidR="00A50E18">
        <w:rPr>
          <w:sz w:val="22"/>
        </w:rPr>
        <w:t>,</w:t>
      </w:r>
      <w:r w:rsidR="00FF57EE" w:rsidRPr="0097776D">
        <w:rPr>
          <w:sz w:val="22"/>
        </w:rPr>
        <w:t xml:space="preserve"> do zawarcia umowy na zawartych tam warunkach, </w:t>
      </w:r>
      <w:r w:rsidR="00B70DA3">
        <w:rPr>
          <w:sz w:val="22"/>
        </w:rPr>
        <w:br/>
      </w:r>
      <w:r w:rsidR="00FF57EE" w:rsidRPr="0097776D">
        <w:rPr>
          <w:sz w:val="22"/>
        </w:rPr>
        <w:t>w miejscu i terminie wyznaczonym przez Zamawiającego;</w:t>
      </w:r>
    </w:p>
    <w:p w14:paraId="647D5951" w14:textId="65BC8528" w:rsidR="00FF57EE" w:rsidRDefault="00251C1C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97776D">
        <w:rPr>
          <w:sz w:val="22"/>
        </w:rPr>
        <w:t>W</w:t>
      </w:r>
      <w:r w:rsidR="00FF57EE" w:rsidRPr="0097776D">
        <w:rPr>
          <w:sz w:val="22"/>
        </w:rPr>
        <w:t>ypełni</w:t>
      </w:r>
      <w:r>
        <w:rPr>
          <w:sz w:val="22"/>
        </w:rPr>
        <w:t>łem/</w:t>
      </w:r>
      <w:r w:rsidR="00FF57EE" w:rsidRPr="0097776D">
        <w:rPr>
          <w:sz w:val="22"/>
        </w:rPr>
        <w:t>liśmy obowiązki informacyjne przewidziane w art. 13 lub art. 14 RODO</w:t>
      </w:r>
      <w:r w:rsidR="00FF57EE" w:rsidRPr="0097776D">
        <w:rPr>
          <w:rStyle w:val="Odwoanieprzypisudolnego"/>
          <w:sz w:val="22"/>
        </w:rPr>
        <w:footnoteReference w:id="2"/>
      </w:r>
      <w:r w:rsidR="00FF57EE" w:rsidRPr="0097776D">
        <w:rPr>
          <w:sz w:val="22"/>
        </w:rPr>
        <w:t xml:space="preserve">  wobec osób fizycznych, od których dane osobowe </w:t>
      </w:r>
      <w:r w:rsidR="00FF57EE" w:rsidRPr="00A65118">
        <w:rPr>
          <w:sz w:val="22"/>
          <w:szCs w:val="22"/>
        </w:rPr>
        <w:t>bezpośrednio lub pośrednio pozyska</w:t>
      </w:r>
      <w:r>
        <w:rPr>
          <w:sz w:val="22"/>
          <w:szCs w:val="22"/>
        </w:rPr>
        <w:t>łem/</w:t>
      </w:r>
      <w:r w:rsidR="00FF57EE" w:rsidRPr="00A65118">
        <w:rPr>
          <w:sz w:val="22"/>
          <w:szCs w:val="22"/>
        </w:rPr>
        <w:t>liśmy w celu ubiegania się o udzielenie zamówienia publicznego w niniejszym postępowaniu</w:t>
      </w:r>
      <w:r w:rsidR="00FF57EE" w:rsidRPr="00A65118">
        <w:rPr>
          <w:rStyle w:val="Odwoanieprzypisudolnego"/>
          <w:sz w:val="22"/>
          <w:szCs w:val="22"/>
        </w:rPr>
        <w:footnoteReference w:id="3"/>
      </w:r>
      <w:r w:rsidR="00A65118" w:rsidRPr="00A65118">
        <w:rPr>
          <w:sz w:val="22"/>
          <w:szCs w:val="22"/>
        </w:rPr>
        <w:t>,</w:t>
      </w:r>
    </w:p>
    <w:p w14:paraId="0B030575" w14:textId="17F7D198" w:rsidR="002C74A4" w:rsidRPr="00A65118" w:rsidRDefault="002C74A4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>
        <w:rPr>
          <w:sz w:val="22"/>
          <w:szCs w:val="22"/>
        </w:rPr>
        <w:t>wadium należy zwrócić na rachunek bankowy nr ………………………………………………</w:t>
      </w:r>
    </w:p>
    <w:p w14:paraId="27BD9020" w14:textId="145D39E9" w:rsidR="00E97EE5" w:rsidRDefault="00E97EE5" w:rsidP="00E97EE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Składam/y ofertę jako Konsorcjum i tym samym, zgodnie z art. 117 ust. 4 ustawy Pzp, oświadczam/y, że prace polegające na: ………………………………………………………… </w:t>
      </w:r>
      <w:r w:rsidR="000C26C4">
        <w:rPr>
          <w:sz w:val="22"/>
          <w:szCs w:val="22"/>
        </w:rPr>
        <w:br/>
        <w:t>……………………………………………………………………………………………………</w:t>
      </w:r>
      <w:r>
        <w:rPr>
          <w:sz w:val="22"/>
          <w:szCs w:val="22"/>
        </w:rPr>
        <w:t>wykona nw. Wykonawca wspólnie ubiegający się o udzielenie zamówienia:</w:t>
      </w:r>
    </w:p>
    <w:p w14:paraId="7513A6D3" w14:textId="722959C8" w:rsidR="0083312B" w:rsidRPr="00E97EE5" w:rsidRDefault="00E97EE5" w:rsidP="00E97EE5">
      <w:pPr>
        <w:spacing w:before="120" w:after="120" w:line="276" w:lineRule="auto"/>
        <w:ind w:left="284"/>
        <w:jc w:val="both"/>
        <w:rPr>
          <w:color w:val="FF0000"/>
          <w:sz w:val="22"/>
          <w:szCs w:val="22"/>
        </w:rPr>
      </w:pPr>
      <w:r w:rsidRPr="00E97EE5">
        <w:rPr>
          <w:sz w:val="22"/>
          <w:szCs w:val="22"/>
        </w:rPr>
        <w:t>………………………………………………………………………………………………………</w:t>
      </w:r>
    </w:p>
    <w:p w14:paraId="37D875C8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062B4F14" w14:textId="08939F58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 xml:space="preserve">, że wybór </w:t>
      </w:r>
      <w:r w:rsidR="00251C1C">
        <w:rPr>
          <w:bCs/>
          <w:sz w:val="22"/>
          <w:szCs w:val="22"/>
        </w:rPr>
        <w:t>mojej/</w:t>
      </w:r>
      <w:r>
        <w:rPr>
          <w:bCs/>
          <w:sz w:val="22"/>
          <w:szCs w:val="22"/>
        </w:rPr>
        <w:t>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6856870" w14:textId="4A3A5E7E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B70DA3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 U. z 20</w:t>
      </w:r>
      <w:r w:rsidR="00CE3AE6">
        <w:rPr>
          <w:bCs/>
          <w:sz w:val="22"/>
          <w:szCs w:val="22"/>
        </w:rPr>
        <w:t>20</w:t>
      </w:r>
      <w:r w:rsidR="00B70DA3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r.</w:t>
      </w:r>
      <w:r w:rsidR="00B70DA3">
        <w:rPr>
          <w:bCs/>
          <w:sz w:val="22"/>
          <w:szCs w:val="22"/>
        </w:rPr>
        <w:t>,</w:t>
      </w:r>
      <w:r w:rsidRPr="00CE3AE6">
        <w:rPr>
          <w:bCs/>
          <w:sz w:val="22"/>
          <w:szCs w:val="22"/>
        </w:rPr>
        <w:t xml:space="preserve">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0704770B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5157991E" w14:textId="15133F70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B70DA3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 U. z 2020</w:t>
      </w:r>
      <w:r w:rsidR="00B70DA3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r.</w:t>
      </w:r>
      <w:r w:rsidR="00B70DA3">
        <w:rPr>
          <w:bCs/>
          <w:sz w:val="22"/>
          <w:szCs w:val="22"/>
        </w:rPr>
        <w:t>,</w:t>
      </w:r>
      <w:r w:rsidRPr="00CE3AE6">
        <w:rPr>
          <w:bCs/>
          <w:sz w:val="22"/>
          <w:szCs w:val="22"/>
        </w:rPr>
        <w:t xml:space="preserve">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p w14:paraId="25A4FD8F" w14:textId="77777777" w:rsidR="005035BB" w:rsidRDefault="005035BB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87B793A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99EF9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48A1A1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118168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255D5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00C599DA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661A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C939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5E3F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831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3196BAA7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BE5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0979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4B90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BF3D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91671DB" w14:textId="45BD846F" w:rsidR="00F733FC" w:rsidRDefault="00F733FC" w:rsidP="00E97EE5">
      <w:pPr>
        <w:spacing w:before="240" w:after="120" w:line="360" w:lineRule="auto"/>
        <w:jc w:val="both"/>
        <w:rPr>
          <w:sz w:val="12"/>
          <w:szCs w:val="12"/>
        </w:rPr>
      </w:pPr>
    </w:p>
    <w:p w14:paraId="128E6E98" w14:textId="77777777" w:rsidR="00076E7D" w:rsidRPr="00E97EE5" w:rsidRDefault="00076E7D" w:rsidP="00E97EE5">
      <w:pPr>
        <w:spacing w:before="240" w:after="120" w:line="360" w:lineRule="auto"/>
        <w:jc w:val="both"/>
        <w:rPr>
          <w:sz w:val="12"/>
          <w:szCs w:val="12"/>
        </w:rPr>
      </w:pPr>
    </w:p>
    <w:p w14:paraId="37C890CF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2E7F717F" w14:textId="77777777" w:rsidTr="00DD2193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4683350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D9D9D9" w:themeFill="background1" w:themeFillShade="D9"/>
          </w:tcPr>
          <w:p w14:paraId="4C853CE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5EBBEEE" w14:textId="77777777" w:rsidTr="00DD2193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6A31D25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45FAFE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869F431" w14:textId="77777777" w:rsidTr="00DD2193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3008890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527D9FD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96018E1" w14:textId="77777777" w:rsidTr="00DD2193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53C9C3A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7E63E54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6A75737" w14:textId="10C4BB9F"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7EE5">
        <w:rPr>
          <w:b/>
          <w:bCs/>
          <w:sz w:val="22"/>
          <w:szCs w:val="22"/>
        </w:rPr>
        <w:t>Załącznikami</w:t>
      </w:r>
      <w:r>
        <w:rPr>
          <w:sz w:val="22"/>
          <w:szCs w:val="22"/>
        </w:rPr>
        <w:t xml:space="preserve">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14:paraId="6CC9ACE6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0FFADE2E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262A5079" w14:textId="740FDCFA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F9D584F" w14:textId="7251A158" w:rsidR="00BD4DEB" w:rsidRDefault="00BD4DEB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0A79438" w14:textId="77EE0DDE" w:rsidR="00BD4DEB" w:rsidRDefault="00BD4DEB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02970293" w14:textId="764A7DDE" w:rsidR="00BD4DEB" w:rsidRDefault="00BD4DEB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22CB9DE5" w14:textId="77777777" w:rsidR="00BD4DEB" w:rsidRPr="007D475B" w:rsidRDefault="00BD4DEB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3BE26403" w14:textId="19307BC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</w:p>
    <w:sectPr w:rsidR="0097776D" w:rsidRPr="0097776D" w:rsidSect="00BC4F99">
      <w:headerReference w:type="default" r:id="rId8"/>
      <w:footerReference w:type="default" r:id="rId9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BB985" w14:textId="77777777" w:rsidR="00EA3E5E" w:rsidRDefault="00EA3E5E" w:rsidP="00FF57EE">
      <w:r>
        <w:separator/>
      </w:r>
    </w:p>
  </w:endnote>
  <w:endnote w:type="continuationSeparator" w:id="0">
    <w:p w14:paraId="6C71A992" w14:textId="77777777" w:rsidR="00EA3E5E" w:rsidRDefault="00EA3E5E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44220972"/>
      <w:docPartObj>
        <w:docPartGallery w:val="Page Numbers (Bottom of Page)"/>
        <w:docPartUnique/>
      </w:docPartObj>
    </w:sdtPr>
    <w:sdtEndPr/>
    <w:sdtContent>
      <w:p w14:paraId="3368763B" w14:textId="0662A528" w:rsidR="00BB1A35" w:rsidRDefault="00BB1A3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10F1">
          <w:rPr>
            <w:noProof/>
          </w:rPr>
          <w:t>8</w:t>
        </w:r>
        <w:r>
          <w:fldChar w:fldCharType="end"/>
        </w:r>
      </w:p>
    </w:sdtContent>
  </w:sdt>
  <w:p w14:paraId="60A4E604" w14:textId="77777777" w:rsidR="00BB1A35" w:rsidRDefault="00BB1A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DA910" w14:textId="77777777" w:rsidR="00EA3E5E" w:rsidRDefault="00EA3E5E" w:rsidP="00FF57EE">
      <w:r>
        <w:separator/>
      </w:r>
    </w:p>
  </w:footnote>
  <w:footnote w:type="continuationSeparator" w:id="0">
    <w:p w14:paraId="35A0A461" w14:textId="77777777" w:rsidR="00EA3E5E" w:rsidRDefault="00EA3E5E" w:rsidP="00FF57EE">
      <w:r>
        <w:continuationSeparator/>
      </w:r>
    </w:p>
  </w:footnote>
  <w:footnote w:id="1">
    <w:p w14:paraId="4950314E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248068DC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D438C7F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5371D667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13B0768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1249E" w14:textId="4802E4C4" w:rsidR="00CA36B3" w:rsidRDefault="00E9232B">
    <w:pPr>
      <w:pStyle w:val="Nagwek"/>
    </w:pPr>
    <w:r>
      <w:rPr>
        <w:noProof/>
      </w:rPr>
      <w:drawing>
        <wp:inline distT="0" distB="0" distL="0" distR="0" wp14:anchorId="320F20D3" wp14:editId="096B0E88">
          <wp:extent cx="5753100" cy="571500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az 1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0070FD76" w14:textId="77777777" w:rsidR="00CA36B3" w:rsidRDefault="00CA36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605C9"/>
    <w:multiLevelType w:val="hybridMultilevel"/>
    <w:tmpl w:val="B0B806A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6A2521"/>
    <w:multiLevelType w:val="hybridMultilevel"/>
    <w:tmpl w:val="5D20044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3E3096"/>
    <w:multiLevelType w:val="hybridMultilevel"/>
    <w:tmpl w:val="100CF3CC"/>
    <w:lvl w:ilvl="0" w:tplc="916A21CC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BE229F9"/>
    <w:multiLevelType w:val="hybridMultilevel"/>
    <w:tmpl w:val="B0B806A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2255551"/>
    <w:multiLevelType w:val="hybridMultilevel"/>
    <w:tmpl w:val="4654854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5EB870F3"/>
    <w:multiLevelType w:val="hybridMultilevel"/>
    <w:tmpl w:val="B89A71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0E047F0"/>
    <w:multiLevelType w:val="hybridMultilevel"/>
    <w:tmpl w:val="B0B806A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6202923"/>
    <w:multiLevelType w:val="hybridMultilevel"/>
    <w:tmpl w:val="7E7A7DC2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2F0D56"/>
    <w:multiLevelType w:val="hybridMultilevel"/>
    <w:tmpl w:val="B0B806A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C98626A"/>
    <w:multiLevelType w:val="hybridMultilevel"/>
    <w:tmpl w:val="B0B806A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C701568"/>
    <w:multiLevelType w:val="hybridMultilevel"/>
    <w:tmpl w:val="097C26A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20076344">
    <w:abstractNumId w:val="9"/>
  </w:num>
  <w:num w:numId="2" w16cid:durableId="2068412887">
    <w:abstractNumId w:val="5"/>
  </w:num>
  <w:num w:numId="3" w16cid:durableId="1641612598">
    <w:abstractNumId w:val="8"/>
  </w:num>
  <w:num w:numId="4" w16cid:durableId="1601600600">
    <w:abstractNumId w:val="13"/>
  </w:num>
  <w:num w:numId="5" w16cid:durableId="2754125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670231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23483205">
    <w:abstractNumId w:val="6"/>
  </w:num>
  <w:num w:numId="8" w16cid:durableId="1655136350">
    <w:abstractNumId w:val="2"/>
  </w:num>
  <w:num w:numId="9" w16cid:durableId="2121484772">
    <w:abstractNumId w:val="1"/>
  </w:num>
  <w:num w:numId="10" w16cid:durableId="946885467">
    <w:abstractNumId w:val="4"/>
  </w:num>
  <w:num w:numId="11" w16cid:durableId="1321520">
    <w:abstractNumId w:val="12"/>
  </w:num>
  <w:num w:numId="12" w16cid:durableId="1437480012">
    <w:abstractNumId w:val="7"/>
  </w:num>
  <w:num w:numId="13" w16cid:durableId="556284713">
    <w:abstractNumId w:val="11"/>
  </w:num>
  <w:num w:numId="14" w16cid:durableId="3839138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55231136">
    <w:abstractNumId w:val="0"/>
  </w:num>
  <w:num w:numId="16" w16cid:durableId="2117408898">
    <w:abstractNumId w:val="3"/>
  </w:num>
  <w:num w:numId="17" w16cid:durableId="8504157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1C8"/>
    <w:rsid w:val="000102AE"/>
    <w:rsid w:val="00034021"/>
    <w:rsid w:val="000701A7"/>
    <w:rsid w:val="00076E7D"/>
    <w:rsid w:val="000C26C4"/>
    <w:rsid w:val="001063D3"/>
    <w:rsid w:val="001134E2"/>
    <w:rsid w:val="001C4F33"/>
    <w:rsid w:val="001C7D84"/>
    <w:rsid w:val="001E19A1"/>
    <w:rsid w:val="00202DDA"/>
    <w:rsid w:val="002214DB"/>
    <w:rsid w:val="00231C7D"/>
    <w:rsid w:val="00247F29"/>
    <w:rsid w:val="00251C1C"/>
    <w:rsid w:val="00267D1F"/>
    <w:rsid w:val="00273DDD"/>
    <w:rsid w:val="002B50A0"/>
    <w:rsid w:val="002C6D9F"/>
    <w:rsid w:val="002C74A4"/>
    <w:rsid w:val="002E612D"/>
    <w:rsid w:val="002F3B26"/>
    <w:rsid w:val="00326B3C"/>
    <w:rsid w:val="00360672"/>
    <w:rsid w:val="0039683C"/>
    <w:rsid w:val="003B769C"/>
    <w:rsid w:val="003F5740"/>
    <w:rsid w:val="0041215E"/>
    <w:rsid w:val="004D5A42"/>
    <w:rsid w:val="004E11C8"/>
    <w:rsid w:val="005035BB"/>
    <w:rsid w:val="005117AC"/>
    <w:rsid w:val="00525EFF"/>
    <w:rsid w:val="00572EE4"/>
    <w:rsid w:val="005844F6"/>
    <w:rsid w:val="005A0EAA"/>
    <w:rsid w:val="005F6F5F"/>
    <w:rsid w:val="00624617"/>
    <w:rsid w:val="00677A75"/>
    <w:rsid w:val="006B63D6"/>
    <w:rsid w:val="006C1F43"/>
    <w:rsid w:val="006C641D"/>
    <w:rsid w:val="006D09E0"/>
    <w:rsid w:val="00720A4D"/>
    <w:rsid w:val="007226E9"/>
    <w:rsid w:val="00746D9C"/>
    <w:rsid w:val="007D475B"/>
    <w:rsid w:val="007E331F"/>
    <w:rsid w:val="007F3E87"/>
    <w:rsid w:val="00820CFD"/>
    <w:rsid w:val="0083312B"/>
    <w:rsid w:val="00890086"/>
    <w:rsid w:val="00895E10"/>
    <w:rsid w:val="009312B4"/>
    <w:rsid w:val="00955AA2"/>
    <w:rsid w:val="00973BB7"/>
    <w:rsid w:val="0097776D"/>
    <w:rsid w:val="00983D1D"/>
    <w:rsid w:val="00996C38"/>
    <w:rsid w:val="009A2AC2"/>
    <w:rsid w:val="009D75A8"/>
    <w:rsid w:val="009E6C62"/>
    <w:rsid w:val="009F7290"/>
    <w:rsid w:val="00A50E18"/>
    <w:rsid w:val="00A65118"/>
    <w:rsid w:val="00A667CE"/>
    <w:rsid w:val="00AA39D6"/>
    <w:rsid w:val="00AE2ACB"/>
    <w:rsid w:val="00AF4AC3"/>
    <w:rsid w:val="00B139A1"/>
    <w:rsid w:val="00B47637"/>
    <w:rsid w:val="00B70DA3"/>
    <w:rsid w:val="00B9086B"/>
    <w:rsid w:val="00BA10F1"/>
    <w:rsid w:val="00BB1A35"/>
    <w:rsid w:val="00BC4F99"/>
    <w:rsid w:val="00BD4DEB"/>
    <w:rsid w:val="00BE143C"/>
    <w:rsid w:val="00BF43A4"/>
    <w:rsid w:val="00C22F7D"/>
    <w:rsid w:val="00C2352A"/>
    <w:rsid w:val="00CA36B3"/>
    <w:rsid w:val="00CB0E85"/>
    <w:rsid w:val="00CE3AE6"/>
    <w:rsid w:val="00CF1F21"/>
    <w:rsid w:val="00D23645"/>
    <w:rsid w:val="00D3252F"/>
    <w:rsid w:val="00D554C7"/>
    <w:rsid w:val="00DC336F"/>
    <w:rsid w:val="00DD2193"/>
    <w:rsid w:val="00E1735C"/>
    <w:rsid w:val="00E279A1"/>
    <w:rsid w:val="00E30CC6"/>
    <w:rsid w:val="00E9232B"/>
    <w:rsid w:val="00E97EE5"/>
    <w:rsid w:val="00EA3E5E"/>
    <w:rsid w:val="00ED1D52"/>
    <w:rsid w:val="00EF7769"/>
    <w:rsid w:val="00F134D5"/>
    <w:rsid w:val="00F31EAC"/>
    <w:rsid w:val="00F4268E"/>
    <w:rsid w:val="00F733F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FD8F83A"/>
  <w15:chartTrackingRefBased/>
  <w15:docId w15:val="{16F56D61-5A23-4E31-869B-0E8D9D51F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1D52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41215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41215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697E17-7164-4AE5-AE2A-A32FB58D9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1997</Words>
  <Characters>11988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3</cp:revision>
  <cp:lastPrinted>2021-05-24T06:42:00Z</cp:lastPrinted>
  <dcterms:created xsi:type="dcterms:W3CDTF">2022-05-16T07:52:00Z</dcterms:created>
  <dcterms:modified xsi:type="dcterms:W3CDTF">2022-05-18T05:24:00Z</dcterms:modified>
</cp:coreProperties>
</file>