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4892A527" w:rsidR="00404400" w:rsidRDefault="00EF51DA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</w:t>
      </w:r>
      <w:r w:rsidR="00404400"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50C59425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46D135CB" w14:textId="77777777" w:rsidR="00B17E81" w:rsidRPr="00B66A62" w:rsidRDefault="00B17E81" w:rsidP="00404400">
      <w:pPr>
        <w:rPr>
          <w:b/>
          <w:sz w:val="22"/>
          <w:szCs w:val="22"/>
        </w:rPr>
      </w:pPr>
    </w:p>
    <w:p w14:paraId="06C3932C" w14:textId="3A75215D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5C4819" w:rsidRPr="005C4819">
        <w:rPr>
          <w:b/>
          <w:bCs/>
          <w:sz w:val="22"/>
          <w:szCs w:val="22"/>
        </w:rPr>
        <w:t>Dostawa spektrometru wyposażonego w detektor półprzewodnikowy z dyspersją energii do pomiarów promieniowania X i gamma, wykonany z tellurku kadmu (</w:t>
      </w:r>
      <w:proofErr w:type="spellStart"/>
      <w:r w:rsidR="005C4819" w:rsidRPr="005C4819">
        <w:rPr>
          <w:b/>
          <w:bCs/>
          <w:sz w:val="22"/>
          <w:szCs w:val="22"/>
        </w:rPr>
        <w:t>CdTe</w:t>
      </w:r>
      <w:proofErr w:type="spellEnd"/>
      <w:r w:rsidR="005C4819" w:rsidRPr="005C4819">
        <w:rPr>
          <w:b/>
          <w:bCs/>
          <w:sz w:val="22"/>
          <w:szCs w:val="22"/>
        </w:rPr>
        <w:t>) zintegrowany z elektronicznym układem odczytowym - KC-zp.272-204/22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87CEE" w:rsidRPr="00EC5DE0" w14:paraId="2692F76B" w14:textId="77777777" w:rsidTr="0015540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Nazwa elementu</w:t>
            </w:r>
          </w:p>
          <w:p w14:paraId="07D535A7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>(lub usługi)</w:t>
            </w:r>
          </w:p>
          <w:p w14:paraId="197803FD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77777777" w:rsidR="00287CEE" w:rsidRPr="00EC5DE0" w:rsidRDefault="00287CEE" w:rsidP="00155409">
            <w:pPr>
              <w:jc w:val="center"/>
              <w:rPr>
                <w:b/>
                <w:sz w:val="16"/>
                <w:szCs w:val="16"/>
              </w:rPr>
            </w:pPr>
            <w:r w:rsidRPr="00EC5DE0"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Ilość</w:t>
            </w:r>
          </w:p>
          <w:p w14:paraId="5266034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Cena jednostkowa netto </w:t>
            </w: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Wartość netto</w:t>
            </w:r>
          </w:p>
          <w:p w14:paraId="56623115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VAT</w:t>
            </w:r>
          </w:p>
          <w:p w14:paraId="3415DA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[%]</w:t>
            </w:r>
          </w:p>
          <w:p w14:paraId="45792DD7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419E8A23" w14:textId="77777777" w:rsidR="00287CEE" w:rsidRPr="00EC5DE0" w:rsidRDefault="00287CEE" w:rsidP="00155409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[PLN]</w:t>
            </w:r>
          </w:p>
          <w:p w14:paraId="7A26338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 xml:space="preserve"> (z doliczonym </w:t>
            </w:r>
            <w:r w:rsidRPr="00EC5DE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87CEE" w:rsidRPr="00EC5DE0" w14:paraId="1784EAD0" w14:textId="77777777" w:rsidTr="00287CEE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EC5DE0" w:rsidRDefault="00287CEE" w:rsidP="00155409">
            <w:pPr>
              <w:jc w:val="center"/>
              <w:rPr>
                <w:b/>
                <w:bCs/>
                <w:sz w:val="16"/>
                <w:szCs w:val="16"/>
              </w:rPr>
            </w:pPr>
            <w:r w:rsidRPr="00EC5DE0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87CEE" w:rsidRPr="00EC5DE0" w14:paraId="40259A2C" w14:textId="77777777" w:rsidTr="0015540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EC5DE0" w:rsidRDefault="00287CEE" w:rsidP="00155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04D58754" w:rsidR="00287CEE" w:rsidRPr="00EC5DE0" w:rsidRDefault="009A06AB" w:rsidP="001554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Spektrometr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EC5DE0" w:rsidRDefault="00287CEE" w:rsidP="0015540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73205AF6" w:rsidR="00287CEE" w:rsidRPr="00EC5DE0" w:rsidRDefault="00C34CBD" w:rsidP="00287CEE">
            <w:pPr>
              <w:jc w:val="center"/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1</w:t>
            </w:r>
            <w:r w:rsidR="00287CEE" w:rsidRPr="00EC5DE0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EC5DE0" w:rsidRDefault="00287CEE" w:rsidP="0015540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  <w:p w14:paraId="4B3B61D9" w14:textId="2C2BF13B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  <w:tr w:rsidR="00287CEE" w:rsidRPr="00EC5DE0" w14:paraId="726AFBA1" w14:textId="77777777" w:rsidTr="0015540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EC5DE0" w:rsidRDefault="00287CEE" w:rsidP="00155409">
            <w:pPr>
              <w:rPr>
                <w:sz w:val="16"/>
                <w:szCs w:val="16"/>
              </w:rPr>
            </w:pPr>
            <w:r w:rsidRPr="00EC5DE0"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EC5DE0" w:rsidRDefault="00287CEE" w:rsidP="0015540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3E0CEE9A" w14:textId="77777777" w:rsidR="00B17E81" w:rsidRDefault="00B17E81" w:rsidP="00C34C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6A51F9D" w14:textId="3227DB18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</w:p>
    <w:p w14:paraId="377FEB46" w14:textId="69D07C84" w:rsidR="00C34CBD" w:rsidRDefault="00C34CBD" w:rsidP="00C34CBD">
      <w:pPr>
        <w:widowControl w:val="0"/>
        <w:spacing w:line="360" w:lineRule="auto"/>
        <w:ind w:right="1"/>
        <w:jc w:val="both"/>
        <w:rPr>
          <w:bCs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16A76E46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03E203D" w14:textId="5A678F76" w:rsidR="00611B07" w:rsidRDefault="00611B07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75F591E8" w14:textId="77777777" w:rsidR="00611B07" w:rsidRDefault="00611B07" w:rsidP="00611B07">
      <w:pPr>
        <w:jc w:val="both"/>
        <w:rPr>
          <w:sz w:val="22"/>
          <w:szCs w:val="20"/>
        </w:rPr>
      </w:pPr>
      <w:r>
        <w:rPr>
          <w:sz w:val="22"/>
        </w:rPr>
        <w:lastRenderedPageBreak/>
        <w:t xml:space="preserve">ZOBOWIĄZUJEMY SIĘ nie wykonywać zamówienia z udziałem podwykonawców, dostawców lub podmiotów, na których zdolności polega się w rozumieniu dyrektywy 2014/24/UE, o których mowa </w:t>
      </w:r>
      <w:r>
        <w:rPr>
          <w:sz w:val="22"/>
        </w:rPr>
        <w:br/>
        <w:t>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1F790C3" w14:textId="77777777" w:rsidR="00611B07" w:rsidRDefault="00611B07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4F99673" w14:textId="77777777" w:rsidR="0012177B" w:rsidRPr="00CE6A08" w:rsidRDefault="0012177B" w:rsidP="0012177B">
      <w:pPr>
        <w:jc w:val="both"/>
        <w:rPr>
          <w:sz w:val="20"/>
          <w:szCs w:val="20"/>
          <w:u w:val="single"/>
        </w:rPr>
      </w:pPr>
    </w:p>
    <w:p w14:paraId="060D9FE9" w14:textId="77777777" w:rsidR="0012177B" w:rsidRPr="00CE6A08" w:rsidRDefault="0012177B" w:rsidP="0012177B">
      <w:pPr>
        <w:rPr>
          <w:b/>
          <w:sz w:val="20"/>
          <w:szCs w:val="20"/>
          <w:u w:val="single"/>
        </w:rPr>
      </w:pPr>
      <w:r w:rsidRPr="00CE6A08">
        <w:rPr>
          <w:b/>
          <w:sz w:val="20"/>
          <w:szCs w:val="20"/>
          <w:u w:val="single"/>
        </w:rPr>
        <w:t>Jednocześnie oświadczamy, że:</w:t>
      </w:r>
    </w:p>
    <w:p w14:paraId="53BC50DC" w14:textId="77777777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jesteśmy związani niniejszą ofertą przez okres 90 dni od dnia upływu terminu składania ofert, wskazanego w dokumentach zamówienia.</w:t>
      </w:r>
    </w:p>
    <w:p w14:paraId="7A76EFFE" w14:textId="7FD23F09" w:rsidR="0012177B" w:rsidRPr="00CE6A08" w:rsidRDefault="0012177B" w:rsidP="0012177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6A08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CE6A08">
        <w:rPr>
          <w:color w:val="000000"/>
          <w:sz w:val="20"/>
          <w:szCs w:val="20"/>
        </w:rPr>
        <w:t xml:space="preserve"> i nie wnosimy do nich żadnych zastrzeżeń.</w:t>
      </w:r>
    </w:p>
    <w:p w14:paraId="453C82EF" w14:textId="77777777" w:rsidR="0012177B" w:rsidRPr="00CE6A08" w:rsidRDefault="0012177B" w:rsidP="0012177B">
      <w:pPr>
        <w:numPr>
          <w:ilvl w:val="0"/>
          <w:numId w:val="1"/>
        </w:numPr>
        <w:jc w:val="both"/>
        <w:rPr>
          <w:sz w:val="20"/>
          <w:szCs w:val="20"/>
        </w:rPr>
      </w:pPr>
      <w:r w:rsidRPr="00CE6A08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77EC0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A5D2C2" w14:textId="77777777" w:rsidR="0012177B" w:rsidRPr="00CE6A08" w:rsidRDefault="0012177B" w:rsidP="0012177B">
      <w:pPr>
        <w:ind w:left="360"/>
        <w:jc w:val="both"/>
        <w:rPr>
          <w:i/>
          <w:sz w:val="20"/>
          <w:szCs w:val="20"/>
        </w:rPr>
      </w:pPr>
      <w:r w:rsidRPr="00CE6A08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1AED5E3C" w:rsidR="00404400" w:rsidRPr="0012177B" w:rsidRDefault="0012177B" w:rsidP="0012177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E6A08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706963E6" w:rsidR="00404400" w:rsidRPr="00B66A62" w:rsidRDefault="00404400" w:rsidP="0012177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 w:rsidSect="00AC54F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197AA" w14:textId="77777777" w:rsidR="001856BF" w:rsidRDefault="001856BF">
      <w:r>
        <w:separator/>
      </w:r>
    </w:p>
  </w:endnote>
  <w:endnote w:type="continuationSeparator" w:id="0">
    <w:p w14:paraId="24E44BDF" w14:textId="77777777" w:rsidR="001856BF" w:rsidRDefault="00185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3953D782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DC59E" w14:textId="77777777" w:rsidR="001856BF" w:rsidRDefault="001856BF">
      <w:r>
        <w:separator/>
      </w:r>
    </w:p>
  </w:footnote>
  <w:footnote w:type="continuationSeparator" w:id="0">
    <w:p w14:paraId="5EE0B0EF" w14:textId="77777777" w:rsidR="001856BF" w:rsidRDefault="001856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61B2C" w14:textId="2730E492" w:rsidR="00AC54F0" w:rsidRDefault="00AC54F0" w:rsidP="0025106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714600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7552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0456726">
    <w:abstractNumId w:val="0"/>
  </w:num>
  <w:num w:numId="4" w16cid:durableId="1863401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D6134"/>
    <w:rsid w:val="000E09C7"/>
    <w:rsid w:val="000F6589"/>
    <w:rsid w:val="00106636"/>
    <w:rsid w:val="00116EC6"/>
    <w:rsid w:val="0012177B"/>
    <w:rsid w:val="001801DD"/>
    <w:rsid w:val="001856BF"/>
    <w:rsid w:val="001D4612"/>
    <w:rsid w:val="0020013C"/>
    <w:rsid w:val="00207E98"/>
    <w:rsid w:val="00251069"/>
    <w:rsid w:val="002723B0"/>
    <w:rsid w:val="00287CEE"/>
    <w:rsid w:val="002A3F20"/>
    <w:rsid w:val="002C78CE"/>
    <w:rsid w:val="002E7627"/>
    <w:rsid w:val="00315A4A"/>
    <w:rsid w:val="00373025"/>
    <w:rsid w:val="003A24EB"/>
    <w:rsid w:val="00404400"/>
    <w:rsid w:val="00450AC9"/>
    <w:rsid w:val="00475D3D"/>
    <w:rsid w:val="004B7300"/>
    <w:rsid w:val="004C6753"/>
    <w:rsid w:val="00595C87"/>
    <w:rsid w:val="005B51B0"/>
    <w:rsid w:val="005B6047"/>
    <w:rsid w:val="005C4819"/>
    <w:rsid w:val="005D2C65"/>
    <w:rsid w:val="005E6D94"/>
    <w:rsid w:val="005F310C"/>
    <w:rsid w:val="00605CFE"/>
    <w:rsid w:val="00610900"/>
    <w:rsid w:val="00611B07"/>
    <w:rsid w:val="0063384F"/>
    <w:rsid w:val="00643C6F"/>
    <w:rsid w:val="00646202"/>
    <w:rsid w:val="0065290F"/>
    <w:rsid w:val="006662E0"/>
    <w:rsid w:val="006815F6"/>
    <w:rsid w:val="007748F0"/>
    <w:rsid w:val="007A34E8"/>
    <w:rsid w:val="007A4321"/>
    <w:rsid w:val="007E46C0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3303"/>
    <w:rsid w:val="00941298"/>
    <w:rsid w:val="00970FE4"/>
    <w:rsid w:val="009A06AB"/>
    <w:rsid w:val="009C66FB"/>
    <w:rsid w:val="00A0022B"/>
    <w:rsid w:val="00A346FE"/>
    <w:rsid w:val="00A47B4D"/>
    <w:rsid w:val="00A83018"/>
    <w:rsid w:val="00AC54F0"/>
    <w:rsid w:val="00B17E81"/>
    <w:rsid w:val="00B2596E"/>
    <w:rsid w:val="00B66A62"/>
    <w:rsid w:val="00B774DC"/>
    <w:rsid w:val="00B87FF0"/>
    <w:rsid w:val="00C34CBD"/>
    <w:rsid w:val="00C969A6"/>
    <w:rsid w:val="00CA3E36"/>
    <w:rsid w:val="00CA46D4"/>
    <w:rsid w:val="00CA7D36"/>
    <w:rsid w:val="00CD6F9D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EF4E30"/>
    <w:rsid w:val="00EF51DA"/>
    <w:rsid w:val="00F00591"/>
    <w:rsid w:val="00F00A87"/>
    <w:rsid w:val="00F34C42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AC54F0"/>
  </w:style>
  <w:style w:type="paragraph" w:styleId="Akapitzlist">
    <w:name w:val="List Paragraph"/>
    <w:basedOn w:val="Normalny"/>
    <w:uiPriority w:val="34"/>
    <w:qFormat/>
    <w:rsid w:val="00121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Maria Lepa</cp:lastModifiedBy>
  <cp:revision>4</cp:revision>
  <cp:lastPrinted>2021-11-18T07:48:00Z</cp:lastPrinted>
  <dcterms:created xsi:type="dcterms:W3CDTF">2022-05-16T12:27:00Z</dcterms:created>
  <dcterms:modified xsi:type="dcterms:W3CDTF">2022-05-16T12:28:00Z</dcterms:modified>
</cp:coreProperties>
</file>