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92B1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92B1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92B14">
        <w:rPr>
          <w:sz w:val="22"/>
          <w:szCs w:val="22"/>
        </w:rPr>
        <w:t>2022-05-20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A768B" w:rsidRDefault="00B92B14" w:rsidP="00FB7F50">
      <w:pPr>
        <w:spacing w:after="40"/>
        <w:rPr>
          <w:b/>
          <w:bCs/>
          <w:sz w:val="22"/>
          <w:szCs w:val="22"/>
        </w:rPr>
      </w:pPr>
      <w:r w:rsidRPr="00B92B14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FB7F50" w:rsidRPr="002245BE" w:rsidRDefault="00B92B14" w:rsidP="00FB7F50">
      <w:pPr>
        <w:spacing w:after="40"/>
        <w:rPr>
          <w:b/>
          <w:bCs/>
          <w:sz w:val="22"/>
          <w:szCs w:val="22"/>
        </w:rPr>
      </w:pPr>
      <w:r w:rsidRPr="00B92B14">
        <w:rPr>
          <w:b/>
          <w:bCs/>
          <w:sz w:val="22"/>
          <w:szCs w:val="22"/>
        </w:rPr>
        <w:t>Sekcja Zamówień Publicznych</w:t>
      </w:r>
    </w:p>
    <w:p w:rsidR="00FB7F50" w:rsidRPr="002245BE" w:rsidRDefault="00B92B14" w:rsidP="00FB7F50">
      <w:pPr>
        <w:rPr>
          <w:sz w:val="22"/>
          <w:szCs w:val="22"/>
        </w:rPr>
      </w:pPr>
      <w:r w:rsidRPr="00B92B14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B92B14">
        <w:rPr>
          <w:sz w:val="22"/>
          <w:szCs w:val="22"/>
        </w:rPr>
        <w:t>66</w:t>
      </w:r>
    </w:p>
    <w:p w:rsidR="00FB7F50" w:rsidRDefault="00B92B14" w:rsidP="00FB7F50">
      <w:pPr>
        <w:rPr>
          <w:sz w:val="22"/>
          <w:szCs w:val="22"/>
        </w:rPr>
      </w:pPr>
      <w:r w:rsidRPr="00B92B14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B92B14">
        <w:rPr>
          <w:sz w:val="22"/>
          <w:szCs w:val="22"/>
        </w:rPr>
        <w:t>Kraków</w:t>
      </w:r>
    </w:p>
    <w:p w:rsidR="000A768B" w:rsidRDefault="000A768B" w:rsidP="00FB7F50">
      <w:pPr>
        <w:rPr>
          <w:sz w:val="22"/>
          <w:szCs w:val="22"/>
        </w:rPr>
      </w:pPr>
      <w:r>
        <w:rPr>
          <w:sz w:val="22"/>
          <w:szCs w:val="22"/>
        </w:rPr>
        <w:t>SZP.271 – 8/2022</w:t>
      </w:r>
    </w:p>
    <w:p w:rsidR="00F07663" w:rsidRDefault="00F07663" w:rsidP="00FB7F50">
      <w:pPr>
        <w:rPr>
          <w:sz w:val="22"/>
          <w:szCs w:val="22"/>
        </w:rPr>
      </w:pPr>
    </w:p>
    <w:p w:rsidR="00F07663" w:rsidRPr="002245BE" w:rsidRDefault="00F07663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SZP.271 – </w:t>
      </w:r>
      <w:r w:rsidR="0028613F">
        <w:rPr>
          <w:sz w:val="22"/>
          <w:szCs w:val="22"/>
        </w:rPr>
        <w:t>324.</w:t>
      </w:r>
      <w:r>
        <w:rPr>
          <w:sz w:val="22"/>
          <w:szCs w:val="22"/>
        </w:rPr>
        <w:t>8/2022</w:t>
      </w:r>
    </w:p>
    <w:p w:rsidR="000A768B" w:rsidRDefault="000A768B">
      <w:pPr>
        <w:pStyle w:val="Nagwek1"/>
        <w:spacing w:before="600"/>
        <w:rPr>
          <w:sz w:val="28"/>
        </w:rPr>
      </w:pP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92B14" w:rsidRPr="00607F9B" w:rsidTr="006C44F4">
        <w:trPr>
          <w:trHeight w:val="638"/>
        </w:trPr>
        <w:tc>
          <w:tcPr>
            <w:tcW w:w="959" w:type="dxa"/>
            <w:shd w:val="clear" w:color="auto" w:fill="auto"/>
          </w:tcPr>
          <w:p w:rsidR="00B92B14" w:rsidRPr="00607F9B" w:rsidRDefault="00B92B14" w:rsidP="006C44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92B14" w:rsidRPr="00607F9B" w:rsidRDefault="00B92B14" w:rsidP="006C44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92B1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92B14">
              <w:rPr>
                <w:b/>
                <w:bCs/>
                <w:sz w:val="22"/>
                <w:szCs w:val="22"/>
              </w:rPr>
              <w:t>Dostawa środków kontrastowych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92B14">
              <w:rPr>
                <w:b/>
                <w:sz w:val="22"/>
                <w:szCs w:val="22"/>
              </w:rPr>
              <w:t>ZP/8/2022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92B14" w:rsidRPr="00B92B14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92B14" w:rsidRPr="00B92B14">
        <w:rPr>
          <w:sz w:val="22"/>
          <w:szCs w:val="22"/>
        </w:rPr>
        <w:t>(</w:t>
      </w:r>
      <w:proofErr w:type="spellStart"/>
      <w:r w:rsidR="00B92B14" w:rsidRPr="00B92B14">
        <w:rPr>
          <w:sz w:val="22"/>
          <w:szCs w:val="22"/>
        </w:rPr>
        <w:t>t.j</w:t>
      </w:r>
      <w:proofErr w:type="spellEnd"/>
      <w:r w:rsidR="00B92B14" w:rsidRPr="00B92B14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92B14" w:rsidTr="006C44F4">
        <w:trPr>
          <w:cantSplit/>
        </w:trPr>
        <w:tc>
          <w:tcPr>
            <w:tcW w:w="9498" w:type="dxa"/>
          </w:tcPr>
          <w:p w:rsidR="00B92B14" w:rsidRPr="00D26ED6" w:rsidRDefault="00B92B14" w:rsidP="006C44F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92B14">
              <w:rPr>
                <w:b/>
                <w:sz w:val="22"/>
                <w:szCs w:val="22"/>
              </w:rPr>
              <w:t>Urtica</w:t>
            </w:r>
            <w:proofErr w:type="spellEnd"/>
            <w:r w:rsidRPr="00B92B14">
              <w:rPr>
                <w:b/>
                <w:sz w:val="22"/>
                <w:szCs w:val="22"/>
              </w:rPr>
              <w:t xml:space="preserve"> Sp. z o.o.</w:t>
            </w:r>
          </w:p>
          <w:p w:rsidR="00B92B14" w:rsidRPr="009F0E5C" w:rsidRDefault="00B92B14" w:rsidP="006C44F4">
            <w:pPr>
              <w:jc w:val="both"/>
              <w:rPr>
                <w:bCs/>
                <w:sz w:val="22"/>
                <w:szCs w:val="22"/>
              </w:rPr>
            </w:pPr>
            <w:r w:rsidRPr="00B92B14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2B14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92B14" w:rsidRPr="009F0E5C" w:rsidRDefault="00B92B14" w:rsidP="006C44F4">
            <w:pPr>
              <w:jc w:val="both"/>
              <w:rPr>
                <w:bCs/>
                <w:sz w:val="22"/>
                <w:szCs w:val="22"/>
              </w:rPr>
            </w:pPr>
            <w:r w:rsidRPr="00B92B14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2B14">
              <w:rPr>
                <w:bCs/>
                <w:sz w:val="22"/>
                <w:szCs w:val="22"/>
              </w:rPr>
              <w:t>Wrocław</w:t>
            </w:r>
          </w:p>
          <w:p w:rsidR="00B92B14" w:rsidRDefault="00B92B14" w:rsidP="006C44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92B14" w:rsidRPr="00211A34" w:rsidRDefault="00B92B14" w:rsidP="006C44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92B14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92B14">
              <w:rPr>
                <w:sz w:val="22"/>
                <w:szCs w:val="22"/>
              </w:rPr>
              <w:t>Kontrast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92B14">
              <w:rPr>
                <w:b/>
                <w:sz w:val="22"/>
                <w:szCs w:val="22"/>
              </w:rPr>
              <w:t>221 475.60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92B14" w:rsidRPr="00D26ED6" w:rsidRDefault="00B92B14" w:rsidP="006C44F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92B14" w:rsidRDefault="00B92B14" w:rsidP="006C44F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92B14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B92B14" w:rsidTr="006C44F4">
        <w:trPr>
          <w:cantSplit/>
        </w:trPr>
        <w:tc>
          <w:tcPr>
            <w:tcW w:w="9498" w:type="dxa"/>
          </w:tcPr>
          <w:p w:rsidR="00B92B14" w:rsidRPr="00D26ED6" w:rsidRDefault="00B92B14" w:rsidP="006C44F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92B14">
              <w:rPr>
                <w:b/>
                <w:sz w:val="22"/>
                <w:szCs w:val="22"/>
              </w:rPr>
              <w:t>Urtica</w:t>
            </w:r>
            <w:proofErr w:type="spellEnd"/>
            <w:r w:rsidRPr="00B92B14">
              <w:rPr>
                <w:b/>
                <w:sz w:val="22"/>
                <w:szCs w:val="22"/>
              </w:rPr>
              <w:t xml:space="preserve"> Sp. z o.o.</w:t>
            </w:r>
          </w:p>
          <w:p w:rsidR="00B92B14" w:rsidRPr="009F0E5C" w:rsidRDefault="00B92B14" w:rsidP="006C44F4">
            <w:pPr>
              <w:jc w:val="both"/>
              <w:rPr>
                <w:bCs/>
                <w:sz w:val="22"/>
                <w:szCs w:val="22"/>
              </w:rPr>
            </w:pPr>
            <w:r w:rsidRPr="00B92B14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2B14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92B14" w:rsidRPr="009F0E5C" w:rsidRDefault="00B92B14" w:rsidP="006C44F4">
            <w:pPr>
              <w:jc w:val="both"/>
              <w:rPr>
                <w:bCs/>
                <w:sz w:val="22"/>
                <w:szCs w:val="22"/>
              </w:rPr>
            </w:pPr>
            <w:r w:rsidRPr="00B92B14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2B14">
              <w:rPr>
                <w:bCs/>
                <w:sz w:val="22"/>
                <w:szCs w:val="22"/>
              </w:rPr>
              <w:t>Wrocław</w:t>
            </w:r>
          </w:p>
          <w:p w:rsidR="00B92B14" w:rsidRDefault="00B92B14" w:rsidP="006C44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92B14" w:rsidRPr="00211A34" w:rsidRDefault="00B92B14" w:rsidP="006C44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92B14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92B14">
              <w:rPr>
                <w:sz w:val="22"/>
                <w:szCs w:val="22"/>
              </w:rPr>
              <w:t>Kontrast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92B14">
              <w:rPr>
                <w:b/>
                <w:sz w:val="22"/>
                <w:szCs w:val="22"/>
              </w:rPr>
              <w:t>116 499.60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92B14" w:rsidRPr="00D26ED6" w:rsidRDefault="00B92B14" w:rsidP="006C44F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92B14" w:rsidRDefault="00B92B14" w:rsidP="006C44F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92B14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B92B14" w:rsidTr="006C44F4">
        <w:trPr>
          <w:cantSplit/>
        </w:trPr>
        <w:tc>
          <w:tcPr>
            <w:tcW w:w="9498" w:type="dxa"/>
          </w:tcPr>
          <w:p w:rsidR="00B92B14" w:rsidRPr="00D26ED6" w:rsidRDefault="00B92B14" w:rsidP="006C44F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92B14">
              <w:rPr>
                <w:b/>
                <w:sz w:val="22"/>
                <w:szCs w:val="22"/>
              </w:rPr>
              <w:lastRenderedPageBreak/>
              <w:t>Urtica</w:t>
            </w:r>
            <w:proofErr w:type="spellEnd"/>
            <w:r w:rsidRPr="00B92B14">
              <w:rPr>
                <w:b/>
                <w:sz w:val="22"/>
                <w:szCs w:val="22"/>
              </w:rPr>
              <w:t xml:space="preserve"> Sp. z o.o.</w:t>
            </w:r>
          </w:p>
          <w:p w:rsidR="00B92B14" w:rsidRPr="009F0E5C" w:rsidRDefault="00B92B14" w:rsidP="006C44F4">
            <w:pPr>
              <w:jc w:val="both"/>
              <w:rPr>
                <w:bCs/>
                <w:sz w:val="22"/>
                <w:szCs w:val="22"/>
              </w:rPr>
            </w:pPr>
            <w:r w:rsidRPr="00B92B14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2B14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92B14" w:rsidRPr="009F0E5C" w:rsidRDefault="00B92B14" w:rsidP="006C44F4">
            <w:pPr>
              <w:jc w:val="both"/>
              <w:rPr>
                <w:bCs/>
                <w:sz w:val="22"/>
                <w:szCs w:val="22"/>
              </w:rPr>
            </w:pPr>
            <w:r w:rsidRPr="00B92B14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2B14">
              <w:rPr>
                <w:bCs/>
                <w:sz w:val="22"/>
                <w:szCs w:val="22"/>
              </w:rPr>
              <w:t>Wrocław</w:t>
            </w:r>
          </w:p>
          <w:p w:rsidR="00B92B14" w:rsidRDefault="00B92B14" w:rsidP="006C44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92B14" w:rsidRPr="00211A34" w:rsidRDefault="00B92B14" w:rsidP="006C44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92B14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92B14">
              <w:rPr>
                <w:sz w:val="22"/>
                <w:szCs w:val="22"/>
              </w:rPr>
              <w:t>Kontrasty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92B14">
              <w:rPr>
                <w:b/>
                <w:sz w:val="22"/>
                <w:szCs w:val="22"/>
              </w:rPr>
              <w:t>126 640.80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92B14" w:rsidRPr="00D26ED6" w:rsidRDefault="00B92B14" w:rsidP="006C44F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92B14" w:rsidRDefault="00B92B14" w:rsidP="006C44F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92B14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B92B14" w:rsidTr="006C44F4">
        <w:trPr>
          <w:cantSplit/>
        </w:trPr>
        <w:tc>
          <w:tcPr>
            <w:tcW w:w="9498" w:type="dxa"/>
          </w:tcPr>
          <w:p w:rsidR="00B92B14" w:rsidRPr="00D26ED6" w:rsidRDefault="00B92B14" w:rsidP="006C44F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92B14">
              <w:rPr>
                <w:b/>
                <w:sz w:val="22"/>
                <w:szCs w:val="22"/>
              </w:rPr>
              <w:t>Urtica</w:t>
            </w:r>
            <w:proofErr w:type="spellEnd"/>
            <w:r w:rsidRPr="00B92B14">
              <w:rPr>
                <w:b/>
                <w:sz w:val="22"/>
                <w:szCs w:val="22"/>
              </w:rPr>
              <w:t xml:space="preserve"> Sp. z o.o.</w:t>
            </w:r>
          </w:p>
          <w:p w:rsidR="00B92B14" w:rsidRPr="009F0E5C" w:rsidRDefault="00B92B14" w:rsidP="006C44F4">
            <w:pPr>
              <w:jc w:val="both"/>
              <w:rPr>
                <w:bCs/>
                <w:sz w:val="22"/>
                <w:szCs w:val="22"/>
              </w:rPr>
            </w:pPr>
            <w:r w:rsidRPr="00B92B14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2B14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92B14" w:rsidRPr="009F0E5C" w:rsidRDefault="00B92B14" w:rsidP="006C44F4">
            <w:pPr>
              <w:jc w:val="both"/>
              <w:rPr>
                <w:bCs/>
                <w:sz w:val="22"/>
                <w:szCs w:val="22"/>
              </w:rPr>
            </w:pPr>
            <w:r w:rsidRPr="00B92B14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2B14">
              <w:rPr>
                <w:bCs/>
                <w:sz w:val="22"/>
                <w:szCs w:val="22"/>
              </w:rPr>
              <w:t>Wrocław</w:t>
            </w:r>
          </w:p>
          <w:p w:rsidR="00B92B14" w:rsidRDefault="00B92B14" w:rsidP="006C44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92B14" w:rsidRPr="00211A34" w:rsidRDefault="00B92B14" w:rsidP="006C44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92B14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92B14">
              <w:rPr>
                <w:sz w:val="22"/>
                <w:szCs w:val="22"/>
              </w:rPr>
              <w:t>Kontrast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92B14">
              <w:rPr>
                <w:b/>
                <w:sz w:val="22"/>
                <w:szCs w:val="22"/>
              </w:rPr>
              <w:t>7 428.67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92B14" w:rsidRPr="00D26ED6" w:rsidRDefault="00B92B14" w:rsidP="006C44F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92B14" w:rsidRDefault="00B92B14" w:rsidP="006C44F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92B14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92B14" w:rsidRPr="00834EF4" w:rsidTr="006C44F4">
        <w:tc>
          <w:tcPr>
            <w:tcW w:w="2169" w:type="dxa"/>
            <w:shd w:val="clear" w:color="auto" w:fill="auto"/>
          </w:tcPr>
          <w:p w:rsidR="00B92B14" w:rsidRPr="00211A34" w:rsidRDefault="00B92B14" w:rsidP="006C44F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2B14">
              <w:rPr>
                <w:sz w:val="20"/>
                <w:szCs w:val="20"/>
              </w:rPr>
              <w:t>Kontrast</w:t>
            </w:r>
          </w:p>
        </w:tc>
        <w:tc>
          <w:tcPr>
            <w:tcW w:w="2793" w:type="dxa"/>
            <w:shd w:val="clear" w:color="auto" w:fill="auto"/>
          </w:tcPr>
          <w:p w:rsidR="00B92B14" w:rsidRPr="00211A34" w:rsidRDefault="00B92B14" w:rsidP="006C44F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92B14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B92B14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B92B14" w:rsidRPr="00211A34" w:rsidRDefault="00B92B14" w:rsidP="006C44F4">
            <w:pPr>
              <w:rPr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2B14">
              <w:rPr>
                <w:sz w:val="20"/>
                <w:szCs w:val="20"/>
              </w:rPr>
              <w:t>120</w:t>
            </w:r>
          </w:p>
          <w:p w:rsidR="00B92B14" w:rsidRPr="00211A34" w:rsidRDefault="00B92B14" w:rsidP="006C44F4">
            <w:pPr>
              <w:spacing w:after="40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2B1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B92B14" w:rsidRPr="00211A34" w:rsidRDefault="00B92B14" w:rsidP="006C44F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2B14" w:rsidRPr="00211A34" w:rsidRDefault="00B92B14" w:rsidP="006C44F4">
            <w:pPr>
              <w:jc w:val="center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 xml:space="preserve">  100,00</w:t>
            </w:r>
          </w:p>
        </w:tc>
      </w:tr>
      <w:tr w:rsidR="00B92B14" w:rsidRPr="00834EF4" w:rsidTr="006C44F4">
        <w:tc>
          <w:tcPr>
            <w:tcW w:w="2169" w:type="dxa"/>
            <w:shd w:val="clear" w:color="auto" w:fill="auto"/>
          </w:tcPr>
          <w:p w:rsidR="00B92B14" w:rsidRPr="00211A34" w:rsidRDefault="00B92B14" w:rsidP="006C44F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2B14">
              <w:rPr>
                <w:sz w:val="20"/>
                <w:szCs w:val="20"/>
              </w:rPr>
              <w:t>Kontrast</w:t>
            </w:r>
          </w:p>
        </w:tc>
        <w:tc>
          <w:tcPr>
            <w:tcW w:w="2793" w:type="dxa"/>
            <w:shd w:val="clear" w:color="auto" w:fill="auto"/>
          </w:tcPr>
          <w:p w:rsidR="00B92B14" w:rsidRPr="00211A34" w:rsidRDefault="00B92B14" w:rsidP="006C44F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92B14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B92B14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B92B14" w:rsidRPr="00211A34" w:rsidRDefault="00B92B14" w:rsidP="006C44F4">
            <w:pPr>
              <w:rPr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2B14">
              <w:rPr>
                <w:sz w:val="20"/>
                <w:szCs w:val="20"/>
              </w:rPr>
              <w:t>120</w:t>
            </w:r>
          </w:p>
          <w:p w:rsidR="00B92B14" w:rsidRPr="00211A34" w:rsidRDefault="00B92B14" w:rsidP="006C44F4">
            <w:pPr>
              <w:spacing w:after="40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2B1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B92B14" w:rsidRPr="00211A34" w:rsidRDefault="00B92B14" w:rsidP="006C44F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2B14" w:rsidRPr="00211A34" w:rsidRDefault="00B92B14" w:rsidP="006C44F4">
            <w:pPr>
              <w:jc w:val="center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 xml:space="preserve">  100,00</w:t>
            </w:r>
          </w:p>
        </w:tc>
      </w:tr>
      <w:tr w:rsidR="00B92B14" w:rsidRPr="00834EF4" w:rsidTr="006C44F4">
        <w:tc>
          <w:tcPr>
            <w:tcW w:w="2169" w:type="dxa"/>
            <w:shd w:val="clear" w:color="auto" w:fill="auto"/>
          </w:tcPr>
          <w:p w:rsidR="00B92B14" w:rsidRPr="00211A34" w:rsidRDefault="00B92B14" w:rsidP="006C44F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2B14">
              <w:rPr>
                <w:sz w:val="20"/>
                <w:szCs w:val="20"/>
              </w:rPr>
              <w:t>Kontrast</w:t>
            </w:r>
          </w:p>
        </w:tc>
        <w:tc>
          <w:tcPr>
            <w:tcW w:w="2793" w:type="dxa"/>
            <w:shd w:val="clear" w:color="auto" w:fill="auto"/>
          </w:tcPr>
          <w:p w:rsidR="00B92B14" w:rsidRPr="00211A34" w:rsidRDefault="00B92B14" w:rsidP="006C44F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2B14">
              <w:rPr>
                <w:b/>
                <w:bCs/>
                <w:sz w:val="20"/>
                <w:szCs w:val="20"/>
              </w:rPr>
              <w:t>CENTRALA FARMACEUTYCZNA CEFARM SA</w:t>
            </w:r>
          </w:p>
          <w:p w:rsidR="00B92B14" w:rsidRPr="00211A34" w:rsidRDefault="00B92B14" w:rsidP="006C44F4">
            <w:pPr>
              <w:rPr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2B14">
              <w:rPr>
                <w:sz w:val="20"/>
                <w:szCs w:val="20"/>
              </w:rPr>
              <w:t>16</w:t>
            </w:r>
          </w:p>
          <w:p w:rsidR="00B92B14" w:rsidRPr="00211A34" w:rsidRDefault="00B92B14" w:rsidP="006C44F4">
            <w:pPr>
              <w:spacing w:after="40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2B1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92B14" w:rsidRPr="00211A34" w:rsidRDefault="00B92B14" w:rsidP="006C44F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1 - Cena - 93.70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2B14" w:rsidRPr="00211A34" w:rsidRDefault="00B92B14" w:rsidP="006C44F4">
            <w:pPr>
              <w:jc w:val="center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 xml:space="preserve">  93,70</w:t>
            </w:r>
          </w:p>
        </w:tc>
      </w:tr>
      <w:tr w:rsidR="00B92B14" w:rsidRPr="00834EF4" w:rsidTr="006C44F4">
        <w:tc>
          <w:tcPr>
            <w:tcW w:w="2169" w:type="dxa"/>
            <w:shd w:val="clear" w:color="auto" w:fill="auto"/>
          </w:tcPr>
          <w:p w:rsidR="00B92B14" w:rsidRPr="00211A34" w:rsidRDefault="00B92B14" w:rsidP="006C44F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2B14">
              <w:rPr>
                <w:sz w:val="20"/>
                <w:szCs w:val="20"/>
              </w:rPr>
              <w:t>Kontrasty</w:t>
            </w:r>
          </w:p>
        </w:tc>
        <w:tc>
          <w:tcPr>
            <w:tcW w:w="2793" w:type="dxa"/>
            <w:shd w:val="clear" w:color="auto" w:fill="auto"/>
          </w:tcPr>
          <w:p w:rsidR="00B92B14" w:rsidRPr="00211A34" w:rsidRDefault="00B92B14" w:rsidP="006C44F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92B14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B92B14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B92B14" w:rsidRPr="00211A34" w:rsidRDefault="00B92B14" w:rsidP="006C44F4">
            <w:pPr>
              <w:rPr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2B14">
              <w:rPr>
                <w:sz w:val="20"/>
                <w:szCs w:val="20"/>
              </w:rPr>
              <w:t>120</w:t>
            </w:r>
          </w:p>
          <w:p w:rsidR="00B92B14" w:rsidRPr="00211A34" w:rsidRDefault="00B92B14" w:rsidP="006C44F4">
            <w:pPr>
              <w:spacing w:after="40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2B1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B92B14" w:rsidRPr="00211A34" w:rsidRDefault="00B92B14" w:rsidP="006C44F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2B14" w:rsidRPr="00211A34" w:rsidRDefault="00B92B14" w:rsidP="006C44F4">
            <w:pPr>
              <w:jc w:val="center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 xml:space="preserve">  100,00</w:t>
            </w:r>
          </w:p>
        </w:tc>
      </w:tr>
      <w:tr w:rsidR="00B92B14" w:rsidRPr="00834EF4" w:rsidTr="006C44F4">
        <w:tc>
          <w:tcPr>
            <w:tcW w:w="2169" w:type="dxa"/>
            <w:shd w:val="clear" w:color="auto" w:fill="auto"/>
          </w:tcPr>
          <w:p w:rsidR="00B92B14" w:rsidRPr="00211A34" w:rsidRDefault="00B92B14" w:rsidP="006C44F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2B14">
              <w:rPr>
                <w:sz w:val="20"/>
                <w:szCs w:val="20"/>
              </w:rPr>
              <w:t>Kontrast</w:t>
            </w:r>
          </w:p>
        </w:tc>
        <w:tc>
          <w:tcPr>
            <w:tcW w:w="2793" w:type="dxa"/>
            <w:shd w:val="clear" w:color="auto" w:fill="auto"/>
          </w:tcPr>
          <w:p w:rsidR="00B92B14" w:rsidRPr="00211A34" w:rsidRDefault="00B92B14" w:rsidP="006C44F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92B14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B92B14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B92B14" w:rsidRPr="00211A34" w:rsidRDefault="00B92B14" w:rsidP="006C44F4">
            <w:pPr>
              <w:rPr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2B14">
              <w:rPr>
                <w:sz w:val="20"/>
                <w:szCs w:val="20"/>
              </w:rPr>
              <w:t>120</w:t>
            </w:r>
          </w:p>
          <w:p w:rsidR="00B92B14" w:rsidRPr="00211A34" w:rsidRDefault="00B92B14" w:rsidP="006C44F4">
            <w:pPr>
              <w:spacing w:after="40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2B1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B92B14" w:rsidRPr="00211A34" w:rsidRDefault="00B92B14" w:rsidP="006C44F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2B14" w:rsidRPr="00211A34" w:rsidRDefault="00B92B14" w:rsidP="006C44F4">
            <w:pPr>
              <w:jc w:val="center"/>
              <w:rPr>
                <w:color w:val="000000"/>
                <w:sz w:val="20"/>
                <w:szCs w:val="20"/>
              </w:rPr>
            </w:pPr>
            <w:r w:rsidRPr="00B92B14">
              <w:rPr>
                <w:sz w:val="20"/>
                <w:szCs w:val="20"/>
              </w:rPr>
              <w:t xml:space="preserve">  100,00</w:t>
            </w:r>
          </w:p>
        </w:tc>
      </w:tr>
    </w:tbl>
    <w:p w:rsidR="002D0EDA" w:rsidRDefault="002D0EDA" w:rsidP="002D0EDA">
      <w:pPr>
        <w:spacing w:after="40" w:line="276" w:lineRule="auto"/>
        <w:jc w:val="both"/>
      </w:pPr>
    </w:p>
    <w:p w:rsidR="002D0EDA" w:rsidRDefault="002D0EDA" w:rsidP="002D0EDA">
      <w:pPr>
        <w:spacing w:after="40" w:line="276" w:lineRule="auto"/>
        <w:jc w:val="both"/>
      </w:pPr>
      <w:r>
        <w:t>Informacja o terminie zawarcia umowy:</w:t>
      </w:r>
    </w:p>
    <w:p w:rsidR="002D0EDA" w:rsidRPr="00F33C66" w:rsidRDefault="002D0EDA" w:rsidP="002D0EDA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10 dni od dnia przesłania niniejszego zawiadomienia o wyborze najkorzystniejszej oferty.</w:t>
      </w:r>
    </w:p>
    <w:p w:rsidR="008642B3" w:rsidRPr="00B464D3" w:rsidRDefault="00B464D3" w:rsidP="002D0EDA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780B" w:rsidRDefault="0082780B">
      <w:r>
        <w:separator/>
      </w:r>
    </w:p>
  </w:endnote>
  <w:endnote w:type="continuationSeparator" w:id="0">
    <w:p w:rsidR="0082780B" w:rsidRDefault="00827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780B" w:rsidRDefault="0082780B">
      <w:r>
        <w:separator/>
      </w:r>
    </w:p>
  </w:footnote>
  <w:footnote w:type="continuationSeparator" w:id="0">
    <w:p w:rsidR="0082780B" w:rsidRDefault="00827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780B"/>
    <w:rsid w:val="00022322"/>
    <w:rsid w:val="00042497"/>
    <w:rsid w:val="000A768B"/>
    <w:rsid w:val="000C1E6F"/>
    <w:rsid w:val="000E4E56"/>
    <w:rsid w:val="001A1468"/>
    <w:rsid w:val="001B7815"/>
    <w:rsid w:val="00211A34"/>
    <w:rsid w:val="0028613F"/>
    <w:rsid w:val="002B1E4F"/>
    <w:rsid w:val="002B6761"/>
    <w:rsid w:val="002D0ED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2780B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92B14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0766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7E1AA3"/>
  <w15:chartTrackingRefBased/>
  <w15:docId w15:val="{D02132BE-338E-4C70-8A6A-B3AE306C3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477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cp:lastPrinted>1899-12-31T23:00:00Z</cp:lastPrinted>
  <dcterms:created xsi:type="dcterms:W3CDTF">2022-05-20T11:12:00Z</dcterms:created>
  <dcterms:modified xsi:type="dcterms:W3CDTF">2022-05-20T11:19:00Z</dcterms:modified>
</cp:coreProperties>
</file>