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40C979" w14:textId="4B4CA4C6" w:rsidR="00FB7F50" w:rsidRPr="002245BE" w:rsidRDefault="006C681D" w:rsidP="006E1E53">
      <w:pPr>
        <w:spacing w:after="240"/>
        <w:jc w:val="right"/>
        <w:rPr>
          <w:sz w:val="22"/>
          <w:szCs w:val="22"/>
        </w:rPr>
      </w:pPr>
      <w:bookmarkStart w:id="0" w:name="_Hlk53520193"/>
      <w:r w:rsidRPr="006C681D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6E1E53">
        <w:rPr>
          <w:sz w:val="22"/>
          <w:szCs w:val="22"/>
        </w:rPr>
        <w:t>……………….</w:t>
      </w:r>
    </w:p>
    <w:p w14:paraId="3E125136" w14:textId="77777777" w:rsidR="006C681D" w:rsidRPr="006C681D" w:rsidRDefault="006C681D" w:rsidP="00FB7F50">
      <w:pPr>
        <w:spacing w:after="40"/>
        <w:rPr>
          <w:b/>
          <w:bCs/>
          <w:sz w:val="22"/>
          <w:szCs w:val="22"/>
        </w:rPr>
      </w:pPr>
      <w:r w:rsidRPr="006C681D">
        <w:rPr>
          <w:b/>
          <w:bCs/>
          <w:sz w:val="22"/>
          <w:szCs w:val="22"/>
        </w:rPr>
        <w:t>Szpital Miejski Specjalistyczny</w:t>
      </w:r>
    </w:p>
    <w:p w14:paraId="3DB74B4C" w14:textId="77777777" w:rsidR="006C681D" w:rsidRPr="006C681D" w:rsidRDefault="006C681D" w:rsidP="00FB7F50">
      <w:pPr>
        <w:spacing w:after="40"/>
        <w:rPr>
          <w:b/>
          <w:bCs/>
          <w:sz w:val="22"/>
          <w:szCs w:val="22"/>
        </w:rPr>
      </w:pPr>
      <w:r w:rsidRPr="006C681D">
        <w:rPr>
          <w:b/>
          <w:bCs/>
          <w:sz w:val="22"/>
          <w:szCs w:val="22"/>
        </w:rPr>
        <w:t>im. Gabriela Narutowicza w Krakowie</w:t>
      </w:r>
    </w:p>
    <w:p w14:paraId="4D806F46" w14:textId="7043F09D" w:rsidR="00FB7F50" w:rsidRPr="002245BE" w:rsidRDefault="006C681D" w:rsidP="00FB7F50">
      <w:pPr>
        <w:rPr>
          <w:sz w:val="22"/>
          <w:szCs w:val="22"/>
        </w:rPr>
      </w:pPr>
      <w:r w:rsidRPr="006C681D">
        <w:rPr>
          <w:sz w:val="22"/>
          <w:szCs w:val="22"/>
        </w:rPr>
        <w:t>ul. Prądnicka</w:t>
      </w:r>
      <w:r w:rsidR="00FB7F50" w:rsidRPr="002245BE">
        <w:rPr>
          <w:sz w:val="22"/>
          <w:szCs w:val="22"/>
        </w:rPr>
        <w:t xml:space="preserve"> </w:t>
      </w:r>
      <w:r w:rsidRPr="006C681D">
        <w:rPr>
          <w:sz w:val="22"/>
          <w:szCs w:val="22"/>
        </w:rPr>
        <w:t>35-37</w:t>
      </w:r>
    </w:p>
    <w:p w14:paraId="581A990E" w14:textId="381B0D32" w:rsidR="00E62859" w:rsidRPr="006E1E53" w:rsidRDefault="006C681D" w:rsidP="006E1E53">
      <w:pPr>
        <w:rPr>
          <w:sz w:val="22"/>
          <w:szCs w:val="22"/>
        </w:rPr>
      </w:pPr>
      <w:r w:rsidRPr="006C681D">
        <w:rPr>
          <w:sz w:val="22"/>
          <w:szCs w:val="22"/>
        </w:rPr>
        <w:t>31-202</w:t>
      </w:r>
      <w:r w:rsidR="00FB7F50" w:rsidRPr="002245BE">
        <w:rPr>
          <w:sz w:val="22"/>
          <w:szCs w:val="22"/>
        </w:rPr>
        <w:t xml:space="preserve"> </w:t>
      </w:r>
      <w:r w:rsidRPr="006C681D">
        <w:rPr>
          <w:sz w:val="22"/>
          <w:szCs w:val="22"/>
        </w:rPr>
        <w:t>Kraków</w:t>
      </w:r>
    </w:p>
    <w:p w14:paraId="0F6E9DE2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21AB9AE1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6C681D" w:rsidRPr="00607F9B" w14:paraId="16650085" w14:textId="77777777" w:rsidTr="00FE6F79">
        <w:trPr>
          <w:trHeight w:val="638"/>
        </w:trPr>
        <w:tc>
          <w:tcPr>
            <w:tcW w:w="959" w:type="dxa"/>
            <w:shd w:val="clear" w:color="auto" w:fill="auto"/>
          </w:tcPr>
          <w:p w14:paraId="3D1673C4" w14:textId="77777777" w:rsidR="006C681D" w:rsidRPr="00607F9B" w:rsidRDefault="006C681D" w:rsidP="00FE6F7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1640D75" w14:textId="7E359D8F" w:rsidR="006C681D" w:rsidRPr="00607F9B" w:rsidRDefault="006C681D" w:rsidP="00FE6F7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 w:rsidRPr="006C681D">
              <w:rPr>
                <w:sz w:val="22"/>
                <w:szCs w:val="22"/>
              </w:rPr>
              <w:t xml:space="preserve"> podstawowy</w:t>
            </w:r>
            <w:r w:rsidR="006E1E53">
              <w:rPr>
                <w:sz w:val="22"/>
                <w:szCs w:val="22"/>
              </w:rPr>
              <w:t>m</w:t>
            </w:r>
            <w:r w:rsidRPr="006C681D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6C681D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C681D">
              <w:rPr>
                <w:b/>
                <w:bCs/>
                <w:sz w:val="22"/>
                <w:szCs w:val="22"/>
              </w:rPr>
              <w:t>Usługa utrzymania czystości i porządku na terenie zewnętrznym Szpitala wraz z całodobowym utrzymaniem czystości na terenie lądowiska dla helikopterów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C681D">
              <w:rPr>
                <w:b/>
                <w:sz w:val="22"/>
                <w:szCs w:val="22"/>
              </w:rPr>
              <w:t>ZP/15/2022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FA26B01" w14:textId="36684383" w:rsidR="008642B3" w:rsidRPr="006E1E5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6C681D" w:rsidRPr="006C681D">
        <w:rPr>
          <w:sz w:val="22"/>
          <w:szCs w:val="22"/>
        </w:rPr>
        <w:t>(</w:t>
      </w:r>
      <w:proofErr w:type="spellStart"/>
      <w:r w:rsidR="006C681D" w:rsidRPr="006C681D">
        <w:rPr>
          <w:sz w:val="22"/>
          <w:szCs w:val="22"/>
        </w:rPr>
        <w:t>t.j</w:t>
      </w:r>
      <w:proofErr w:type="spellEnd"/>
      <w:r w:rsidR="006C681D" w:rsidRPr="006C681D">
        <w:rPr>
          <w:sz w:val="22"/>
          <w:szCs w:val="22"/>
        </w:rPr>
        <w:t>. Dz.U. z 2021r. poz. 1129)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6C681D" w14:paraId="1863BDC1" w14:textId="77777777" w:rsidTr="00FE6F79">
        <w:trPr>
          <w:cantSplit/>
        </w:trPr>
        <w:tc>
          <w:tcPr>
            <w:tcW w:w="10150" w:type="dxa"/>
          </w:tcPr>
          <w:p w14:paraId="0FCA0E88" w14:textId="36AEAB65" w:rsidR="006C681D" w:rsidRPr="00D26ED6" w:rsidRDefault="006C681D" w:rsidP="00FE6F7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6C681D">
              <w:rPr>
                <w:b/>
                <w:sz w:val="22"/>
                <w:szCs w:val="22"/>
              </w:rPr>
              <w:t xml:space="preserve">VERA </w:t>
            </w:r>
            <w:r w:rsidR="005B1C1E">
              <w:rPr>
                <w:b/>
                <w:sz w:val="22"/>
                <w:szCs w:val="22"/>
              </w:rPr>
              <w:t xml:space="preserve">Sp. z o.o. </w:t>
            </w:r>
          </w:p>
          <w:p w14:paraId="559C1DFE" w14:textId="49AE8D34" w:rsidR="006C681D" w:rsidRPr="009F0E5C" w:rsidRDefault="006C681D" w:rsidP="00FE6F79">
            <w:pPr>
              <w:jc w:val="both"/>
              <w:rPr>
                <w:bCs/>
                <w:sz w:val="22"/>
                <w:szCs w:val="22"/>
              </w:rPr>
            </w:pPr>
            <w:r w:rsidRPr="006C681D">
              <w:rPr>
                <w:bCs/>
                <w:sz w:val="22"/>
                <w:szCs w:val="22"/>
              </w:rPr>
              <w:t>ul. Masarska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C681D">
              <w:rPr>
                <w:bCs/>
                <w:sz w:val="22"/>
                <w:szCs w:val="22"/>
              </w:rPr>
              <w:t>1</w:t>
            </w:r>
            <w:r w:rsidR="006E1E53">
              <w:rPr>
                <w:bCs/>
                <w:sz w:val="22"/>
                <w:szCs w:val="22"/>
              </w:rPr>
              <w:t>3</w:t>
            </w:r>
            <w:r w:rsidRPr="006C681D">
              <w:rPr>
                <w:bCs/>
                <w:sz w:val="22"/>
                <w:szCs w:val="22"/>
              </w:rPr>
              <w:t>/4B</w:t>
            </w:r>
          </w:p>
          <w:p w14:paraId="61378804" w14:textId="355DE975" w:rsidR="006C681D" w:rsidRPr="009F0E5C" w:rsidRDefault="006C681D" w:rsidP="00FE6F79">
            <w:pPr>
              <w:jc w:val="both"/>
              <w:rPr>
                <w:bCs/>
                <w:sz w:val="22"/>
                <w:szCs w:val="22"/>
              </w:rPr>
            </w:pPr>
            <w:r w:rsidRPr="006C681D">
              <w:rPr>
                <w:bCs/>
                <w:sz w:val="22"/>
                <w:szCs w:val="22"/>
              </w:rPr>
              <w:t>31-534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C681D">
              <w:rPr>
                <w:bCs/>
                <w:sz w:val="22"/>
                <w:szCs w:val="22"/>
              </w:rPr>
              <w:t xml:space="preserve"> Kraków</w:t>
            </w:r>
          </w:p>
          <w:p w14:paraId="63438BBD" w14:textId="77777777" w:rsidR="006C681D" w:rsidRPr="00D26ED6" w:rsidRDefault="006C681D" w:rsidP="00FE6F7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154AC53" w14:textId="37E0B417" w:rsidR="006C681D" w:rsidRDefault="006C681D" w:rsidP="00FE6F7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C681D">
              <w:t>Najkorzystniejsza oferta spełniająca wymagania Zmawiającego.</w:t>
            </w:r>
          </w:p>
        </w:tc>
      </w:tr>
    </w:tbl>
    <w:p w14:paraId="6740F0E5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5812"/>
        <w:gridCol w:w="1843"/>
        <w:gridCol w:w="1276"/>
      </w:tblGrid>
      <w:tr w:rsidR="003C383B" w:rsidRPr="008567C7" w14:paraId="3DB71324" w14:textId="77777777" w:rsidTr="003C383B">
        <w:trPr>
          <w:trHeight w:val="510"/>
        </w:trPr>
        <w:tc>
          <w:tcPr>
            <w:tcW w:w="1276" w:type="dxa"/>
            <w:vAlign w:val="center"/>
          </w:tcPr>
          <w:p w14:paraId="41665CD4" w14:textId="77777777" w:rsidR="003C383B" w:rsidRPr="003C383B" w:rsidRDefault="003C383B" w:rsidP="003C383B">
            <w:pPr>
              <w:pStyle w:val="Zwykytekst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bookmarkStart w:id="1" w:name="_Hlk53517864"/>
            <w:r w:rsidRPr="003C383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Nr oferty</w:t>
            </w:r>
          </w:p>
        </w:tc>
        <w:tc>
          <w:tcPr>
            <w:tcW w:w="5812" w:type="dxa"/>
          </w:tcPr>
          <w:p w14:paraId="0F04107A" w14:textId="0CF44F3E" w:rsidR="003C383B" w:rsidRPr="003C383B" w:rsidRDefault="003C383B" w:rsidP="003C383B">
            <w:pPr>
              <w:pStyle w:val="Zwykytekst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383B">
              <w:rPr>
                <w:rFonts w:ascii="Times New Roman" w:hAnsi="Times New Roman" w:cs="Times New Roman"/>
                <w:b/>
                <w:bCs/>
              </w:rPr>
              <w:t>Nazwa i adres wykonawcy</w:t>
            </w:r>
          </w:p>
        </w:tc>
        <w:tc>
          <w:tcPr>
            <w:tcW w:w="1843" w:type="dxa"/>
          </w:tcPr>
          <w:p w14:paraId="29F8DB88" w14:textId="30D06F84" w:rsidR="003C383B" w:rsidRPr="003C383B" w:rsidRDefault="003C383B" w:rsidP="003C383B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383B">
              <w:rPr>
                <w:rFonts w:ascii="Times New Roman" w:hAnsi="Times New Roman" w:cs="Times New Roman"/>
                <w:b/>
                <w:bCs/>
              </w:rPr>
              <w:t>Nazwa kryterium - liczba pkt</w:t>
            </w:r>
          </w:p>
        </w:tc>
        <w:tc>
          <w:tcPr>
            <w:tcW w:w="1276" w:type="dxa"/>
          </w:tcPr>
          <w:p w14:paraId="2F432389" w14:textId="4FD8A748" w:rsidR="003C383B" w:rsidRPr="003C383B" w:rsidRDefault="003C383B" w:rsidP="003C383B">
            <w:pPr>
              <w:pStyle w:val="Zwykytekst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383B">
              <w:rPr>
                <w:rFonts w:ascii="Times New Roman" w:hAnsi="Times New Roman" w:cs="Times New Roman"/>
                <w:b/>
                <w:bCs/>
              </w:rPr>
              <w:t>Razem</w:t>
            </w:r>
          </w:p>
        </w:tc>
      </w:tr>
      <w:bookmarkEnd w:id="1"/>
      <w:tr w:rsidR="006E1E53" w:rsidRPr="008567C7" w14:paraId="6DFF9655" w14:textId="77777777" w:rsidTr="003C383B">
        <w:tc>
          <w:tcPr>
            <w:tcW w:w="1276" w:type="dxa"/>
            <w:vAlign w:val="center"/>
          </w:tcPr>
          <w:p w14:paraId="336613C9" w14:textId="77777777" w:rsidR="006E1E53" w:rsidRPr="008567C7" w:rsidRDefault="006E1E53" w:rsidP="00FE6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681D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812" w:type="dxa"/>
            <w:vAlign w:val="center"/>
          </w:tcPr>
          <w:p w14:paraId="6E11D956" w14:textId="08F143A2" w:rsidR="006E1E53" w:rsidRPr="002B6761" w:rsidRDefault="006E1E53" w:rsidP="00FE6F7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C681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VERA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Sp. z o.o.</w:t>
            </w:r>
          </w:p>
          <w:p w14:paraId="3DCBB7D8" w14:textId="77777777" w:rsidR="006E1E53" w:rsidRPr="008567C7" w:rsidRDefault="006E1E53" w:rsidP="00FE6F7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C681D">
              <w:rPr>
                <w:rFonts w:ascii="Times New Roman" w:hAnsi="Times New Roman" w:cs="Times New Roman"/>
                <w:bCs/>
                <w:sz w:val="18"/>
                <w:szCs w:val="18"/>
              </w:rPr>
              <w:t>ul. Masarska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C681D">
              <w:rPr>
                <w:rFonts w:ascii="Times New Roman" w:hAnsi="Times New Roman" w:cs="Times New Roman"/>
                <w:bCs/>
                <w:sz w:val="18"/>
                <w:szCs w:val="18"/>
              </w:rPr>
              <w:t>13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C681D">
              <w:rPr>
                <w:rFonts w:ascii="Times New Roman" w:hAnsi="Times New Roman" w:cs="Times New Roman"/>
                <w:bCs/>
                <w:sz w:val="18"/>
                <w:szCs w:val="18"/>
              </w:rPr>
              <w:t>/4B</w:t>
            </w:r>
          </w:p>
          <w:p w14:paraId="4B58C032" w14:textId="77777777" w:rsidR="006E1E53" w:rsidRPr="001B7815" w:rsidRDefault="006E1E53" w:rsidP="00FE6F7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C681D">
              <w:rPr>
                <w:rFonts w:ascii="Times New Roman" w:hAnsi="Times New Roman" w:cs="Times New Roman"/>
                <w:bCs/>
                <w:sz w:val="18"/>
                <w:szCs w:val="18"/>
              </w:rPr>
              <w:t>31-534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C681D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Kraków</w:t>
            </w:r>
          </w:p>
        </w:tc>
        <w:tc>
          <w:tcPr>
            <w:tcW w:w="1843" w:type="dxa"/>
            <w:vAlign w:val="center"/>
          </w:tcPr>
          <w:p w14:paraId="26D21921" w14:textId="77777777" w:rsidR="006E1E53" w:rsidRPr="008567C7" w:rsidRDefault="006E1E53" w:rsidP="00FE6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681D">
              <w:rPr>
                <w:rFonts w:ascii="Times New Roman" w:hAnsi="Times New Roman" w:cs="Times New Roman"/>
                <w:sz w:val="18"/>
                <w:szCs w:val="18"/>
              </w:rPr>
              <w:t xml:space="preserve">  400,00</w:t>
            </w:r>
          </w:p>
        </w:tc>
        <w:tc>
          <w:tcPr>
            <w:tcW w:w="1276" w:type="dxa"/>
            <w:vAlign w:val="center"/>
          </w:tcPr>
          <w:p w14:paraId="249472A9" w14:textId="77777777" w:rsidR="006E1E53" w:rsidRPr="008567C7" w:rsidRDefault="006E1E53" w:rsidP="00FE6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681D">
              <w:rPr>
                <w:rFonts w:ascii="Times New Roman" w:hAnsi="Times New Roman" w:cs="Times New Roman"/>
                <w:sz w:val="18"/>
                <w:szCs w:val="18"/>
              </w:rPr>
              <w:t xml:space="preserve">  400,00</w:t>
            </w:r>
          </w:p>
        </w:tc>
      </w:tr>
      <w:tr w:rsidR="006E1E53" w:rsidRPr="008567C7" w14:paraId="49EAA6B2" w14:textId="77777777" w:rsidTr="003C383B">
        <w:tc>
          <w:tcPr>
            <w:tcW w:w="1276" w:type="dxa"/>
            <w:vAlign w:val="center"/>
          </w:tcPr>
          <w:p w14:paraId="01372C06" w14:textId="77777777" w:rsidR="006E1E53" w:rsidRPr="008567C7" w:rsidRDefault="006E1E53" w:rsidP="00FE6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681D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5812" w:type="dxa"/>
            <w:vAlign w:val="center"/>
          </w:tcPr>
          <w:p w14:paraId="3CA0A072" w14:textId="156EF65B" w:rsidR="006E1E53" w:rsidRPr="002B6761" w:rsidRDefault="006E1E53" w:rsidP="00FE6F7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C681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Przedsiębiorstwo Wielobranżowe </w:t>
            </w:r>
            <w:proofErr w:type="spellStart"/>
            <w:r w:rsidRPr="006C681D">
              <w:rPr>
                <w:rFonts w:ascii="Times New Roman" w:hAnsi="Times New Roman" w:cs="Times New Roman"/>
                <w:b/>
                <w:sz w:val="18"/>
                <w:szCs w:val="18"/>
              </w:rPr>
              <w:t>Karpinex</w:t>
            </w:r>
            <w:proofErr w:type="spellEnd"/>
            <w:r w:rsidRPr="006C681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Barbara Karpińska</w:t>
            </w:r>
          </w:p>
          <w:p w14:paraId="79380D14" w14:textId="44631FA4" w:rsidR="006E1E53" w:rsidRPr="008567C7" w:rsidRDefault="006E1E53" w:rsidP="00FE6F7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r w:rsidRPr="006C681D">
              <w:rPr>
                <w:rFonts w:ascii="Times New Roman" w:hAnsi="Times New Roman" w:cs="Times New Roman"/>
                <w:bCs/>
                <w:sz w:val="18"/>
                <w:szCs w:val="18"/>
              </w:rPr>
              <w:t>Cedrowa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C681D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765AB17F" w14:textId="492E9D15" w:rsidR="006E1E53" w:rsidRPr="001B7815" w:rsidRDefault="006E1E53" w:rsidP="00FE6F7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C681D">
              <w:rPr>
                <w:rFonts w:ascii="Times New Roman" w:hAnsi="Times New Roman" w:cs="Times New Roman"/>
                <w:bCs/>
                <w:sz w:val="18"/>
                <w:szCs w:val="18"/>
              </w:rPr>
              <w:t>25-900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C681D">
              <w:rPr>
                <w:rFonts w:ascii="Times New Roman" w:hAnsi="Times New Roman" w:cs="Times New Roman"/>
                <w:bCs/>
                <w:sz w:val="18"/>
                <w:szCs w:val="18"/>
              </w:rPr>
              <w:t>Cedzyna</w:t>
            </w:r>
          </w:p>
        </w:tc>
        <w:tc>
          <w:tcPr>
            <w:tcW w:w="1843" w:type="dxa"/>
            <w:vAlign w:val="center"/>
          </w:tcPr>
          <w:p w14:paraId="10585172" w14:textId="77777777" w:rsidR="006E1E53" w:rsidRPr="008567C7" w:rsidRDefault="006E1E53" w:rsidP="00FE6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681D">
              <w:rPr>
                <w:rFonts w:ascii="Times New Roman" w:hAnsi="Times New Roman" w:cs="Times New Roman"/>
                <w:sz w:val="18"/>
                <w:szCs w:val="18"/>
              </w:rPr>
              <w:t xml:space="preserve">  299,36</w:t>
            </w:r>
          </w:p>
        </w:tc>
        <w:tc>
          <w:tcPr>
            <w:tcW w:w="1276" w:type="dxa"/>
            <w:vAlign w:val="center"/>
          </w:tcPr>
          <w:p w14:paraId="7C2C489D" w14:textId="2498E29E" w:rsidR="006E1E53" w:rsidRPr="008567C7" w:rsidRDefault="006E1E53" w:rsidP="00FE6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681D">
              <w:rPr>
                <w:rFonts w:ascii="Times New Roman" w:hAnsi="Times New Roman" w:cs="Times New Roman"/>
                <w:sz w:val="18"/>
                <w:szCs w:val="18"/>
              </w:rPr>
              <w:t xml:space="preserve">  299,36</w:t>
            </w:r>
          </w:p>
        </w:tc>
      </w:tr>
      <w:tr w:rsidR="006E1E53" w:rsidRPr="008567C7" w14:paraId="561625F1" w14:textId="77777777" w:rsidTr="003C383B">
        <w:tc>
          <w:tcPr>
            <w:tcW w:w="1276" w:type="dxa"/>
            <w:vAlign w:val="center"/>
          </w:tcPr>
          <w:p w14:paraId="183A9374" w14:textId="1C798397" w:rsidR="006E1E53" w:rsidRPr="008567C7" w:rsidRDefault="006E1E53" w:rsidP="00FE6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681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812" w:type="dxa"/>
            <w:vAlign w:val="center"/>
          </w:tcPr>
          <w:p w14:paraId="1A378AA1" w14:textId="3F8A4DCD" w:rsidR="006E1E53" w:rsidRPr="002B6761" w:rsidRDefault="006E1E53" w:rsidP="00FE6F7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C681D">
              <w:rPr>
                <w:rFonts w:ascii="Times New Roman" w:hAnsi="Times New Roman" w:cs="Times New Roman"/>
                <w:b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DS</w:t>
            </w:r>
            <w:r w:rsidRPr="006C681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Sp. z o.o.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Sp.j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. </w:t>
            </w:r>
          </w:p>
          <w:p w14:paraId="5FCE12E2" w14:textId="24739FED" w:rsidR="006E1E53" w:rsidRPr="008567C7" w:rsidRDefault="006E1E53" w:rsidP="00FE6F7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r w:rsidRPr="006C681D">
              <w:rPr>
                <w:rFonts w:ascii="Times New Roman" w:hAnsi="Times New Roman" w:cs="Times New Roman"/>
                <w:bCs/>
                <w:sz w:val="18"/>
                <w:szCs w:val="18"/>
              </w:rPr>
              <w:t>Spacerowa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C681D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7FB7647B" w14:textId="15BD1006" w:rsidR="006E1E53" w:rsidRPr="001B7815" w:rsidRDefault="006E1E53" w:rsidP="00FE6F7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C681D">
              <w:rPr>
                <w:rFonts w:ascii="Times New Roman" w:hAnsi="Times New Roman" w:cs="Times New Roman"/>
                <w:bCs/>
                <w:sz w:val="18"/>
                <w:szCs w:val="18"/>
              </w:rPr>
              <w:t>32-088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C681D">
              <w:rPr>
                <w:rFonts w:ascii="Times New Roman" w:hAnsi="Times New Roman" w:cs="Times New Roman"/>
                <w:bCs/>
                <w:sz w:val="18"/>
                <w:szCs w:val="18"/>
              </w:rPr>
              <w:t>Brzozówka</w:t>
            </w:r>
          </w:p>
        </w:tc>
        <w:tc>
          <w:tcPr>
            <w:tcW w:w="1843" w:type="dxa"/>
            <w:vAlign w:val="center"/>
          </w:tcPr>
          <w:p w14:paraId="3996B09B" w14:textId="473323D8" w:rsidR="006E1E53" w:rsidRPr="008567C7" w:rsidRDefault="006E1E53" w:rsidP="00FE6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681D">
              <w:rPr>
                <w:rFonts w:ascii="Times New Roman" w:hAnsi="Times New Roman" w:cs="Times New Roman"/>
                <w:sz w:val="18"/>
                <w:szCs w:val="18"/>
              </w:rPr>
              <w:t xml:space="preserve">  283,60</w:t>
            </w:r>
          </w:p>
        </w:tc>
        <w:tc>
          <w:tcPr>
            <w:tcW w:w="1276" w:type="dxa"/>
            <w:vAlign w:val="center"/>
          </w:tcPr>
          <w:p w14:paraId="66729DA1" w14:textId="71BC56CA" w:rsidR="006E1E53" w:rsidRPr="008567C7" w:rsidRDefault="006E1E53" w:rsidP="00FE6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681D">
              <w:rPr>
                <w:rFonts w:ascii="Times New Roman" w:hAnsi="Times New Roman" w:cs="Times New Roman"/>
                <w:sz w:val="18"/>
                <w:szCs w:val="18"/>
              </w:rPr>
              <w:t xml:space="preserve">  283,60</w:t>
            </w:r>
          </w:p>
        </w:tc>
      </w:tr>
    </w:tbl>
    <w:p w14:paraId="4A09D7A6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76A2E51A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14:paraId="623C0291" w14:textId="77777777" w:rsidR="00F960D7" w:rsidRDefault="00F960D7" w:rsidP="00F960D7">
      <w:pPr>
        <w:spacing w:line="360" w:lineRule="auto"/>
        <w:jc w:val="both"/>
        <w:rPr>
          <w:bCs/>
        </w:rPr>
      </w:pPr>
    </w:p>
    <w:bookmarkEnd w:id="0"/>
    <w:p w14:paraId="05E0E863" w14:textId="3783B55F"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4A033" w14:textId="77777777" w:rsidR="00C54C5E" w:rsidRDefault="00C54C5E">
      <w:r>
        <w:separator/>
      </w:r>
    </w:p>
  </w:endnote>
  <w:endnote w:type="continuationSeparator" w:id="0">
    <w:p w14:paraId="07354ECD" w14:textId="77777777" w:rsidR="00C54C5E" w:rsidRDefault="00C54C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DF30A1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29E7F5" w14:textId="02CB066B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2E62DC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75A566" w14:textId="77777777" w:rsidR="00C54C5E" w:rsidRDefault="00C54C5E">
      <w:r>
        <w:separator/>
      </w:r>
    </w:p>
  </w:footnote>
  <w:footnote w:type="continuationSeparator" w:id="0">
    <w:p w14:paraId="0A24640C" w14:textId="77777777" w:rsidR="00C54C5E" w:rsidRDefault="00C54C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7CBF9A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94517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7C279F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54C5E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C383B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B1C1E"/>
    <w:rsid w:val="005E5BFF"/>
    <w:rsid w:val="00607F9B"/>
    <w:rsid w:val="00644DCB"/>
    <w:rsid w:val="00657C1E"/>
    <w:rsid w:val="006C681D"/>
    <w:rsid w:val="006E1E53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4C5E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2F2CA4"/>
  <w15:chartTrackingRefBased/>
  <w15:docId w15:val="{EAE08052-0D7F-4D5A-B61A-67888C575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190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Natalia Miłoś</dc:creator>
  <cp:keywords/>
  <dc:description/>
  <cp:lastModifiedBy>Natalia Miłoś</cp:lastModifiedBy>
  <cp:revision>5</cp:revision>
  <cp:lastPrinted>1899-12-31T23:00:00Z</cp:lastPrinted>
  <dcterms:created xsi:type="dcterms:W3CDTF">2022-05-16T08:12:00Z</dcterms:created>
  <dcterms:modified xsi:type="dcterms:W3CDTF">2022-05-16T08:27:00Z</dcterms:modified>
</cp:coreProperties>
</file>