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C485488" w:rsidR="005A4CE4" w:rsidRPr="001B644D" w:rsidRDefault="005A4CE4" w:rsidP="001B644D">
      <w:pPr>
        <w:keepNext/>
        <w:jc w:val="both"/>
        <w:rPr>
          <w:b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B644D" w:rsidRPr="001B644D">
        <w:rPr>
          <w:rFonts w:ascii="Arial" w:hAnsi="Arial" w:cs="Arial"/>
          <w:b/>
          <w:sz w:val="20"/>
          <w:szCs w:val="20"/>
        </w:rPr>
        <w:t xml:space="preserve">Szkolenie z zakresu wybranych narzędzi pakietu </w:t>
      </w:r>
      <w:proofErr w:type="spellStart"/>
      <w:r w:rsidR="001B644D" w:rsidRPr="001B644D">
        <w:rPr>
          <w:rFonts w:ascii="Arial" w:hAnsi="Arial" w:cs="Arial"/>
          <w:b/>
          <w:sz w:val="20"/>
          <w:szCs w:val="20"/>
        </w:rPr>
        <w:t>Ansys</w:t>
      </w:r>
      <w:proofErr w:type="spellEnd"/>
      <w:r w:rsidR="001B644D" w:rsidRPr="001B644D">
        <w:rPr>
          <w:rFonts w:ascii="Arial" w:hAnsi="Arial" w:cs="Arial"/>
          <w:b/>
          <w:sz w:val="20"/>
          <w:szCs w:val="20"/>
        </w:rPr>
        <w:t xml:space="preserve"> Workbench oraz przygotowanie materiałów szkoleniowych dla pracowników naukowo-dydaktycznych WEIP dla 2 osób w ramach projektu POWR.03.05.00-00-Z309/18 – KC-zp.272-156/22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EF0D1C5" w14:textId="77777777" w:rsidR="007A4F2C" w:rsidRDefault="007A4F2C" w:rsidP="007A4F2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7AC3268" w14:textId="77777777" w:rsidR="007A4F2C" w:rsidRDefault="007A4F2C" w:rsidP="007A4F2C">
      <w:pPr>
        <w:spacing w:after="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2.Oświadczam,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34169055" w14:textId="77777777" w:rsidR="007A4F2C" w:rsidRDefault="007A4F2C" w:rsidP="007A4F2C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60ABCA78" w14:textId="77777777" w:rsidR="007A4F2C" w:rsidRDefault="007A4F2C" w:rsidP="007A4F2C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3. 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9834346" w14:textId="77777777" w:rsidR="007A4F2C" w:rsidRDefault="007A4F2C" w:rsidP="007A4F2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17F82" w14:textId="77777777" w:rsidR="009B20E9" w:rsidRDefault="009B20E9" w:rsidP="0038231F">
      <w:pPr>
        <w:spacing w:after="0" w:line="240" w:lineRule="auto"/>
      </w:pPr>
      <w:r>
        <w:separator/>
      </w:r>
    </w:p>
  </w:endnote>
  <w:endnote w:type="continuationSeparator" w:id="0">
    <w:p w14:paraId="4B31B156" w14:textId="77777777" w:rsidR="009B20E9" w:rsidRDefault="009B20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98E83" w14:textId="77777777" w:rsidR="009B20E9" w:rsidRDefault="009B20E9" w:rsidP="0038231F">
      <w:pPr>
        <w:spacing w:after="0" w:line="240" w:lineRule="auto"/>
      </w:pPr>
      <w:r>
        <w:separator/>
      </w:r>
    </w:p>
  </w:footnote>
  <w:footnote w:type="continuationSeparator" w:id="0">
    <w:p w14:paraId="43C47CB4" w14:textId="77777777" w:rsidR="009B20E9" w:rsidRDefault="009B20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383901">
    <w:abstractNumId w:val="10"/>
  </w:num>
  <w:num w:numId="2" w16cid:durableId="814376007">
    <w:abstractNumId w:val="1"/>
  </w:num>
  <w:num w:numId="3" w16cid:durableId="2109425753">
    <w:abstractNumId w:val="9"/>
  </w:num>
  <w:num w:numId="4" w16cid:durableId="1466654546">
    <w:abstractNumId w:val="12"/>
  </w:num>
  <w:num w:numId="5" w16cid:durableId="1968852666">
    <w:abstractNumId w:val="11"/>
  </w:num>
  <w:num w:numId="6" w16cid:durableId="100147261">
    <w:abstractNumId w:val="8"/>
  </w:num>
  <w:num w:numId="7" w16cid:durableId="85734387">
    <w:abstractNumId w:val="3"/>
  </w:num>
  <w:num w:numId="8" w16cid:durableId="1576403171">
    <w:abstractNumId w:val="5"/>
  </w:num>
  <w:num w:numId="9" w16cid:durableId="495341223">
    <w:abstractNumId w:val="4"/>
  </w:num>
  <w:num w:numId="10" w16cid:durableId="725225445">
    <w:abstractNumId w:val="7"/>
  </w:num>
  <w:num w:numId="11" w16cid:durableId="4129424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82742954">
    <w:abstractNumId w:val="0"/>
  </w:num>
  <w:num w:numId="13" w16cid:durableId="823787782">
    <w:abstractNumId w:val="6"/>
  </w:num>
  <w:num w:numId="14" w16cid:durableId="2855454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0535251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644D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768"/>
    <w:rsid w:val="004C4854"/>
    <w:rsid w:val="004D7E48"/>
    <w:rsid w:val="004F1F5D"/>
    <w:rsid w:val="004F23F7"/>
    <w:rsid w:val="004F40EF"/>
    <w:rsid w:val="005103B9"/>
    <w:rsid w:val="00520174"/>
    <w:rsid w:val="00536FEB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A4F2C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B20E9"/>
    <w:rsid w:val="009C7756"/>
    <w:rsid w:val="00A15F7E"/>
    <w:rsid w:val="00A166B0"/>
    <w:rsid w:val="00A22DCF"/>
    <w:rsid w:val="00A24C2D"/>
    <w:rsid w:val="00A276E4"/>
    <w:rsid w:val="00A3062E"/>
    <w:rsid w:val="00A347DE"/>
    <w:rsid w:val="00A75EC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3EF9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CF1931"/>
    <w:rsid w:val="00D23F3D"/>
    <w:rsid w:val="00D341E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1439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D535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7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4C515-2B53-427A-9ED5-0F7A6AF77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Patrycja Droździel-Włodarska</cp:lastModifiedBy>
  <cp:revision>9</cp:revision>
  <cp:lastPrinted>2021-10-27T12:06:00Z</cp:lastPrinted>
  <dcterms:created xsi:type="dcterms:W3CDTF">2022-01-26T14:10:00Z</dcterms:created>
  <dcterms:modified xsi:type="dcterms:W3CDTF">2022-05-16T10:09:00Z</dcterms:modified>
</cp:coreProperties>
</file>