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D9677C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0C44678F" wp14:editId="37459FD5">
            <wp:extent cx="5760720" cy="73977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CE2A4C" w:rsidRPr="00CE2A4C">
        <w:rPr>
          <w:b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Kc-zp.272-196/22.</w:t>
      </w:r>
    </w:p>
    <w:p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:rsidR="00D9677C" w:rsidRPr="00D9677C" w:rsidRDefault="00D9677C" w:rsidP="00D9677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9677C">
              <w:t>posiada wykształcenie psychologiczne lub z zakresu psychiatrii tj.</w:t>
            </w:r>
            <w:r>
              <w:rPr>
                <w:sz w:val="24"/>
                <w:szCs w:val="24"/>
              </w:rPr>
              <w:t xml:space="preserve"> </w:t>
            </w:r>
            <w:r w:rsidRPr="00D9677C">
              <w:rPr>
                <w:sz w:val="24"/>
                <w:szCs w:val="24"/>
                <w:highlight w:val="yellow"/>
              </w:rPr>
              <w:t xml:space="preserve">……………………………….. </w:t>
            </w:r>
            <w:r w:rsidRPr="00D9677C">
              <w:rPr>
                <w:i/>
                <w:highlight w:val="yellow"/>
              </w:rPr>
              <w:t>(należy wpisać nazwę uczelni i ukończonego kierunku studiów)</w:t>
            </w:r>
          </w:p>
          <w:p w:rsidR="00D9677C" w:rsidRDefault="00D9677C" w:rsidP="00D9677C">
            <w:pPr>
              <w:tabs>
                <w:tab w:val="left" w:pos="0"/>
              </w:tabs>
              <w:jc w:val="both"/>
            </w:pPr>
            <w:r>
              <w:t xml:space="preserve">- w okresie ostatnich 5 lat przed terminem składania ofert należycie zrealizowała </w:t>
            </w:r>
            <w:r w:rsidRPr="00D9677C">
              <w:t>………….</w:t>
            </w:r>
            <w:r w:rsidRPr="00D9677C">
              <w:rPr>
                <w:i/>
              </w:rPr>
              <w:t xml:space="preserve"> </w:t>
            </w:r>
            <w:r w:rsidRPr="00D9677C">
              <w:rPr>
                <w:i/>
                <w:highlight w:val="yellow"/>
              </w:rPr>
              <w:t>(należy wpisać ilość)</w:t>
            </w:r>
            <w:r>
              <w:t xml:space="preserve"> usługi szkoleniowe w obszarze pracy ze studentem w kryzysie psychicznym tj.:</w:t>
            </w:r>
          </w:p>
          <w:p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szkolenia)</w:t>
            </w:r>
          </w:p>
          <w:p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szkolenia)</w:t>
            </w:r>
          </w:p>
          <w:p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szkolenia)</w:t>
            </w:r>
          </w:p>
          <w:p w:rsidR="00D9677C" w:rsidRPr="008D10EB" w:rsidRDefault="00D9677C" w:rsidP="00D9677C">
            <w:pPr>
              <w:tabs>
                <w:tab w:val="left" w:pos="0"/>
              </w:tabs>
              <w:jc w:val="both"/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>………………. (należy wpisać datę i nazwę szkolenia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jc w:val="both"/>
        <w:rPr>
          <w:b/>
        </w:rPr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bookmarkStart w:id="0" w:name="_GoBack"/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bookmarkEnd w:id="0"/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FEC" w:rsidRDefault="00375FEC">
      <w:r>
        <w:separator/>
      </w:r>
    </w:p>
  </w:endnote>
  <w:endnote w:type="continuationSeparator" w:id="0">
    <w:p w:rsidR="00375FEC" w:rsidRDefault="0037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FEC" w:rsidRDefault="00375FEC">
      <w:r>
        <w:separator/>
      </w:r>
    </w:p>
  </w:footnote>
  <w:footnote w:type="continuationSeparator" w:id="0">
    <w:p w:rsidR="00375FEC" w:rsidRDefault="00375FEC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81063"/>
    <w:rsid w:val="00125E07"/>
    <w:rsid w:val="002328A0"/>
    <w:rsid w:val="002A7F51"/>
    <w:rsid w:val="00375FEC"/>
    <w:rsid w:val="003E703D"/>
    <w:rsid w:val="00416A70"/>
    <w:rsid w:val="00425A01"/>
    <w:rsid w:val="004C73CE"/>
    <w:rsid w:val="00527F15"/>
    <w:rsid w:val="006A7152"/>
    <w:rsid w:val="006B5D93"/>
    <w:rsid w:val="00722C1A"/>
    <w:rsid w:val="008539D0"/>
    <w:rsid w:val="008E4A55"/>
    <w:rsid w:val="008E66F9"/>
    <w:rsid w:val="009E4F5D"/>
    <w:rsid w:val="00B33027"/>
    <w:rsid w:val="00B579E9"/>
    <w:rsid w:val="00C303B2"/>
    <w:rsid w:val="00CE2A4C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0931F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1899-12-31T23:00:00Z</cp:lastPrinted>
  <dcterms:created xsi:type="dcterms:W3CDTF">2022-05-18T07:33:00Z</dcterms:created>
  <dcterms:modified xsi:type="dcterms:W3CDTF">2022-05-19T11:04:00Z</dcterms:modified>
</cp:coreProperties>
</file>