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75B65226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B2013" w:rsidRPr="00BB2013">
        <w:rPr>
          <w:b/>
          <w:sz w:val="22"/>
          <w:szCs w:val="22"/>
        </w:rPr>
        <w:t xml:space="preserve">dostawa macek mierniczych do pomiarów wewnętrznych 5-25 mm oraz 10-30 mm dla </w:t>
      </w:r>
      <w:proofErr w:type="spellStart"/>
      <w:r w:rsidR="00BB2013" w:rsidRPr="00BB2013">
        <w:rPr>
          <w:b/>
          <w:sz w:val="22"/>
          <w:szCs w:val="22"/>
        </w:rPr>
        <w:t>WWNiG</w:t>
      </w:r>
      <w:proofErr w:type="spellEnd"/>
      <w:r w:rsidR="00BB2013" w:rsidRPr="00BB2013">
        <w:rPr>
          <w:b/>
          <w:sz w:val="22"/>
          <w:szCs w:val="22"/>
        </w:rPr>
        <w:t xml:space="preserve"> - KC-</w:t>
      </w:r>
      <w:proofErr w:type="spellStart"/>
      <w:r w:rsidR="00BB2013" w:rsidRPr="00BB2013">
        <w:rPr>
          <w:b/>
          <w:sz w:val="22"/>
          <w:szCs w:val="22"/>
        </w:rPr>
        <w:t>zp</w:t>
      </w:r>
      <w:proofErr w:type="spellEnd"/>
      <w:r w:rsidR="00BB2013" w:rsidRPr="00BB2013">
        <w:rPr>
          <w:b/>
          <w:sz w:val="22"/>
          <w:szCs w:val="22"/>
        </w:rPr>
        <w:t>. 272-</w:t>
      </w:r>
      <w:r w:rsidR="00381135">
        <w:rPr>
          <w:b/>
          <w:sz w:val="22"/>
          <w:szCs w:val="22"/>
        </w:rPr>
        <w:t>296</w:t>
      </w:r>
      <w:bookmarkStart w:id="1" w:name="_GoBack"/>
      <w:bookmarkEnd w:id="1"/>
      <w:r w:rsidR="00BB2013" w:rsidRPr="00BB2013">
        <w:rPr>
          <w:b/>
          <w:sz w:val="22"/>
          <w:szCs w:val="22"/>
        </w:rPr>
        <w:t>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728487E4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1EDCDC" w14:textId="12217CFD" w:rsidR="00DD31FC" w:rsidRDefault="00DD31FC" w:rsidP="00DD31F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9C4B693" w14:textId="7A9CF5DF" w:rsidR="00E6277C" w:rsidRDefault="00E6277C" w:rsidP="00DD31FC">
      <w:pPr>
        <w:pStyle w:val="Tekstpodstawowy"/>
        <w:spacing w:line="240" w:lineRule="auto"/>
        <w:rPr>
          <w:sz w:val="22"/>
          <w:szCs w:val="22"/>
        </w:rPr>
      </w:pPr>
    </w:p>
    <w:p w14:paraId="72916F5C" w14:textId="506A064B" w:rsidR="00E6277C" w:rsidRPr="00DD31FC" w:rsidRDefault="00E6277C" w:rsidP="00DD31FC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200CD7">
        <w:rPr>
          <w:bCs/>
        </w:rPr>
        <w:t>……………………………………..</w:t>
      </w:r>
    </w:p>
    <w:p w14:paraId="2A7EF5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7F2978AB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…………………………………………………………..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37A3FC2F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………………………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  <w:r w:rsidR="00FD4273" w:rsidRPr="00FD4273">
        <w:rPr>
          <w:sz w:val="22"/>
          <w:szCs w:val="22"/>
          <w:highlight w:val="yellow"/>
        </w:rPr>
        <w:t>(kryterium oceny ofert)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1DD3E908" w14:textId="084F90B6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C469B" w14:textId="77777777" w:rsidR="008C67F8" w:rsidRDefault="008C67F8">
      <w:r>
        <w:separator/>
      </w:r>
    </w:p>
  </w:endnote>
  <w:endnote w:type="continuationSeparator" w:id="0">
    <w:p w14:paraId="7D4C9E52" w14:textId="77777777" w:rsidR="008C67F8" w:rsidRDefault="008C6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B3AE1" w14:textId="77777777" w:rsidR="005C280C" w:rsidRDefault="005C28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CA0AD0" w14:textId="77777777" w:rsidR="005C280C" w:rsidRDefault="005C2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BE8F6" w14:textId="77777777" w:rsidR="008C67F8" w:rsidRDefault="008C67F8">
      <w:r>
        <w:separator/>
      </w:r>
    </w:p>
  </w:footnote>
  <w:footnote w:type="continuationSeparator" w:id="0">
    <w:p w14:paraId="2ABD78AA" w14:textId="77777777" w:rsidR="008C67F8" w:rsidRDefault="008C6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E64FB" w14:textId="77777777" w:rsidR="005C280C" w:rsidRDefault="005C2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30502" w14:textId="77777777" w:rsidR="005C280C" w:rsidRDefault="005C2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A4B45" w14:textId="0A93AE16" w:rsidR="00D63B96" w:rsidRDefault="005C280C" w:rsidP="0012467A">
    <w:pPr>
      <w:pStyle w:val="Nagwek"/>
      <w:jc w:val="center"/>
    </w:pPr>
    <w:r>
      <w:rPr>
        <w:noProof/>
      </w:rPr>
      <w:drawing>
        <wp:inline distT="0" distB="0" distL="0" distR="0" wp14:anchorId="5E8A3BE9" wp14:editId="4FB87745">
          <wp:extent cx="5759450" cy="49958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9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81135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C280C"/>
    <w:rsid w:val="005D2C65"/>
    <w:rsid w:val="005E6D94"/>
    <w:rsid w:val="005E6EE5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C67F8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AD2AA0"/>
    <w:rsid w:val="00B121A4"/>
    <w:rsid w:val="00B20410"/>
    <w:rsid w:val="00B2596E"/>
    <w:rsid w:val="00B66A62"/>
    <w:rsid w:val="00B774DC"/>
    <w:rsid w:val="00B87FF0"/>
    <w:rsid w:val="00BB2013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97506-EA42-4B65-BABB-FA9B07C22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2022-03-15T13:00:00Z</cp:lastPrinted>
  <dcterms:created xsi:type="dcterms:W3CDTF">2022-05-12T11:20:00Z</dcterms:created>
  <dcterms:modified xsi:type="dcterms:W3CDTF">2022-05-12T11:20:00Z</dcterms:modified>
</cp:coreProperties>
</file>