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22E7C" w14:textId="77777777" w:rsidR="00D665F5" w:rsidRDefault="00DE19F4" w:rsidP="00D665F5">
      <w:pPr>
        <w:spacing w:after="240"/>
        <w:jc w:val="right"/>
        <w:rPr>
          <w:sz w:val="22"/>
          <w:szCs w:val="22"/>
        </w:rPr>
      </w:pPr>
      <w:r w:rsidRPr="00DE19F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E19F4">
        <w:rPr>
          <w:sz w:val="22"/>
          <w:szCs w:val="22"/>
        </w:rPr>
        <w:t>2022-05-19</w:t>
      </w:r>
    </w:p>
    <w:p w14:paraId="272E0D5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CC352BF" w14:textId="77777777" w:rsidR="00DE19F4" w:rsidRPr="00DE19F4" w:rsidRDefault="00DE19F4" w:rsidP="00577BC6">
      <w:pPr>
        <w:spacing w:after="40"/>
        <w:rPr>
          <w:b/>
          <w:bCs/>
          <w:sz w:val="22"/>
          <w:szCs w:val="22"/>
        </w:rPr>
      </w:pPr>
      <w:r w:rsidRPr="00DE19F4">
        <w:rPr>
          <w:b/>
          <w:bCs/>
          <w:sz w:val="22"/>
          <w:szCs w:val="22"/>
        </w:rPr>
        <w:t>Akademia Górniczo - Hutnicza</w:t>
      </w:r>
    </w:p>
    <w:p w14:paraId="5C4A386F" w14:textId="77777777" w:rsidR="00DE19F4" w:rsidRPr="00DE19F4" w:rsidRDefault="00DE19F4" w:rsidP="00577BC6">
      <w:pPr>
        <w:spacing w:after="40"/>
        <w:rPr>
          <w:b/>
          <w:bCs/>
          <w:sz w:val="22"/>
          <w:szCs w:val="22"/>
        </w:rPr>
      </w:pPr>
      <w:r w:rsidRPr="00DE19F4">
        <w:rPr>
          <w:b/>
          <w:bCs/>
          <w:sz w:val="22"/>
          <w:szCs w:val="22"/>
        </w:rPr>
        <w:t>im. Stanisława Staszica w Krakowie</w:t>
      </w:r>
    </w:p>
    <w:p w14:paraId="2663EC5E" w14:textId="77777777" w:rsidR="00D665F5" w:rsidRPr="00D91931" w:rsidRDefault="00DE19F4" w:rsidP="00577BC6">
      <w:pPr>
        <w:spacing w:after="40"/>
        <w:rPr>
          <w:b/>
          <w:bCs/>
          <w:sz w:val="22"/>
          <w:szCs w:val="22"/>
        </w:rPr>
      </w:pPr>
      <w:r w:rsidRPr="00DE19F4">
        <w:rPr>
          <w:b/>
          <w:bCs/>
          <w:sz w:val="22"/>
          <w:szCs w:val="22"/>
        </w:rPr>
        <w:t>Dział Zamówień Publicznych</w:t>
      </w:r>
    </w:p>
    <w:p w14:paraId="626F9728" w14:textId="77777777" w:rsidR="00D665F5" w:rsidRPr="00BD5546" w:rsidRDefault="00DE19F4" w:rsidP="00D665F5">
      <w:pPr>
        <w:rPr>
          <w:sz w:val="22"/>
          <w:szCs w:val="22"/>
        </w:rPr>
      </w:pPr>
      <w:r w:rsidRPr="00DE19F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E19F4">
        <w:rPr>
          <w:sz w:val="22"/>
          <w:szCs w:val="22"/>
        </w:rPr>
        <w:t>30</w:t>
      </w:r>
    </w:p>
    <w:p w14:paraId="6E06BE88" w14:textId="77777777" w:rsidR="00D665F5" w:rsidRPr="00BD5546" w:rsidRDefault="00DE19F4" w:rsidP="00D665F5">
      <w:pPr>
        <w:rPr>
          <w:sz w:val="22"/>
          <w:szCs w:val="22"/>
        </w:rPr>
      </w:pPr>
      <w:r w:rsidRPr="00DE19F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E19F4">
        <w:rPr>
          <w:sz w:val="22"/>
          <w:szCs w:val="22"/>
        </w:rPr>
        <w:t>Kraków</w:t>
      </w:r>
    </w:p>
    <w:p w14:paraId="13C861EB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9612740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F2B8289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3BBC20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5AD094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E19F4" w:rsidRPr="00DE19F4">
        <w:rPr>
          <w:b/>
          <w:sz w:val="22"/>
          <w:szCs w:val="22"/>
        </w:rPr>
        <w:t>Kc-zp.272-223/22</w:t>
      </w:r>
      <w:r w:rsidR="00A80738">
        <w:rPr>
          <w:sz w:val="24"/>
        </w:rPr>
        <w:tab/>
        <w:t xml:space="preserve"> </w:t>
      </w:r>
    </w:p>
    <w:p w14:paraId="6A4A4AD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26676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59F54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24296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B54D7C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0E740F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E19F4" w:rsidRPr="00DE19F4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14:paraId="42B422D1" w14:textId="77777777" w:rsidR="00A80738" w:rsidRPr="00577BC6" w:rsidRDefault="00DE19F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E19F4">
        <w:rPr>
          <w:b/>
          <w:sz w:val="22"/>
          <w:szCs w:val="22"/>
        </w:rPr>
        <w:t>Usługa transportowa - Wynajem autobusów i busów wraz z kierowcą na zajęcia terenowe - Kc-zp.272-223/22</w:t>
      </w:r>
    </w:p>
    <w:p w14:paraId="13A872A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9F4" w:rsidRPr="00DE19F4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0438E51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E19F4" w:rsidRPr="00DE19F4">
        <w:rPr>
          <w:sz w:val="22"/>
          <w:szCs w:val="22"/>
        </w:rPr>
        <w:t>19/05/2022</w:t>
      </w:r>
      <w:r w:rsidR="00FF4AB1" w:rsidRPr="00577BC6">
        <w:rPr>
          <w:sz w:val="22"/>
          <w:szCs w:val="22"/>
        </w:rPr>
        <w:t xml:space="preserve"> o godz. </w:t>
      </w:r>
      <w:r w:rsidR="00DE19F4" w:rsidRPr="00DE19F4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A1D8D96" w14:textId="77777777" w:rsidTr="003F57CD">
        <w:tc>
          <w:tcPr>
            <w:tcW w:w="993" w:type="dxa"/>
            <w:shd w:val="clear" w:color="auto" w:fill="auto"/>
            <w:vAlign w:val="center"/>
          </w:tcPr>
          <w:p w14:paraId="7AB799D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0965DF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A0C7C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E19F4" w:rsidRPr="00493F8C" w14:paraId="68E000DD" w14:textId="77777777" w:rsidTr="005022DC">
        <w:tc>
          <w:tcPr>
            <w:tcW w:w="993" w:type="dxa"/>
            <w:shd w:val="clear" w:color="auto" w:fill="auto"/>
            <w:vAlign w:val="center"/>
          </w:tcPr>
          <w:p w14:paraId="3ACDA156" w14:textId="77777777" w:rsidR="00DE19F4" w:rsidRPr="00490DC0" w:rsidRDefault="00DE19F4" w:rsidP="005022DC">
            <w:pPr>
              <w:spacing w:before="120" w:after="120"/>
              <w:jc w:val="center"/>
            </w:pPr>
            <w:r w:rsidRPr="00DE19F4">
              <w:t>1</w:t>
            </w:r>
          </w:p>
        </w:tc>
        <w:tc>
          <w:tcPr>
            <w:tcW w:w="5244" w:type="dxa"/>
            <w:shd w:val="clear" w:color="auto" w:fill="auto"/>
          </w:tcPr>
          <w:p w14:paraId="7DB34504" w14:textId="77777777" w:rsidR="00DE19F4" w:rsidRPr="00490DC0" w:rsidRDefault="00DE19F4" w:rsidP="005022DC">
            <w:pPr>
              <w:spacing w:before="40"/>
            </w:pPr>
            <w:r w:rsidRPr="00DE19F4">
              <w:t>MARKPOL Transport krajowy-zagraniczny Marek Rzeźnik</w:t>
            </w:r>
          </w:p>
          <w:p w14:paraId="616BB66B" w14:textId="77777777" w:rsidR="00DE19F4" w:rsidRPr="00490DC0" w:rsidRDefault="00DE19F4" w:rsidP="005022DC">
            <w:r w:rsidRPr="00DE19F4">
              <w:t>Cyranowska</w:t>
            </w:r>
            <w:r w:rsidRPr="00490DC0">
              <w:t xml:space="preserve"> </w:t>
            </w:r>
            <w:r w:rsidRPr="00DE19F4">
              <w:t>129</w:t>
            </w:r>
            <w:r w:rsidRPr="00490DC0">
              <w:t xml:space="preserve"> </w:t>
            </w:r>
          </w:p>
          <w:p w14:paraId="7C420C65" w14:textId="77777777" w:rsidR="00DE19F4" w:rsidRPr="00490DC0" w:rsidRDefault="00DE19F4" w:rsidP="005022DC">
            <w:pPr>
              <w:spacing w:after="40"/>
              <w:jc w:val="both"/>
            </w:pPr>
            <w:r w:rsidRPr="00DE19F4">
              <w:t>39-300</w:t>
            </w:r>
            <w:r w:rsidRPr="00490DC0">
              <w:t xml:space="preserve"> </w:t>
            </w:r>
            <w:r w:rsidRPr="00DE19F4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E2839E" w14:textId="55DA83E5" w:rsidR="00DE19F4" w:rsidRPr="00490DC0" w:rsidRDefault="00DE19F4" w:rsidP="005022DC">
            <w:pPr>
              <w:spacing w:before="120" w:after="120"/>
              <w:jc w:val="both"/>
            </w:pPr>
            <w:r w:rsidRPr="00DE19F4">
              <w:t>1 701.00 zł</w:t>
            </w:r>
            <w:r w:rsidR="00336FB7">
              <w:t>*</w:t>
            </w:r>
          </w:p>
        </w:tc>
      </w:tr>
      <w:tr w:rsidR="00DE19F4" w:rsidRPr="00493F8C" w14:paraId="5F7E9FDB" w14:textId="77777777" w:rsidTr="005022DC">
        <w:tc>
          <w:tcPr>
            <w:tcW w:w="993" w:type="dxa"/>
            <w:shd w:val="clear" w:color="auto" w:fill="auto"/>
            <w:vAlign w:val="center"/>
          </w:tcPr>
          <w:p w14:paraId="748E0E86" w14:textId="77777777" w:rsidR="00DE19F4" w:rsidRPr="00490DC0" w:rsidRDefault="00DE19F4" w:rsidP="005022DC">
            <w:pPr>
              <w:spacing w:before="120" w:after="120"/>
              <w:jc w:val="center"/>
            </w:pPr>
            <w:r w:rsidRPr="00DE19F4">
              <w:t>2</w:t>
            </w:r>
          </w:p>
        </w:tc>
        <w:tc>
          <w:tcPr>
            <w:tcW w:w="5244" w:type="dxa"/>
            <w:shd w:val="clear" w:color="auto" w:fill="auto"/>
          </w:tcPr>
          <w:p w14:paraId="08D02EA2" w14:textId="77777777" w:rsidR="00DE19F4" w:rsidRPr="00490DC0" w:rsidRDefault="00DE19F4" w:rsidP="005022DC">
            <w:pPr>
              <w:spacing w:before="40"/>
            </w:pPr>
            <w:r w:rsidRPr="00DE19F4">
              <w:t>FUH ADAM-TOURS</w:t>
            </w:r>
          </w:p>
          <w:p w14:paraId="3599AB62" w14:textId="77777777" w:rsidR="00DE19F4" w:rsidRPr="00490DC0" w:rsidRDefault="00DE19F4" w:rsidP="005022DC">
            <w:r w:rsidRPr="00DE19F4">
              <w:t>Stare Wiślisko</w:t>
            </w:r>
            <w:r w:rsidRPr="00490DC0">
              <w:t xml:space="preserve"> </w:t>
            </w:r>
            <w:r w:rsidRPr="00DE19F4">
              <w:t>31</w:t>
            </w:r>
            <w:r w:rsidRPr="00490DC0">
              <w:t xml:space="preserve"> </w:t>
            </w:r>
          </w:p>
          <w:p w14:paraId="6350A0B9" w14:textId="77777777" w:rsidR="00DE19F4" w:rsidRPr="00490DC0" w:rsidRDefault="00DE19F4" w:rsidP="005022DC">
            <w:pPr>
              <w:spacing w:after="40"/>
              <w:jc w:val="both"/>
            </w:pPr>
            <w:r w:rsidRPr="00DE19F4">
              <w:t>31-979</w:t>
            </w:r>
            <w:r w:rsidRPr="00490DC0">
              <w:t xml:space="preserve"> </w:t>
            </w:r>
            <w:r w:rsidRPr="00DE19F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32B60C" w14:textId="77777777" w:rsidR="00DE19F4" w:rsidRPr="00490DC0" w:rsidRDefault="00DE19F4" w:rsidP="005022DC">
            <w:pPr>
              <w:spacing w:before="120" w:after="120"/>
              <w:jc w:val="both"/>
            </w:pPr>
            <w:r w:rsidRPr="00DE19F4">
              <w:t>203 040.00 zł</w:t>
            </w:r>
          </w:p>
        </w:tc>
      </w:tr>
    </w:tbl>
    <w:p w14:paraId="17C788ED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70EAFB5E" w14:textId="2C23EBC8" w:rsidR="00C236D3" w:rsidRDefault="00336FB7" w:rsidP="00336FB7">
      <w:pPr>
        <w:ind w:left="720"/>
      </w:pPr>
      <w:r>
        <w:t>*oferta do postepowania KC-zp.272-293/22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726CD" w14:textId="77777777" w:rsidR="00833D64" w:rsidRDefault="00833D64">
      <w:r>
        <w:separator/>
      </w:r>
    </w:p>
  </w:endnote>
  <w:endnote w:type="continuationSeparator" w:id="0">
    <w:p w14:paraId="2525302D" w14:textId="77777777" w:rsidR="00833D64" w:rsidRDefault="00833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CF8E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F4A10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0CE8C" w14:textId="77777777" w:rsidR="009F189D" w:rsidRDefault="00336FB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3B4703B">
        <v:line id="_x0000_s1025" style="position:absolute;left:0;text-align:left;z-index:251657728" from="-3.85pt,8.7pt" to="455.15pt,8.7pt"/>
      </w:pict>
    </w:r>
  </w:p>
  <w:p w14:paraId="5F70746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BC15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140116" w14:textId="77777777" w:rsidR="009F189D" w:rsidRDefault="009F189D">
    <w:pPr>
      <w:pStyle w:val="Stopka"/>
      <w:tabs>
        <w:tab w:val="clear" w:pos="4536"/>
      </w:tabs>
      <w:jc w:val="center"/>
    </w:pPr>
  </w:p>
  <w:p w14:paraId="4B7A9FD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70293" w14:textId="77777777" w:rsidR="00833D64" w:rsidRDefault="00833D64">
      <w:r>
        <w:separator/>
      </w:r>
    </w:p>
  </w:footnote>
  <w:footnote w:type="continuationSeparator" w:id="0">
    <w:p w14:paraId="21F447E8" w14:textId="77777777" w:rsidR="00833D64" w:rsidRDefault="00833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F1690" w14:textId="77777777" w:rsidR="00DE19F4" w:rsidRDefault="00DE19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7A068" w14:textId="77777777" w:rsidR="00DE19F4" w:rsidRDefault="00DE19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3D7B1" w14:textId="77777777" w:rsidR="00DE19F4" w:rsidRDefault="00DE19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D05EF2"/>
    <w:multiLevelType w:val="hybridMultilevel"/>
    <w:tmpl w:val="E9B43F28"/>
    <w:lvl w:ilvl="0" w:tplc="8D30FA74">
      <w:start w:val="20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2946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3D64"/>
    <w:rsid w:val="00007727"/>
    <w:rsid w:val="00017720"/>
    <w:rsid w:val="00035488"/>
    <w:rsid w:val="000D7F25"/>
    <w:rsid w:val="000E00E5"/>
    <w:rsid w:val="001146A4"/>
    <w:rsid w:val="00173B20"/>
    <w:rsid w:val="001C69FF"/>
    <w:rsid w:val="001D598E"/>
    <w:rsid w:val="0023318D"/>
    <w:rsid w:val="00336FB7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33D64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E19F4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38A4FE"/>
  <w15:chartTrackingRefBased/>
  <w15:docId w15:val="{8CDAB736-E49C-45AB-8E4E-F100E2099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148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Sylwia Lempart</cp:lastModifiedBy>
  <cp:revision>4</cp:revision>
  <cp:lastPrinted>2022-05-19T09:08:00Z</cp:lastPrinted>
  <dcterms:created xsi:type="dcterms:W3CDTF">2022-05-19T09:08:00Z</dcterms:created>
  <dcterms:modified xsi:type="dcterms:W3CDTF">2022-05-23T10:12:00Z</dcterms:modified>
</cp:coreProperties>
</file>