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D7ACDEF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</w:t>
      </w:r>
      <w:r w:rsidR="00FF1CE3">
        <w:rPr>
          <w:rFonts w:ascii="Arial" w:eastAsia="Times New Roman" w:hAnsi="Arial" w:cs="Arial"/>
          <w:b/>
          <w:sz w:val="20"/>
          <w:szCs w:val="20"/>
          <w:lang w:eastAsia="pl-PL"/>
        </w:rPr>
        <w:t>1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25</w:t>
      </w:r>
      <w:r w:rsidR="00FF1CE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ustawy z dnia </w:t>
      </w:r>
      <w:r w:rsidR="00FF1CE3">
        <w:rPr>
          <w:rFonts w:ascii="Arial" w:eastAsia="Times New Roman" w:hAnsi="Arial" w:cs="Arial"/>
          <w:b/>
          <w:sz w:val="20"/>
          <w:szCs w:val="20"/>
          <w:lang w:eastAsia="pl-PL"/>
        </w:rPr>
        <w:t>11 września 2019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A0496C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47207793" w:rsidR="00A529B6" w:rsidRPr="00A0496C" w:rsidRDefault="00A529B6" w:rsidP="0006098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0496C">
        <w:rPr>
          <w:rFonts w:ascii="Arial" w:hAnsi="Arial" w:cs="Arial"/>
          <w:sz w:val="20"/>
          <w:szCs w:val="20"/>
        </w:rPr>
        <w:t>Na potrzeby postępowania o udzielenie zamówienia publicznego pn</w:t>
      </w:r>
      <w:r w:rsidR="00B35214" w:rsidRPr="00A0496C">
        <w:rPr>
          <w:rFonts w:ascii="Arial" w:hAnsi="Arial" w:cs="Arial"/>
          <w:sz w:val="20"/>
          <w:szCs w:val="20"/>
        </w:rPr>
        <w:t>.</w:t>
      </w:r>
      <w:r w:rsidR="0002013D" w:rsidRPr="00A0496C">
        <w:rPr>
          <w:rFonts w:ascii="Arial" w:hAnsi="Arial" w:cs="Arial"/>
          <w:sz w:val="20"/>
          <w:szCs w:val="20"/>
        </w:rPr>
        <w:t xml:space="preserve"> </w:t>
      </w:r>
      <w:r w:rsidR="0006098A" w:rsidRPr="00A0496C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>dostawa</w:t>
      </w:r>
      <w:r w:rsidR="0006098A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710E99" w:rsidRPr="00A0496C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dygestorium przeznaczone</w:t>
      </w:r>
      <w:r w:rsidR="002A7FAF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go</w:t>
      </w:r>
      <w:r w:rsidR="00710E99" w:rsidRPr="00A0496C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do ochrony przed niebezpiecznymi substancjami wydzielającymi się podczas</w:t>
      </w:r>
      <w:r w:rsidR="00710E99" w:rsidRPr="00A0496C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710E99" w:rsidRPr="00A0496C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prowadzenia prac laboratoryjnych chemicznych w pomieszczeniach zamkniętych</w:t>
      </w:r>
      <w:r w:rsidR="00710E99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o wysokiej specyfikacji parametrów technicznych</w:t>
      </w:r>
      <w:r w:rsidR="0006098A" w:rsidRPr="00A0496C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 xml:space="preserve"> </w:t>
      </w:r>
      <w:r w:rsidR="0006098A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- KC-zp.272-2</w:t>
      </w:r>
      <w:r w:rsidR="00710E99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46</w:t>
      </w:r>
      <w:r w:rsidR="0006098A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/22</w:t>
      </w:r>
      <w:r w:rsidRPr="00A0496C">
        <w:rPr>
          <w:rFonts w:ascii="Arial" w:hAnsi="Arial" w:cs="Arial"/>
          <w:sz w:val="20"/>
          <w:szCs w:val="20"/>
        </w:rPr>
        <w:t>, prowadzonego przez Akademię Górniczo-Hutniczą w Krakowie, 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3A806130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6A1D4162" w14:textId="437A61FF" w:rsidR="002A7FAF" w:rsidRPr="002A7FAF" w:rsidRDefault="002A7FAF" w:rsidP="00A529B6">
      <w:pPr>
        <w:pStyle w:val="Akapitzlist"/>
        <w:widowControl w:val="0"/>
        <w:numPr>
          <w:ilvl w:val="0"/>
          <w:numId w:val="13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2A7FAF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2A7FAF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002582">
    <w:abstractNumId w:val="9"/>
  </w:num>
  <w:num w:numId="2" w16cid:durableId="117535038">
    <w:abstractNumId w:val="0"/>
  </w:num>
  <w:num w:numId="3" w16cid:durableId="583953622">
    <w:abstractNumId w:val="8"/>
  </w:num>
  <w:num w:numId="4" w16cid:durableId="1114060970">
    <w:abstractNumId w:val="11"/>
  </w:num>
  <w:num w:numId="5" w16cid:durableId="1141728613">
    <w:abstractNumId w:val="10"/>
  </w:num>
  <w:num w:numId="6" w16cid:durableId="880820353">
    <w:abstractNumId w:val="7"/>
  </w:num>
  <w:num w:numId="7" w16cid:durableId="28605083">
    <w:abstractNumId w:val="2"/>
  </w:num>
  <w:num w:numId="8" w16cid:durableId="1936555004">
    <w:abstractNumId w:val="4"/>
  </w:num>
  <w:num w:numId="9" w16cid:durableId="530727927">
    <w:abstractNumId w:val="3"/>
  </w:num>
  <w:num w:numId="10" w16cid:durableId="237136075">
    <w:abstractNumId w:val="5"/>
  </w:num>
  <w:num w:numId="11" w16cid:durableId="19840428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960519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88242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6098A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A7FAF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0E99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0496C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12</cp:revision>
  <cp:lastPrinted>2021-08-13T08:59:00Z</cp:lastPrinted>
  <dcterms:created xsi:type="dcterms:W3CDTF">2021-08-13T08:56:00Z</dcterms:created>
  <dcterms:modified xsi:type="dcterms:W3CDTF">2022-05-12T10:47:00Z</dcterms:modified>
</cp:coreProperties>
</file>