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D553EC" w14:textId="7777777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6535A4" w:rsidRPr="006535A4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680166F7" w14:textId="77777777"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18D7F098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2F35A90C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8A3032F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60BDE309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FBBBC9D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103FC5E7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997F3EC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KRS/CEiDG)</w:t>
      </w:r>
    </w:p>
    <w:p w14:paraId="5575B01A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1EF1A998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3803DF05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78FA281" w14:textId="77777777"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2C59E09E" w14:textId="7D7ACDEF"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</w:t>
      </w:r>
      <w:r w:rsidR="00FF1CE3">
        <w:rPr>
          <w:rFonts w:ascii="Arial" w:eastAsia="Times New Roman" w:hAnsi="Arial" w:cs="Arial"/>
          <w:b/>
          <w:sz w:val="20"/>
          <w:szCs w:val="20"/>
          <w:lang w:eastAsia="pl-PL"/>
        </w:rPr>
        <w:t>1</w:t>
      </w: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>25</w:t>
      </w:r>
      <w:r w:rsidR="00FF1CE3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ustawy z dnia </w:t>
      </w:r>
      <w:r w:rsidR="00FF1CE3">
        <w:rPr>
          <w:rFonts w:ascii="Arial" w:eastAsia="Times New Roman" w:hAnsi="Arial" w:cs="Arial"/>
          <w:b/>
          <w:sz w:val="20"/>
          <w:szCs w:val="20"/>
          <w:lang w:eastAsia="pl-PL"/>
        </w:rPr>
        <w:t>11 września 2019</w:t>
      </w: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r. </w:t>
      </w:r>
    </w:p>
    <w:p w14:paraId="0F0AD841" w14:textId="77777777"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Pzp), </w:t>
      </w:r>
    </w:p>
    <w:p w14:paraId="2E16FAB3" w14:textId="77777777"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429C6AA3" w14:textId="77777777" w:rsidR="009475A8" w:rsidRPr="00A0496C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14:paraId="1C243FF1" w14:textId="4028B2F1" w:rsidR="00A529B6" w:rsidRPr="00A0496C" w:rsidRDefault="00A529B6" w:rsidP="0006098A">
      <w:pPr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0496C">
        <w:rPr>
          <w:rFonts w:ascii="Arial" w:hAnsi="Arial" w:cs="Arial"/>
          <w:sz w:val="20"/>
          <w:szCs w:val="20"/>
        </w:rPr>
        <w:t>Na potrzeby postępowania o udzielenie zamówienia publicznego pn</w:t>
      </w:r>
      <w:r w:rsidR="00B35214" w:rsidRPr="00A0496C">
        <w:rPr>
          <w:rFonts w:ascii="Arial" w:hAnsi="Arial" w:cs="Arial"/>
          <w:sz w:val="20"/>
          <w:szCs w:val="20"/>
        </w:rPr>
        <w:t>.</w:t>
      </w:r>
      <w:r w:rsidR="0002013D" w:rsidRPr="00A0496C">
        <w:rPr>
          <w:rFonts w:ascii="Arial" w:hAnsi="Arial" w:cs="Arial"/>
          <w:sz w:val="20"/>
          <w:szCs w:val="20"/>
        </w:rPr>
        <w:t xml:space="preserve"> </w:t>
      </w:r>
      <w:r w:rsidR="0006098A" w:rsidRPr="00A0496C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pl-PL"/>
        </w:rPr>
        <w:t>dostawa</w:t>
      </w:r>
      <w:r w:rsidR="0006098A" w:rsidRPr="00A0496C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</w:t>
      </w:r>
      <w:r w:rsidR="00077B50"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t>klimatyzatora komercyjnego</w:t>
      </w:r>
      <w:r w:rsidR="0006098A" w:rsidRPr="00A0496C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pl-PL"/>
        </w:rPr>
        <w:t xml:space="preserve"> </w:t>
      </w:r>
      <w:r w:rsidR="0006098A" w:rsidRPr="00A0496C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- KC-zp.272-</w:t>
      </w:r>
      <w:r w:rsidR="00077B50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104</w:t>
      </w:r>
      <w:r w:rsidR="0006098A" w:rsidRPr="00A0496C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/22</w:t>
      </w:r>
      <w:r w:rsidRPr="00A0496C">
        <w:rPr>
          <w:rFonts w:ascii="Arial" w:hAnsi="Arial" w:cs="Arial"/>
          <w:sz w:val="20"/>
          <w:szCs w:val="20"/>
        </w:rPr>
        <w:t>, prowadzonego przez Akademię Górniczo-Hutniczą w Krakowie, oświadczam, co następuje:</w:t>
      </w:r>
    </w:p>
    <w:p w14:paraId="35B5CAF5" w14:textId="77777777" w:rsidR="00A529B6" w:rsidRPr="00A529B6" w:rsidRDefault="00A529B6" w:rsidP="00A529B6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1A37DAA5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14:paraId="6BCBA3E9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A529B6"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A529B6">
        <w:rPr>
          <w:rFonts w:eastAsia="Times New Roman" w:cs="Calibri"/>
          <w:lang w:eastAsia="pl-PL"/>
        </w:rPr>
        <w:t>ustawy Pzp.</w:t>
      </w:r>
    </w:p>
    <w:p w14:paraId="7E5C15C8" w14:textId="77777777" w:rsidR="00A529B6" w:rsidRPr="00A529B6" w:rsidRDefault="00A529B6" w:rsidP="00A529B6">
      <w:pPr>
        <w:widowControl w:val="0"/>
        <w:spacing w:after="0" w:line="360" w:lineRule="auto"/>
        <w:ind w:left="426"/>
        <w:contextualSpacing/>
        <w:jc w:val="both"/>
        <w:rPr>
          <w:rFonts w:eastAsia="Times New Roman" w:cs="Calibri"/>
          <w:lang w:eastAsia="pl-PL"/>
        </w:rPr>
      </w:pPr>
    </w:p>
    <w:p w14:paraId="2DBC887A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A529B6">
        <w:rPr>
          <w:rFonts w:eastAsia="Times New Roman" w:cs="Calibri"/>
          <w:vertAlign w:val="superscript"/>
          <w:lang w:eastAsia="pl-PL"/>
        </w:rPr>
        <w:footnoteReference w:id="1"/>
      </w:r>
      <w:r w:rsidRPr="00A529B6"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A529B6">
        <w:rPr>
          <w:rFonts w:eastAsia="Times New Roman" w:cs="Calibri"/>
          <w:vertAlign w:val="superscript"/>
          <w:lang w:eastAsia="pl-PL"/>
        </w:rPr>
        <w:footnoteReference w:id="2"/>
      </w:r>
      <w:r w:rsidRPr="00A529B6">
        <w:rPr>
          <w:rFonts w:eastAsia="Times New Roman" w:cs="Calibri"/>
          <w:lang w:eastAsia="pl-PL"/>
        </w:rPr>
        <w:t>: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34CC7CAC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23D7AFD9" w14:textId="42A1183C" w:rsid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</w:p>
    <w:p w14:paraId="7D367409" w14:textId="77777777" w:rsidR="008D0BF3" w:rsidRDefault="008D0BF3" w:rsidP="008D0BF3">
      <w:pPr>
        <w:pStyle w:val="Akapitzlist"/>
        <w:widowControl w:val="0"/>
        <w:numPr>
          <w:ilvl w:val="0"/>
          <w:numId w:val="13"/>
        </w:numPr>
        <w:spacing w:after="0" w:line="360" w:lineRule="auto"/>
        <w:jc w:val="both"/>
        <w:rPr>
          <w:rFonts w:eastAsia="Times New Roman" w:cs="Calibri"/>
          <w:highlight w:val="yellow"/>
          <w:lang w:eastAsia="pl-PL"/>
        </w:rPr>
      </w:pPr>
      <w:r>
        <w:rPr>
          <w:rFonts w:eastAsia="Times New Roman" w:cs="Calibri"/>
          <w:highlight w:val="yellow"/>
          <w:lang w:eastAsia="pl-PL"/>
        </w:rPr>
        <w:t xml:space="preserve">Oświadczam, że nie zachodzą w stosunku do mnie przesłanki wykluczenia z postępowania na podstawie art.  7 ust. 1 ustawy z dnia 13 kwietnia 2022 r. o szczególnych rozwiązaniach w zakresie </w:t>
      </w:r>
      <w:r>
        <w:rPr>
          <w:rFonts w:eastAsia="Times New Roman" w:cs="Calibri"/>
          <w:highlight w:val="yellow"/>
          <w:lang w:eastAsia="pl-PL"/>
        </w:rPr>
        <w:lastRenderedPageBreak/>
        <w:t>przeciwdziałania wspieraniu agresji na Ukrainę oraz służących ochronie bezpieczeństwa narodowego (Dz. U. poz. 835) .</w:t>
      </w:r>
    </w:p>
    <w:p w14:paraId="392B9FD2" w14:textId="77777777" w:rsidR="008D0BF3" w:rsidRPr="00A529B6" w:rsidRDefault="008D0BF3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2481D7BF" w14:textId="77777777" w:rsidR="00A529B6" w:rsidRPr="00A529B6" w:rsidRDefault="00A529B6" w:rsidP="00A529B6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b/>
          <w:lang w:eastAsia="pl-PL"/>
        </w:rPr>
        <w:t>OŚWIADCZENIE DOTYCZĄCE PODANYCH INFORMACJI:</w:t>
      </w:r>
    </w:p>
    <w:p w14:paraId="243E91E8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A529B6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F702AC1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5D24EDCD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CC3BA72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A529B6">
        <w:rPr>
          <w:bCs/>
          <w:i/>
          <w:iCs/>
          <w:color w:val="FF0000"/>
        </w:rPr>
        <w:t>Dokument należy sporządzić w postaci elektronicznej i podpisać kwalifikowanym</w:t>
      </w:r>
    </w:p>
    <w:p w14:paraId="2BD4939D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A529B6">
        <w:rPr>
          <w:bCs/>
          <w:i/>
          <w:iCs/>
          <w:color w:val="FF0000"/>
        </w:rPr>
        <w:t>podpisem elektronicznym lub podpisem zaufanym lub podpisem osobistym.</w:t>
      </w:r>
    </w:p>
    <w:p w14:paraId="152FAC9A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60FD5D1F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72EA4B8B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2161192C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250F6243" w14:textId="77777777" w:rsidR="00A529B6" w:rsidRPr="00A529B6" w:rsidRDefault="00A529B6" w:rsidP="00A529B6"/>
    <w:p w14:paraId="5A395D6F" w14:textId="77777777" w:rsidR="00A529B6" w:rsidRPr="00A529B6" w:rsidRDefault="00A529B6" w:rsidP="00A529B6"/>
    <w:p w14:paraId="65C254E5" w14:textId="77777777" w:rsidR="00A529B6" w:rsidRPr="00A529B6" w:rsidRDefault="00A529B6" w:rsidP="00A529B6"/>
    <w:p w14:paraId="1D974BB5" w14:textId="77777777" w:rsidR="005103B9" w:rsidRPr="009475A8" w:rsidRDefault="005103B9" w:rsidP="009475A8"/>
    <w:sectPr w:rsidR="005103B9" w:rsidRPr="009475A8" w:rsidSect="009475A8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455565" w14:textId="77777777" w:rsidR="00B703F0" w:rsidRDefault="00B703F0" w:rsidP="0038231F">
      <w:pPr>
        <w:spacing w:after="0" w:line="240" w:lineRule="auto"/>
      </w:pPr>
      <w:r>
        <w:separator/>
      </w:r>
    </w:p>
  </w:endnote>
  <w:endnote w:type="continuationSeparator" w:id="0">
    <w:p w14:paraId="0743DA58" w14:textId="77777777" w:rsidR="00B703F0" w:rsidRDefault="00B703F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68A5A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FA7E2E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BDC8CD" w14:textId="77777777" w:rsidR="00B703F0" w:rsidRDefault="00B703F0" w:rsidP="0038231F">
      <w:pPr>
        <w:spacing w:after="0" w:line="240" w:lineRule="auto"/>
      </w:pPr>
      <w:r>
        <w:separator/>
      </w:r>
    </w:p>
  </w:footnote>
  <w:footnote w:type="continuationSeparator" w:id="0">
    <w:p w14:paraId="4EF2BB60" w14:textId="77777777" w:rsidR="00B703F0" w:rsidRDefault="00B703F0" w:rsidP="0038231F">
      <w:pPr>
        <w:spacing w:after="0" w:line="240" w:lineRule="auto"/>
      </w:pPr>
      <w:r>
        <w:continuationSeparator/>
      </w:r>
    </w:p>
  </w:footnote>
  <w:footnote w:id="1">
    <w:p w14:paraId="6B3FD2C5" w14:textId="77777777" w:rsidR="00A529B6" w:rsidRPr="0024624C" w:rsidRDefault="00A529B6" w:rsidP="00A529B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>ustawy Pzp.</w:t>
      </w:r>
    </w:p>
  </w:footnote>
  <w:footnote w:id="2">
    <w:p w14:paraId="0A85B9E5" w14:textId="77777777" w:rsidR="00A529B6" w:rsidRPr="008D4C56" w:rsidRDefault="00A529B6" w:rsidP="00A529B6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6B61BB"/>
    <w:multiLevelType w:val="hybridMultilevel"/>
    <w:tmpl w:val="B4081D60"/>
    <w:lvl w:ilvl="0" w:tplc="0415000F">
      <w:start w:val="4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BC3D1A"/>
    <w:multiLevelType w:val="hybridMultilevel"/>
    <w:tmpl w:val="4D08AD14"/>
    <w:lvl w:ilvl="0" w:tplc="9ED831A0">
      <w:start w:val="1"/>
      <w:numFmt w:val="decimal"/>
      <w:lvlText w:val="%1."/>
      <w:lvlJc w:val="left"/>
      <w:pPr>
        <w:ind w:left="372" w:hanging="372"/>
      </w:pPr>
      <w:rPr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7002582">
    <w:abstractNumId w:val="9"/>
  </w:num>
  <w:num w:numId="2" w16cid:durableId="117535038">
    <w:abstractNumId w:val="0"/>
  </w:num>
  <w:num w:numId="3" w16cid:durableId="583953622">
    <w:abstractNumId w:val="8"/>
  </w:num>
  <w:num w:numId="4" w16cid:durableId="1114060970">
    <w:abstractNumId w:val="11"/>
  </w:num>
  <w:num w:numId="5" w16cid:durableId="1141728613">
    <w:abstractNumId w:val="10"/>
  </w:num>
  <w:num w:numId="6" w16cid:durableId="880820353">
    <w:abstractNumId w:val="7"/>
  </w:num>
  <w:num w:numId="7" w16cid:durableId="28605083">
    <w:abstractNumId w:val="2"/>
  </w:num>
  <w:num w:numId="8" w16cid:durableId="1936555004">
    <w:abstractNumId w:val="4"/>
  </w:num>
  <w:num w:numId="9" w16cid:durableId="530727927">
    <w:abstractNumId w:val="3"/>
  </w:num>
  <w:num w:numId="10" w16cid:durableId="237136075">
    <w:abstractNumId w:val="5"/>
  </w:num>
  <w:num w:numId="11" w16cid:durableId="198404288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3960519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457532308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0C7"/>
    <w:rsid w:val="0002013D"/>
    <w:rsid w:val="00023477"/>
    <w:rsid w:val="000247FF"/>
    <w:rsid w:val="00025C8D"/>
    <w:rsid w:val="000303EE"/>
    <w:rsid w:val="0006098A"/>
    <w:rsid w:val="00073C3D"/>
    <w:rsid w:val="00077B50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33646"/>
    <w:rsid w:val="001420C7"/>
    <w:rsid w:val="001902D2"/>
    <w:rsid w:val="001C6945"/>
    <w:rsid w:val="001F027E"/>
    <w:rsid w:val="00203A40"/>
    <w:rsid w:val="002168A8"/>
    <w:rsid w:val="002415B7"/>
    <w:rsid w:val="002426FF"/>
    <w:rsid w:val="00246CE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461C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E189B"/>
    <w:rsid w:val="003F024C"/>
    <w:rsid w:val="00434CC2"/>
    <w:rsid w:val="004541F9"/>
    <w:rsid w:val="004609F1"/>
    <w:rsid w:val="0046429E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66324"/>
    <w:rsid w:val="00591367"/>
    <w:rsid w:val="005C39CA"/>
    <w:rsid w:val="005E176A"/>
    <w:rsid w:val="00634311"/>
    <w:rsid w:val="00641874"/>
    <w:rsid w:val="006535A4"/>
    <w:rsid w:val="006676AE"/>
    <w:rsid w:val="006A3A1F"/>
    <w:rsid w:val="006A52B6"/>
    <w:rsid w:val="006F0034"/>
    <w:rsid w:val="006F3D32"/>
    <w:rsid w:val="00710E99"/>
    <w:rsid w:val="007118F0"/>
    <w:rsid w:val="0072560B"/>
    <w:rsid w:val="00734B3C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8CE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0BF3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4232"/>
    <w:rsid w:val="009C7756"/>
    <w:rsid w:val="00A0496C"/>
    <w:rsid w:val="00A15F7E"/>
    <w:rsid w:val="00A166B0"/>
    <w:rsid w:val="00A22DCF"/>
    <w:rsid w:val="00A24C2D"/>
    <w:rsid w:val="00A276E4"/>
    <w:rsid w:val="00A3062E"/>
    <w:rsid w:val="00A347DE"/>
    <w:rsid w:val="00A529B6"/>
    <w:rsid w:val="00A86A42"/>
    <w:rsid w:val="00AE6FF2"/>
    <w:rsid w:val="00B0088C"/>
    <w:rsid w:val="00B15219"/>
    <w:rsid w:val="00B15FD3"/>
    <w:rsid w:val="00B34079"/>
    <w:rsid w:val="00B35214"/>
    <w:rsid w:val="00B703F0"/>
    <w:rsid w:val="00B8005E"/>
    <w:rsid w:val="00B90E42"/>
    <w:rsid w:val="00BA26BA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1A6B"/>
    <w:rsid w:val="00D531D5"/>
    <w:rsid w:val="00D7532C"/>
    <w:rsid w:val="00DA6EC7"/>
    <w:rsid w:val="00DB3752"/>
    <w:rsid w:val="00DB3EA8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A19AF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  <w:rsid w:val="00FF1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E6F8BC"/>
  <w15:chartTrackingRefBased/>
  <w15:docId w15:val="{20CF170D-E78B-4B0F-BB8F-AC070130D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styleId="Podtytu">
    <w:name w:val="Subtitle"/>
    <w:basedOn w:val="Normalny"/>
    <w:link w:val="PodtytuZnak"/>
    <w:qFormat/>
    <w:rsid w:val="002415B7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2415B7"/>
    <w:rPr>
      <w:rFonts w:ascii="Bookman Old Style" w:eastAsia="Times New Roman" w:hAnsi="Bookman Old Style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19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8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1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296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Patrycja Droździel-Włodarska</cp:lastModifiedBy>
  <cp:revision>3</cp:revision>
  <cp:lastPrinted>2021-08-13T08:59:00Z</cp:lastPrinted>
  <dcterms:created xsi:type="dcterms:W3CDTF">2022-05-16T08:11:00Z</dcterms:created>
  <dcterms:modified xsi:type="dcterms:W3CDTF">2022-05-16T08:17:00Z</dcterms:modified>
</cp:coreProperties>
</file>